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B6A1C" w14:textId="77777777" w:rsidR="0033761A" w:rsidRPr="0033761A" w:rsidRDefault="0033761A" w:rsidP="0033761A">
      <w:pPr>
        <w:pStyle w:val="Title1"/>
        <w:rPr>
          <w:rFonts w:eastAsia="Arial"/>
        </w:rPr>
      </w:pPr>
      <w:r w:rsidRPr="0033761A">
        <w:rPr>
          <w:rFonts w:eastAsia="Arial"/>
        </w:rPr>
        <w:t>WeWalk User Manual</w:t>
      </w:r>
    </w:p>
    <w:p w14:paraId="5997C3D9" w14:textId="77777777" w:rsidR="0033761A" w:rsidRPr="0033761A" w:rsidRDefault="0033761A" w:rsidP="0033761A"/>
    <w:p w14:paraId="127068D0" w14:textId="72269368" w:rsidR="0033761A" w:rsidRDefault="0033761A" w:rsidP="00387F4A">
      <w:pPr>
        <w:pStyle w:val="headc"/>
        <w:jc w:val="left"/>
      </w:pPr>
      <w:r w:rsidRPr="0033761A">
        <w:t>Contents</w:t>
      </w:r>
    </w:p>
    <w:p w14:paraId="6CF66BFC" w14:textId="2FB33346" w:rsidR="00537A82" w:rsidRPr="00537A82" w:rsidRDefault="00537A82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r>
        <w:fldChar w:fldCharType="begin"/>
      </w:r>
      <w:r>
        <w:instrText xml:space="preserve"> TOC \h \z \t "head2,2,head1,1" </w:instrText>
      </w:r>
      <w:r>
        <w:fldChar w:fldCharType="separate"/>
      </w:r>
      <w:hyperlink w:anchor="_Toc88636207" w:history="1">
        <w:r w:rsidRPr="00537A82">
          <w:rPr>
            <w:rStyle w:val="Hyperlink"/>
            <w:rFonts w:cs="Arial"/>
            <w:noProof/>
            <w:sz w:val="32"/>
            <w:szCs w:val="32"/>
          </w:rPr>
          <w:t>Welcome to Wewalk</w:t>
        </w:r>
        <w:r w:rsidRPr="00537A82">
          <w:rPr>
            <w:rFonts w:cs="Arial"/>
            <w:noProof/>
            <w:webHidden/>
            <w:sz w:val="32"/>
            <w:szCs w:val="32"/>
          </w:rPr>
          <w:tab/>
        </w:r>
        <w:r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Pr="00537A82">
          <w:rPr>
            <w:rFonts w:cs="Arial"/>
            <w:noProof/>
            <w:webHidden/>
            <w:sz w:val="32"/>
            <w:szCs w:val="32"/>
          </w:rPr>
          <w:instrText xml:space="preserve"> PAGEREF _Toc88636207 \h </w:instrText>
        </w:r>
        <w:r w:rsidRPr="00537A82">
          <w:rPr>
            <w:rFonts w:cs="Arial"/>
            <w:noProof/>
            <w:webHidden/>
            <w:sz w:val="32"/>
            <w:szCs w:val="32"/>
          </w:rPr>
        </w:r>
        <w:r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3</w:t>
        </w:r>
        <w:r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4499A3E0" w14:textId="37791C22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08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Introduction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_Toc88636208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3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5308FA1" w14:textId="759017BF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09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Features</w:t>
        </w:r>
        <w:r w:rsidR="00537A82" w:rsidRPr="00537A82">
          <w:rPr>
            <w:rStyle w:val="Hyperlink"/>
            <w:rFonts w:cs="Arial"/>
            <w:noProof/>
            <w:spacing w:val="-1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at</w:t>
        </w:r>
        <w:r w:rsidR="00537A82" w:rsidRPr="00537A82">
          <w:rPr>
            <w:rStyle w:val="Hyperlink"/>
            <w:rFonts w:cs="Arial"/>
            <w:noProof/>
            <w:spacing w:val="-19"/>
            <w:sz w:val="32"/>
            <w:szCs w:val="32"/>
          </w:rPr>
          <w:t xml:space="preserve"> a</w:t>
        </w:r>
        <w:r w:rsidR="00537A82" w:rsidRPr="00537A82">
          <w:rPr>
            <w:rStyle w:val="Hyperlink"/>
            <w:rFonts w:cs="Arial"/>
            <w:noProof/>
            <w:spacing w:val="-1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glance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_Toc88636209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3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430309BA" w14:textId="7E300DA7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10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What’s inside the box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_Toc88636210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4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6698F02C" w14:textId="5B6C943F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11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Components of the WeWALK Smartcane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_Toc88636211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5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1442AC64" w14:textId="1F2662B8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12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Ultrasonic sensor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_Toc88636212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5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CDC3B16" w14:textId="5DEEAC33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13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Tactile buttons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_Toc88636213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6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07D3B521" w14:textId="476DA521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14" w:history="1">
        <w:r w:rsidR="00537A82" w:rsidRPr="00537A82">
          <w:rPr>
            <w:rStyle w:val="Hyperlink"/>
            <w:rFonts w:cs="Arial"/>
            <w:noProof/>
            <w:spacing w:val="1"/>
            <w:sz w:val="32"/>
            <w:szCs w:val="32"/>
          </w:rPr>
          <w:t>Speaker</w:t>
        </w:r>
        <w:r w:rsidR="00537A82" w:rsidRPr="00537A82">
          <w:rPr>
            <w:rStyle w:val="Hyperlink"/>
            <w:rFonts w:cs="Arial"/>
            <w:noProof/>
            <w:spacing w:val="-1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and</w:t>
        </w:r>
        <w:r w:rsidR="00537A82" w:rsidRPr="00537A82">
          <w:rPr>
            <w:rStyle w:val="Hyperlink"/>
            <w:rFonts w:cs="Arial"/>
            <w:noProof/>
            <w:spacing w:val="-1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microphone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_Toc88636214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6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FD8694F" w14:textId="3687AFE1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15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Power button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_Toc88636215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6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0C4CEFFE" w14:textId="71FE970E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16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Touchpad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_Toc88636216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6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7E9F9326" w14:textId="4CA3CCE3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17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Front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1"/>
            <w:sz w:val="32"/>
            <w:szCs w:val="32"/>
          </w:rPr>
          <w:t>Led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_Toc88636217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6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4ADD1BA1" w14:textId="40809A88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18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Micro</w:t>
        </w:r>
        <w:r w:rsidR="00537A82" w:rsidRPr="00537A82">
          <w:rPr>
            <w:rStyle w:val="Hyperlink"/>
            <w:rFonts w:cs="Arial"/>
            <w:noProof/>
            <w:spacing w:val="-37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USB</w:t>
        </w:r>
        <w:r w:rsidR="00537A82" w:rsidRPr="00537A82">
          <w:rPr>
            <w:rStyle w:val="Hyperlink"/>
            <w:rFonts w:cs="Arial"/>
            <w:noProof/>
            <w:spacing w:val="-38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input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_Toc88636218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7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1F79CF06" w14:textId="6095C711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19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Getting</w:t>
        </w:r>
        <w:r w:rsidR="00537A82" w:rsidRPr="00537A82">
          <w:rPr>
            <w:rStyle w:val="Hyperlink"/>
            <w:rFonts w:cs="Arial"/>
            <w:noProof/>
            <w:spacing w:val="67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S</w:t>
        </w:r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>t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arted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_Toc88636219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7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1F07E35C" w14:textId="1E7573C9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20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Charging your device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_Toc88636220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7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0CAA1385" w14:textId="4698B987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21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At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t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aching</w:t>
        </w:r>
        <w:r w:rsidR="00537A82" w:rsidRPr="00537A82">
          <w:rPr>
            <w:rStyle w:val="Hyperlink"/>
            <w:rFonts w:cs="Arial"/>
            <w:noProof/>
            <w:spacing w:val="-19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the</w:t>
        </w:r>
        <w:r w:rsidR="00537A82" w:rsidRPr="00537A82">
          <w:rPr>
            <w:rStyle w:val="Hyperlink"/>
            <w:rFonts w:cs="Arial"/>
            <w:noProof/>
            <w:spacing w:val="-16"/>
            <w:sz w:val="32"/>
            <w:szCs w:val="32"/>
          </w:rPr>
          <w:t xml:space="preserve"> d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evice</w:t>
        </w:r>
        <w:r w:rsidR="00537A82" w:rsidRPr="00537A82">
          <w:rPr>
            <w:rStyle w:val="Hyperlink"/>
            <w:rFonts w:cs="Arial"/>
            <w:noProof/>
            <w:spacing w:val="-19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t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o</w:t>
        </w:r>
        <w:r w:rsidR="00537A82" w:rsidRPr="00537A82">
          <w:rPr>
            <w:rStyle w:val="Hyperlink"/>
            <w:rFonts w:cs="Arial"/>
            <w:noProof/>
            <w:spacing w:val="-17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the</w:t>
        </w:r>
        <w:r w:rsidR="00537A82" w:rsidRPr="00537A82">
          <w:rPr>
            <w:rStyle w:val="Hyperlink"/>
            <w:rFonts w:cs="Arial"/>
            <w:noProof/>
            <w:spacing w:val="-17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cane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_Toc88636221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7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73BB99A6" w14:textId="131C86A0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22" w:history="1">
        <w:r w:rsidR="00537A82" w:rsidRPr="00537A82">
          <w:rPr>
            <w:rStyle w:val="Hyperlink"/>
            <w:rFonts w:cs="Arial"/>
            <w:noProof/>
            <w:w w:val="95"/>
            <w:sz w:val="32"/>
            <w:szCs w:val="32"/>
          </w:rPr>
          <w:t>Downl</w:t>
        </w:r>
        <w:r w:rsidR="00537A82" w:rsidRPr="00537A82">
          <w:rPr>
            <w:rStyle w:val="Hyperlink"/>
            <w:rFonts w:cs="Arial"/>
            <w:noProof/>
            <w:spacing w:val="-4"/>
            <w:w w:val="95"/>
            <w:sz w:val="32"/>
            <w:szCs w:val="32"/>
          </w:rPr>
          <w:t>o</w:t>
        </w:r>
        <w:r w:rsidR="00537A82" w:rsidRPr="00537A82">
          <w:rPr>
            <w:rStyle w:val="Hyperlink"/>
            <w:rFonts w:cs="Arial"/>
            <w:noProof/>
            <w:w w:val="95"/>
            <w:sz w:val="32"/>
            <w:szCs w:val="32"/>
          </w:rPr>
          <w:t>ading</w:t>
        </w:r>
        <w:r w:rsidR="00537A82" w:rsidRPr="00537A82">
          <w:rPr>
            <w:rStyle w:val="Hyperlink"/>
            <w:rFonts w:cs="Arial"/>
            <w:noProof/>
            <w:spacing w:val="-25"/>
            <w:w w:val="9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w w:val="95"/>
            <w:sz w:val="32"/>
            <w:szCs w:val="32"/>
          </w:rPr>
          <w:t>the</w:t>
        </w:r>
        <w:r w:rsidR="00537A82" w:rsidRPr="00537A82">
          <w:rPr>
            <w:rStyle w:val="Hyperlink"/>
            <w:rFonts w:cs="Arial"/>
            <w:noProof/>
            <w:spacing w:val="-25"/>
            <w:w w:val="9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w w:val="95"/>
            <w:sz w:val="32"/>
            <w:szCs w:val="32"/>
          </w:rPr>
          <w:t>WeWALK</w:t>
        </w:r>
        <w:r w:rsidR="00537A82" w:rsidRPr="00537A82">
          <w:rPr>
            <w:rStyle w:val="Hyperlink"/>
            <w:rFonts w:cs="Arial"/>
            <w:noProof/>
            <w:spacing w:val="-26"/>
            <w:w w:val="9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w w:val="95"/>
            <w:sz w:val="32"/>
            <w:szCs w:val="32"/>
          </w:rPr>
          <w:t>app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_Toc88636222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7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7F026851" w14:textId="72640108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23" w:history="1"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>L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ow</w:t>
        </w:r>
        <w:r w:rsidR="00537A82" w:rsidRPr="00537A82">
          <w:rPr>
            <w:rStyle w:val="Hyperlink"/>
            <w:rFonts w:cs="Arial"/>
            <w:noProof/>
            <w:spacing w:val="-11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vision</w:t>
        </w:r>
        <w:r w:rsidR="00537A82" w:rsidRPr="00537A82">
          <w:rPr>
            <w:rStyle w:val="Hyperlink"/>
            <w:rFonts w:cs="Arial"/>
            <w:noProof/>
            <w:spacing w:val="-7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settings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_Toc88636223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8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1A68E4BD" w14:textId="6B084237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24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 xml:space="preserve">Accessing the services offered by 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WeWALK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_Toc88636224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8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451BDD22" w14:textId="771038FC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25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Signing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up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in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the</w:t>
        </w:r>
        <w:r w:rsidR="00537A82" w:rsidRPr="00537A82">
          <w:rPr>
            <w:rStyle w:val="Hyperlink"/>
            <w:rFonts w:cs="Arial"/>
            <w:noProof/>
            <w:spacing w:val="-24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app: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_Toc88636225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8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8FF3D36" w14:textId="3FA0E8F4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26" w:history="1">
        <w:r w:rsidR="00537A82" w:rsidRPr="00537A82">
          <w:rPr>
            <w:rStyle w:val="Hyperlink"/>
            <w:rFonts w:cs="Arial"/>
            <w:noProof/>
            <w:w w:val="95"/>
            <w:sz w:val="32"/>
            <w:szCs w:val="32"/>
          </w:rPr>
          <w:t>S</w:t>
        </w:r>
        <w:r w:rsidR="00537A82" w:rsidRPr="00537A82">
          <w:rPr>
            <w:rStyle w:val="Hyperlink"/>
            <w:rFonts w:cs="Arial"/>
            <w:noProof/>
            <w:spacing w:val="-2"/>
            <w:w w:val="95"/>
            <w:sz w:val="32"/>
            <w:szCs w:val="32"/>
          </w:rPr>
          <w:t>wit</w:t>
        </w:r>
        <w:r w:rsidR="00537A82" w:rsidRPr="00537A82">
          <w:rPr>
            <w:rStyle w:val="Hyperlink"/>
            <w:rFonts w:cs="Arial"/>
            <w:noProof/>
            <w:w w:val="95"/>
            <w:sz w:val="32"/>
            <w:szCs w:val="32"/>
          </w:rPr>
          <w:t>ching</w:t>
        </w:r>
        <w:r w:rsidR="00537A82" w:rsidRPr="00537A82">
          <w:rPr>
            <w:rStyle w:val="Hyperlink"/>
            <w:rFonts w:cs="Arial"/>
            <w:noProof/>
            <w:spacing w:val="-21"/>
            <w:w w:val="9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w w:val="95"/>
            <w:sz w:val="32"/>
            <w:szCs w:val="32"/>
          </w:rPr>
          <w:t>on</w:t>
        </w:r>
        <w:r w:rsidR="00537A82" w:rsidRPr="00537A82">
          <w:rPr>
            <w:rStyle w:val="Hyperlink"/>
            <w:rFonts w:cs="Arial"/>
            <w:noProof/>
            <w:spacing w:val="-22"/>
            <w:w w:val="9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w w:val="95"/>
            <w:sz w:val="32"/>
            <w:szCs w:val="32"/>
          </w:rPr>
          <w:t>WeWALK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_Toc88636226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8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2DC34FB" w14:textId="28872037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27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Connec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ting</w:t>
        </w:r>
        <w:r w:rsidR="00537A82" w:rsidRPr="00537A82">
          <w:rPr>
            <w:rStyle w:val="Hyperlink"/>
            <w:rFonts w:cs="Arial"/>
            <w:noProof/>
            <w:spacing w:val="-11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y</w:t>
        </w:r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>our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WeWALK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 xml:space="preserve"> smar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t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cane</w:t>
        </w:r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t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o</w:t>
        </w:r>
        <w:r w:rsidR="00537A82" w:rsidRPr="00537A82">
          <w:rPr>
            <w:rStyle w:val="Hyperlink"/>
            <w:rFonts w:cs="Arial"/>
            <w:noProof/>
            <w:spacing w:val="-7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y</w:t>
        </w:r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>our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 xml:space="preserve"> smartphone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_Toc88636227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8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64E95E64" w14:textId="0309DDBD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28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Getting started</w:t>
        </w:r>
        <w:r w:rsidR="00537A82" w:rsidRPr="00537A82">
          <w:rPr>
            <w:rStyle w:val="Hyperlink"/>
            <w:rFonts w:cs="Arial"/>
            <w:noProof/>
            <w:spacing w:val="-1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with</w:t>
        </w:r>
        <w:r w:rsidR="00537A82" w:rsidRPr="00537A82">
          <w:rPr>
            <w:rStyle w:val="Hyperlink"/>
            <w:rFonts w:cs="Arial"/>
            <w:noProof/>
            <w:spacing w:val="-1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the</w:t>
        </w:r>
        <w:r w:rsidR="00537A82" w:rsidRPr="00537A82">
          <w:rPr>
            <w:rStyle w:val="Hyperlink"/>
            <w:rFonts w:cs="Arial"/>
            <w:noProof/>
            <w:spacing w:val="-10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“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tr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aining</w:t>
        </w:r>
        <w:r w:rsidR="00537A82" w:rsidRPr="00537A82">
          <w:rPr>
            <w:rStyle w:val="Hyperlink"/>
            <w:rFonts w:cs="Arial"/>
            <w:noProof/>
            <w:spacing w:val="-11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mode”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_Toc88636228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9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67D72108" w14:textId="1E9C59B1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29" w:history="1">
        <w:r w:rsidR="00537A82" w:rsidRPr="00537A82">
          <w:rPr>
            <w:rStyle w:val="Hyperlink"/>
            <w:rFonts w:cs="Arial"/>
            <w:noProof/>
            <w:w w:val="90"/>
            <w:sz w:val="32"/>
            <w:szCs w:val="32"/>
          </w:rPr>
          <w:t>Holding</w:t>
        </w:r>
        <w:r w:rsidR="00537A82" w:rsidRPr="00537A82">
          <w:rPr>
            <w:rStyle w:val="Hyperlink"/>
            <w:rFonts w:cs="Arial"/>
            <w:noProof/>
            <w:spacing w:val="-10"/>
            <w:w w:val="90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w w:val="90"/>
            <w:sz w:val="32"/>
            <w:szCs w:val="32"/>
          </w:rPr>
          <w:t>and</w:t>
        </w:r>
        <w:r w:rsidR="00537A82" w:rsidRPr="00537A82">
          <w:rPr>
            <w:rStyle w:val="Hyperlink"/>
            <w:rFonts w:cs="Arial"/>
            <w:noProof/>
            <w:spacing w:val="-6"/>
            <w:w w:val="90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w w:val="90"/>
            <w:sz w:val="32"/>
            <w:szCs w:val="32"/>
          </w:rPr>
          <w:t>using</w:t>
        </w:r>
        <w:r w:rsidR="00537A82" w:rsidRPr="00537A82">
          <w:rPr>
            <w:rStyle w:val="Hyperlink"/>
            <w:rFonts w:cs="Arial"/>
            <w:noProof/>
            <w:spacing w:val="-10"/>
            <w:w w:val="90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w w:val="90"/>
            <w:sz w:val="32"/>
            <w:szCs w:val="32"/>
          </w:rPr>
          <w:t>the</w:t>
        </w:r>
        <w:r w:rsidR="00537A82" w:rsidRPr="00537A82">
          <w:rPr>
            <w:rStyle w:val="Hyperlink"/>
            <w:rFonts w:cs="Arial"/>
            <w:noProof/>
            <w:spacing w:val="-10"/>
            <w:w w:val="90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5"/>
            <w:w w:val="90"/>
            <w:sz w:val="32"/>
            <w:szCs w:val="32"/>
          </w:rPr>
          <w:t>WeWALK</w:t>
        </w:r>
        <w:r w:rsidR="00537A82" w:rsidRPr="00537A82">
          <w:rPr>
            <w:rStyle w:val="Hyperlink"/>
            <w:rFonts w:cs="Arial"/>
            <w:noProof/>
            <w:spacing w:val="-9"/>
            <w:w w:val="90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w w:val="90"/>
            <w:sz w:val="32"/>
            <w:szCs w:val="32"/>
          </w:rPr>
          <w:t>SMAR</w:t>
        </w:r>
        <w:r w:rsidR="00537A82" w:rsidRPr="00537A82">
          <w:rPr>
            <w:rStyle w:val="Hyperlink"/>
            <w:rFonts w:cs="Arial"/>
            <w:noProof/>
            <w:spacing w:val="-2"/>
            <w:w w:val="90"/>
            <w:sz w:val="32"/>
            <w:szCs w:val="32"/>
          </w:rPr>
          <w:t>TCANE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_Toc88636229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9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431B0FAA" w14:textId="2B6516CA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30" w:history="1"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W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alking</w:t>
        </w:r>
        <w:r w:rsidR="00537A82" w:rsidRPr="00537A82">
          <w:rPr>
            <w:rStyle w:val="Hyperlink"/>
            <w:rFonts w:cs="Arial"/>
            <w:noProof/>
            <w:spacing w:val="-3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1"/>
            <w:sz w:val="32"/>
            <w:szCs w:val="32"/>
          </w:rPr>
          <w:t>With</w:t>
        </w:r>
        <w:r w:rsidR="00537A82" w:rsidRPr="00537A82">
          <w:rPr>
            <w:rStyle w:val="Hyperlink"/>
            <w:rFonts w:cs="Arial"/>
            <w:noProof/>
            <w:spacing w:val="-31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Wewalk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_Toc88636230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9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0034CBD9" w14:textId="7CA87461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31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Fr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e</w:t>
        </w:r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>q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uen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t</w:t>
        </w:r>
        <w:r w:rsidR="00537A82" w:rsidRPr="00537A82">
          <w:rPr>
            <w:rStyle w:val="Hyperlink"/>
            <w:rFonts w:cs="Arial"/>
            <w:noProof/>
            <w:spacing w:val="-30"/>
            <w:sz w:val="32"/>
            <w:szCs w:val="32"/>
          </w:rPr>
          <w:t>l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y</w:t>
        </w:r>
        <w:r w:rsidR="00537A82" w:rsidRPr="00537A82">
          <w:rPr>
            <w:rStyle w:val="Hyperlink"/>
            <w:rFonts w:cs="Arial"/>
            <w:noProof/>
            <w:spacing w:val="-3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Asked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>Q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uestions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_Toc88636231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11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047CE434" w14:textId="5130FE44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32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C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an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I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f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old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and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collapse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m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y</w:t>
        </w:r>
        <w:r w:rsidR="00537A82" w:rsidRPr="00537A82">
          <w:rPr>
            <w:rStyle w:val="Hyperlink"/>
            <w:rFonts w:cs="Arial"/>
            <w:noProof/>
            <w:spacing w:val="-28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>WeWALK</w:t>
        </w:r>
        <w:r w:rsidR="00537A82" w:rsidRPr="00537A82">
          <w:rPr>
            <w:rStyle w:val="Hyperlink"/>
            <w:rFonts w:cs="Arial"/>
            <w:noProof/>
            <w:spacing w:val="-27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smart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c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ane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like</w:t>
        </w:r>
        <w:r w:rsidR="00537A82" w:rsidRPr="00537A82">
          <w:rPr>
            <w:rStyle w:val="Hyperlink"/>
            <w:rFonts w:cs="Arial"/>
            <w:noProof/>
            <w:spacing w:val="-2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m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y</w:t>
        </w:r>
        <w:r w:rsidR="00537A82" w:rsidRPr="00537A82">
          <w:rPr>
            <w:rStyle w:val="Hyperlink"/>
            <w:rFonts w:cs="Arial"/>
            <w:noProof/>
            <w:spacing w:val="-28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r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egular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cane?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_Toc88636232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11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464B645A" w14:textId="4DA2F784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33" w:history="1"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Ar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e</w:t>
        </w:r>
        <w:r w:rsidR="00537A82" w:rsidRPr="00537A82">
          <w:rPr>
            <w:rStyle w:val="Hyperlink"/>
            <w:rFonts w:cs="Arial"/>
            <w:noProof/>
            <w:spacing w:val="-1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ther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e</w:t>
        </w:r>
        <w:r w:rsidR="00537A82" w:rsidRPr="00537A82">
          <w:rPr>
            <w:rStyle w:val="Hyperlink"/>
            <w:rFonts w:cs="Arial"/>
            <w:noProof/>
            <w:spacing w:val="-1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an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y</w:t>
        </w:r>
        <w:r w:rsidR="00537A82" w:rsidRPr="00537A82">
          <w:rPr>
            <w:rStyle w:val="Hyperlink"/>
            <w:rFonts w:cs="Arial"/>
            <w:noProof/>
            <w:spacing w:val="-14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obs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acle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s/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objec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ts</w:t>
        </w:r>
        <w:r w:rsidR="00537A82" w:rsidRPr="00537A82">
          <w:rPr>
            <w:rStyle w:val="Hyperlink"/>
            <w:rFonts w:cs="Arial"/>
            <w:noProof/>
            <w:spacing w:val="-11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that</w:t>
        </w:r>
        <w:r w:rsidR="00537A82" w:rsidRPr="00537A82">
          <w:rPr>
            <w:rStyle w:val="Hyperlink"/>
            <w:rFonts w:cs="Arial"/>
            <w:noProof/>
            <w:spacing w:val="-1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>WeWALK</w:t>
        </w:r>
        <w:r w:rsidR="00537A82" w:rsidRPr="00537A82">
          <w:rPr>
            <w:rStyle w:val="Hyperlink"/>
            <w:rFonts w:cs="Arial"/>
            <w:noProof/>
            <w:spacing w:val="-1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canno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t</w:t>
        </w:r>
        <w:r w:rsidR="00537A82" w:rsidRPr="00537A82">
          <w:rPr>
            <w:rStyle w:val="Hyperlink"/>
            <w:rFonts w:cs="Arial"/>
            <w:noProof/>
            <w:spacing w:val="-1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de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t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ec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t?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_Toc88636233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11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555A127" w14:textId="5F45A65E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34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Is</w:t>
        </w:r>
        <w:r w:rsidR="00537A82" w:rsidRPr="00537A82">
          <w:rPr>
            <w:rStyle w:val="Hyperlink"/>
            <w:rFonts w:cs="Arial"/>
            <w:noProof/>
            <w:spacing w:val="-21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>WeWALK</w:t>
        </w:r>
        <w:r w:rsidR="00537A82" w:rsidRPr="00537A82">
          <w:rPr>
            <w:rStyle w:val="Hyperlink"/>
            <w:rFonts w:cs="Arial"/>
            <w:noProof/>
            <w:spacing w:val="-21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uit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able</w:t>
        </w:r>
        <w:r w:rsidR="00537A82" w:rsidRPr="00537A82">
          <w:rPr>
            <w:rStyle w:val="Hyperlink"/>
            <w:rFonts w:cs="Arial"/>
            <w:noProof/>
            <w:spacing w:val="-21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f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or</w:t>
        </w:r>
        <w:r w:rsidR="00537A82" w:rsidRPr="00537A82">
          <w:rPr>
            <w:rStyle w:val="Hyperlink"/>
            <w:rFonts w:cs="Arial"/>
            <w:noProof/>
            <w:spacing w:val="-20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use</w:t>
        </w:r>
        <w:r w:rsidR="00537A82" w:rsidRPr="00537A82">
          <w:rPr>
            <w:rStyle w:val="Hyperlink"/>
            <w:rFonts w:cs="Arial"/>
            <w:noProof/>
            <w:spacing w:val="-20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in</w:t>
        </w:r>
        <w:r w:rsidR="00537A82" w:rsidRPr="00537A82">
          <w:rPr>
            <w:rStyle w:val="Hyperlink"/>
            <w:rFonts w:cs="Arial"/>
            <w:noProof/>
            <w:spacing w:val="-20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r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ain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y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w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eather?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_Toc88636234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12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11441AA" w14:textId="0BC06A64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35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Which</w:t>
        </w:r>
        <w:r w:rsidR="00537A82" w:rsidRPr="00537A82">
          <w:rPr>
            <w:rStyle w:val="Hyperlink"/>
            <w:rFonts w:cs="Arial"/>
            <w:noProof/>
            <w:spacing w:val="-34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smar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tphone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s</w:t>
        </w:r>
        <w:r w:rsidR="00537A82" w:rsidRPr="00537A82">
          <w:rPr>
            <w:rStyle w:val="Hyperlink"/>
            <w:rFonts w:cs="Arial"/>
            <w:noProof/>
            <w:spacing w:val="-3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do</w:t>
        </w:r>
        <w:r w:rsidR="00537A82" w:rsidRPr="00537A82">
          <w:rPr>
            <w:rStyle w:val="Hyperlink"/>
            <w:rFonts w:cs="Arial"/>
            <w:noProof/>
            <w:spacing w:val="-3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y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ou</w:t>
        </w:r>
        <w:r w:rsidR="00537A82" w:rsidRPr="00537A82">
          <w:rPr>
            <w:rStyle w:val="Hyperlink"/>
            <w:rFonts w:cs="Arial"/>
            <w:noProof/>
            <w:spacing w:val="-3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support?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_Toc88636235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12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1127F133" w14:textId="6C8414C9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36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Which</w:t>
        </w:r>
        <w:r w:rsidR="00537A82" w:rsidRPr="00537A82">
          <w:rPr>
            <w:rStyle w:val="Hyperlink"/>
            <w:rFonts w:cs="Arial"/>
            <w:noProof/>
            <w:spacing w:val="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language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s</w:t>
        </w:r>
        <w:r w:rsidR="00537A82" w:rsidRPr="00537A82">
          <w:rPr>
            <w:rStyle w:val="Hyperlink"/>
            <w:rFonts w:cs="Arial"/>
            <w:noProof/>
            <w:spacing w:val="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ar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e</w:t>
        </w:r>
        <w:r w:rsidR="00537A82" w:rsidRPr="00537A82">
          <w:rPr>
            <w:rStyle w:val="Hyperlink"/>
            <w:rFonts w:cs="Arial"/>
            <w:noProof/>
            <w:spacing w:val="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av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ailable?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_Toc88636236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12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445CEE38" w14:textId="7EF47FF0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37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What</w:t>
        </w:r>
        <w:r w:rsidR="00537A82" w:rsidRPr="00537A82">
          <w:rPr>
            <w:rStyle w:val="Hyperlink"/>
            <w:rFonts w:cs="Arial"/>
            <w:noProof/>
            <w:spacing w:val="-14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do</w:t>
        </w:r>
        <w:r w:rsidR="00537A82" w:rsidRPr="00537A82">
          <w:rPr>
            <w:rStyle w:val="Hyperlink"/>
            <w:rFonts w:cs="Arial"/>
            <w:noProof/>
            <w:spacing w:val="-1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the</w:t>
        </w:r>
        <w:r w:rsidR="00537A82" w:rsidRPr="00537A82">
          <w:rPr>
            <w:rStyle w:val="Hyperlink"/>
            <w:rFonts w:cs="Arial"/>
            <w:noProof/>
            <w:spacing w:val="-1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>WeWALK</w:t>
        </w:r>
        <w:r w:rsidR="00537A82" w:rsidRPr="00537A82">
          <w:rPr>
            <w:rStyle w:val="Hyperlink"/>
            <w:rFonts w:cs="Arial"/>
            <w:noProof/>
            <w:spacing w:val="-1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smart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c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ane</w:t>
        </w:r>
        <w:r w:rsidR="00537A82" w:rsidRPr="00537A82">
          <w:rPr>
            <w:rStyle w:val="Hyperlink"/>
            <w:rFonts w:cs="Arial"/>
            <w:noProof/>
            <w:spacing w:val="-14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sounds</w:t>
        </w:r>
        <w:r w:rsidR="00537A82" w:rsidRPr="00537A82">
          <w:rPr>
            <w:rStyle w:val="Hyperlink"/>
            <w:rFonts w:cs="Arial"/>
            <w:noProof/>
            <w:spacing w:val="-1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mean?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_Toc88636237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13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3C2BB921" w14:textId="31FF5801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38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How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can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I</w:t>
        </w:r>
        <w:r w:rsidR="00537A82" w:rsidRPr="00537A82">
          <w:rPr>
            <w:rStyle w:val="Hyperlink"/>
            <w:rFonts w:cs="Arial"/>
            <w:noProof/>
            <w:spacing w:val="-2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manage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5"/>
            <w:sz w:val="32"/>
            <w:szCs w:val="32"/>
          </w:rPr>
          <w:t>WeWALK</w:t>
        </w:r>
        <w:r w:rsidR="00537A82" w:rsidRPr="00537A82">
          <w:rPr>
            <w:rStyle w:val="Hyperlink"/>
            <w:rFonts w:cs="Arial"/>
            <w:noProof/>
            <w:spacing w:val="-6"/>
            <w:sz w:val="32"/>
            <w:szCs w:val="32"/>
          </w:rPr>
          <w:t>’</w:t>
        </w:r>
        <w:r w:rsidR="00537A82" w:rsidRPr="00537A82">
          <w:rPr>
            <w:rStyle w:val="Hyperlink"/>
            <w:rFonts w:cs="Arial"/>
            <w:noProof/>
            <w:spacing w:val="-7"/>
            <w:sz w:val="32"/>
            <w:szCs w:val="32"/>
          </w:rPr>
          <w:t>s</w:t>
        </w:r>
        <w:r w:rsidR="00537A82" w:rsidRPr="00537A82">
          <w:rPr>
            <w:rStyle w:val="Hyperlink"/>
            <w:rFonts w:cs="Arial"/>
            <w:noProof/>
            <w:spacing w:val="-2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services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through the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cane?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What</w:t>
        </w:r>
        <w:r w:rsidR="00537A82" w:rsidRPr="00537A82">
          <w:rPr>
            <w:rStyle w:val="Hyperlink"/>
            <w:rFonts w:cs="Arial"/>
            <w:noProof/>
            <w:spacing w:val="-2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is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the</w:t>
        </w:r>
        <w:r w:rsidR="00537A82" w:rsidRPr="00537A82">
          <w:rPr>
            <w:rStyle w:val="Hyperlink"/>
            <w:rFonts w:cs="Arial"/>
            <w:noProof/>
            <w:spacing w:val="-2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voice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menu?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_Toc88636238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13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7469F835" w14:textId="47DD701C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39" w:history="1"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Ho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w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can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I</w:t>
        </w:r>
        <w:r w:rsidR="00537A82" w:rsidRPr="00537A82">
          <w:rPr>
            <w:rStyle w:val="Hyperlink"/>
            <w:rFonts w:cs="Arial"/>
            <w:noProof/>
            <w:spacing w:val="-2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s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tart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navigation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thr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ough</w:t>
        </w:r>
        <w:r w:rsidR="00537A82" w:rsidRPr="00537A82">
          <w:rPr>
            <w:rStyle w:val="Hyperlink"/>
            <w:rFonts w:cs="Arial"/>
            <w:noProof/>
            <w:spacing w:val="-2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the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smart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cane?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_Toc88636239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13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20640590" w14:textId="6FD2F96D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40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Cleaning</w:t>
        </w:r>
        <w:r w:rsidR="00537A82" w:rsidRPr="00537A82">
          <w:rPr>
            <w:rStyle w:val="Hyperlink"/>
            <w:rFonts w:cs="Arial"/>
            <w:noProof/>
            <w:spacing w:val="-20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and</w:t>
        </w:r>
        <w:r w:rsidR="00537A82" w:rsidRPr="00537A82">
          <w:rPr>
            <w:rStyle w:val="Hyperlink"/>
            <w:rFonts w:cs="Arial"/>
            <w:noProof/>
            <w:spacing w:val="-2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maintaining</w:t>
        </w:r>
        <w:r w:rsidR="00537A82" w:rsidRPr="00537A82">
          <w:rPr>
            <w:rStyle w:val="Hyperlink"/>
            <w:rFonts w:cs="Arial"/>
            <w:noProof/>
            <w:spacing w:val="-2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your</w:t>
        </w:r>
        <w:r w:rsidR="00537A82" w:rsidRPr="00537A82">
          <w:rPr>
            <w:rStyle w:val="Hyperlink"/>
            <w:rFonts w:cs="Arial"/>
            <w:noProof/>
            <w:spacing w:val="-2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WeWALK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_Toc88636240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14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383625FA" w14:textId="203D423A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41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What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should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I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do</w:t>
        </w:r>
        <w:r w:rsidR="00537A82" w:rsidRPr="00537A82">
          <w:rPr>
            <w:rStyle w:val="Hyperlink"/>
            <w:rFonts w:cs="Arial"/>
            <w:noProof/>
            <w:spacing w:val="-2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if</w:t>
        </w:r>
        <w:r w:rsidR="00537A82" w:rsidRPr="00537A82">
          <w:rPr>
            <w:rStyle w:val="Hyperlink"/>
            <w:rFonts w:cs="Arial"/>
            <w:noProof/>
            <w:spacing w:val="-2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m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y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whit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e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cane</w:t>
        </w:r>
        <w:r w:rsidR="00537A82" w:rsidRPr="00537A82">
          <w:rPr>
            <w:rStyle w:val="Hyperlink"/>
            <w:rFonts w:cs="Arial"/>
            <w:noProof/>
            <w:spacing w:val="-2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part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is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w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orn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out</w:t>
        </w:r>
        <w:r w:rsidR="00537A82" w:rsidRPr="00537A82">
          <w:rPr>
            <w:rStyle w:val="Hyperlink"/>
            <w:rFonts w:cs="Arial"/>
            <w:noProof/>
            <w:spacing w:val="-2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or</w:t>
        </w:r>
        <w:r w:rsidR="00537A82" w:rsidRPr="00537A82">
          <w:rPr>
            <w:rStyle w:val="Hyperlink"/>
            <w:rFonts w:cs="Arial"/>
            <w:noProof/>
            <w:spacing w:val="-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br</w:t>
        </w:r>
        <w:r w:rsidR="00537A82" w:rsidRPr="00537A82">
          <w:rPr>
            <w:rStyle w:val="Hyperlink"/>
            <w:rFonts w:cs="Arial"/>
            <w:noProof/>
            <w:spacing w:val="-3"/>
            <w:sz w:val="32"/>
            <w:szCs w:val="32"/>
          </w:rPr>
          <w:t>oken?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_Toc88636241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14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105BB84C" w14:textId="676988D4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42" w:history="1"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Safety</w:t>
        </w:r>
        <w:r w:rsidR="00537A82" w:rsidRPr="00537A82">
          <w:rPr>
            <w:rStyle w:val="Hyperlink"/>
            <w:rFonts w:cs="Arial"/>
            <w:noProof/>
            <w:spacing w:val="-17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Information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_Toc88636242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15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29B9F23C" w14:textId="3275F38B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43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General Safety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_Toc88636243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15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D8EAB3B" w14:textId="74B9E698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44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Operational</w:t>
        </w:r>
        <w:r w:rsidR="00537A82" w:rsidRPr="00537A82">
          <w:rPr>
            <w:rStyle w:val="Hyperlink"/>
            <w:rFonts w:cs="Arial"/>
            <w:noProof/>
            <w:spacing w:val="-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safety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_Toc88636244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15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454BE28E" w14:textId="4489AC12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45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Battery safety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_Toc88636245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17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0B3F3F8D" w14:textId="040540CA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46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Maintenance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_Toc88636246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17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1475AF29" w14:textId="21D9AE87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47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Foreseeable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misuse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_Toc88636247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18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01CD6E72" w14:textId="78FDE39E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48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Points</w:t>
        </w:r>
        <w:r w:rsidR="00537A82" w:rsidRPr="00537A82">
          <w:rPr>
            <w:rStyle w:val="Hyperlink"/>
            <w:rFonts w:cs="Arial"/>
            <w:noProof/>
            <w:spacing w:val="-27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t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o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be</w:t>
        </w:r>
        <w:r w:rsidR="00537A82" w:rsidRPr="00537A82">
          <w:rPr>
            <w:rStyle w:val="Hyperlink"/>
            <w:rFonts w:cs="Arial"/>
            <w:noProof/>
            <w:spacing w:val="-2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considered</w:t>
        </w:r>
        <w:r w:rsidR="00537A82" w:rsidRPr="00537A82">
          <w:rPr>
            <w:rStyle w:val="Hyperlink"/>
            <w:rFonts w:cs="Arial"/>
            <w:noProof/>
            <w:spacing w:val="-26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during</w:t>
        </w:r>
        <w:r w:rsidR="00537A82" w:rsidRPr="00537A82">
          <w:rPr>
            <w:rStyle w:val="Hyperlink"/>
            <w:rFonts w:cs="Arial"/>
            <w:noProof/>
            <w:spacing w:val="-27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tr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anspor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t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_Toc88636248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18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4112C7E2" w14:textId="34FF061C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49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Liability Limitation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_Toc88636249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18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088AF2FD" w14:textId="52B69908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50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Intended</w:t>
        </w:r>
        <w:r w:rsidR="00537A82" w:rsidRPr="00537A82">
          <w:rPr>
            <w:rStyle w:val="Hyperlink"/>
            <w:rFonts w:cs="Arial"/>
            <w:noProof/>
            <w:spacing w:val="-41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Use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_Toc88636250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19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5987BC5" w14:textId="6EFCAFEC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51" w:history="1"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Country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 xml:space="preserve"> Restrictions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_Toc88636251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20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5D126AE" w14:textId="6BEC9BB9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52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Troubleshooting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_Toc88636252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20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3C5D38D" w14:textId="12538FC2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53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Product</w:t>
        </w:r>
        <w:r w:rsidR="00537A82" w:rsidRPr="00537A82">
          <w:rPr>
            <w:rStyle w:val="Hyperlink"/>
            <w:rFonts w:cs="Arial"/>
            <w:noProof/>
            <w:spacing w:val="-31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specifications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_Toc88636253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21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6751A91A" w14:textId="75900EDB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54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H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ardware</w:t>
        </w:r>
        <w:r w:rsidR="00537A82" w:rsidRPr="00537A82">
          <w:rPr>
            <w:rStyle w:val="Hyperlink"/>
            <w:rFonts w:cs="Arial"/>
            <w:noProof/>
            <w:spacing w:val="23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specifications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_Toc88636254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21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42D14554" w14:textId="61AABC92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55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Electrical</w:t>
        </w:r>
        <w:r w:rsidR="00537A82" w:rsidRPr="00537A82">
          <w:rPr>
            <w:rStyle w:val="Hyperlink"/>
            <w:rFonts w:cs="Arial"/>
            <w:noProof/>
            <w:spacing w:val="-32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values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_Toc88636255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22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715D7D28" w14:textId="1E16995A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56" w:history="1"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O</w:t>
        </w:r>
        <w:r w:rsidR="00537A82" w:rsidRPr="00537A82">
          <w:rPr>
            <w:rStyle w:val="Hyperlink"/>
            <w:rFonts w:cs="Arial"/>
            <w:noProof/>
            <w:spacing w:val="-2"/>
            <w:sz w:val="32"/>
            <w:szCs w:val="32"/>
          </w:rPr>
          <w:t>ther</w:t>
        </w:r>
        <w:r w:rsidR="00537A82" w:rsidRPr="00537A82">
          <w:rPr>
            <w:rStyle w:val="Hyperlink"/>
            <w:rFonts w:cs="Arial"/>
            <w:noProof/>
            <w:spacing w:val="-3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specifications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_Toc88636256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22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2A9758F9" w14:textId="4FDF52D3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57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Environmental</w:t>
        </w:r>
        <w:r w:rsidR="00537A82" w:rsidRPr="00537A82">
          <w:rPr>
            <w:rStyle w:val="Hyperlink"/>
            <w:rFonts w:cs="Arial"/>
            <w:noProof/>
            <w:spacing w:val="-21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conditions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_Toc88636257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22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0B3D2299" w14:textId="5768F3E9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58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Input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s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/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Outputs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_Toc88636258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23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43650EC4" w14:textId="7E704DEB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59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Software update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_Toc88636259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23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16F43E1C" w14:textId="4723BA26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60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Power</w:t>
        </w:r>
        <w:r w:rsidR="00537A82" w:rsidRPr="00537A82">
          <w:rPr>
            <w:rStyle w:val="Hyperlink"/>
            <w:rFonts w:cs="Arial"/>
            <w:noProof/>
            <w:spacing w:val="30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consum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ptio</w:t>
        </w:r>
        <w:r w:rsidR="00537A82" w:rsidRPr="00537A82">
          <w:rPr>
            <w:rStyle w:val="Hyperlink"/>
            <w:rFonts w:cs="Arial"/>
            <w:noProof/>
            <w:spacing w:val="-1"/>
            <w:sz w:val="32"/>
            <w:szCs w:val="32"/>
          </w:rPr>
          <w:t>n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_Toc88636260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23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32FF87E6" w14:textId="3136C7E2" w:rsidR="00537A82" w:rsidRPr="00537A82" w:rsidRDefault="009E702F">
      <w:pPr>
        <w:pStyle w:val="TOC1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61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W</w:t>
        </w:r>
        <w:r w:rsidR="00537A82" w:rsidRPr="00537A82">
          <w:rPr>
            <w:rStyle w:val="Hyperlink"/>
            <w:rFonts w:cs="Arial"/>
            <w:noProof/>
            <w:spacing w:val="-4"/>
            <w:sz w:val="32"/>
            <w:szCs w:val="32"/>
          </w:rPr>
          <w:t>arr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anty</w:t>
        </w:r>
        <w:r w:rsidR="00537A82" w:rsidRPr="00537A82">
          <w:rPr>
            <w:rStyle w:val="Hyperlink"/>
            <w:rFonts w:cs="Arial"/>
            <w:noProof/>
            <w:spacing w:val="28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z w:val="32"/>
            <w:szCs w:val="32"/>
          </w:rPr>
          <w:t>conditions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_Toc88636261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25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100D4039" w14:textId="7838099C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62" w:history="1">
        <w:r w:rsidR="00537A82" w:rsidRPr="00537A82">
          <w:rPr>
            <w:rStyle w:val="Hyperlink"/>
            <w:rFonts w:cs="Arial"/>
            <w:noProof/>
            <w:w w:val="95"/>
            <w:sz w:val="32"/>
            <w:szCs w:val="32"/>
          </w:rPr>
          <w:t>WeWALK</w:t>
        </w:r>
        <w:r w:rsidR="00537A82" w:rsidRPr="00537A82">
          <w:rPr>
            <w:rStyle w:val="Hyperlink"/>
            <w:rFonts w:cs="Arial"/>
            <w:noProof/>
            <w:spacing w:val="-45"/>
            <w:w w:val="9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1"/>
            <w:w w:val="95"/>
            <w:sz w:val="32"/>
            <w:szCs w:val="32"/>
          </w:rPr>
          <w:t>smar</w:t>
        </w:r>
        <w:r w:rsidR="00537A82" w:rsidRPr="00537A82">
          <w:rPr>
            <w:rStyle w:val="Hyperlink"/>
            <w:rFonts w:cs="Arial"/>
            <w:noProof/>
            <w:spacing w:val="-2"/>
            <w:w w:val="95"/>
            <w:sz w:val="32"/>
            <w:szCs w:val="32"/>
          </w:rPr>
          <w:t>t</w:t>
        </w:r>
        <w:r w:rsidR="00537A82" w:rsidRPr="00537A82">
          <w:rPr>
            <w:rStyle w:val="Hyperlink"/>
            <w:rFonts w:cs="Arial"/>
            <w:noProof/>
            <w:spacing w:val="-1"/>
            <w:w w:val="95"/>
            <w:sz w:val="32"/>
            <w:szCs w:val="32"/>
          </w:rPr>
          <w:t>c</w:t>
        </w:r>
        <w:r w:rsidR="00537A82" w:rsidRPr="00537A82">
          <w:rPr>
            <w:rStyle w:val="Hyperlink"/>
            <w:rFonts w:cs="Arial"/>
            <w:noProof/>
            <w:spacing w:val="-2"/>
            <w:w w:val="95"/>
            <w:sz w:val="32"/>
            <w:szCs w:val="32"/>
          </w:rPr>
          <w:t>ane</w:t>
        </w:r>
        <w:r w:rsidR="00537A82" w:rsidRPr="00537A82">
          <w:rPr>
            <w:rStyle w:val="Hyperlink"/>
            <w:rFonts w:cs="Arial"/>
            <w:noProof/>
            <w:spacing w:val="-44"/>
            <w:w w:val="9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w w:val="95"/>
            <w:sz w:val="32"/>
            <w:szCs w:val="32"/>
          </w:rPr>
          <w:t>–</w:t>
        </w:r>
        <w:r w:rsidR="00537A82" w:rsidRPr="00537A82">
          <w:rPr>
            <w:rStyle w:val="Hyperlink"/>
            <w:rFonts w:cs="Arial"/>
            <w:noProof/>
            <w:spacing w:val="-44"/>
            <w:w w:val="9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spacing w:val="-2"/>
            <w:w w:val="95"/>
            <w:sz w:val="32"/>
            <w:szCs w:val="32"/>
          </w:rPr>
          <w:t>special</w:t>
        </w:r>
        <w:r w:rsidR="00537A82" w:rsidRPr="00537A82">
          <w:rPr>
            <w:rStyle w:val="Hyperlink"/>
            <w:rFonts w:cs="Arial"/>
            <w:noProof/>
            <w:spacing w:val="-44"/>
            <w:w w:val="95"/>
            <w:sz w:val="32"/>
            <w:szCs w:val="32"/>
          </w:rPr>
          <w:t xml:space="preserve"> </w:t>
        </w:r>
        <w:r w:rsidR="00537A82" w:rsidRPr="00537A82">
          <w:rPr>
            <w:rStyle w:val="Hyperlink"/>
            <w:rFonts w:cs="Arial"/>
            <w:noProof/>
            <w:w w:val="95"/>
            <w:sz w:val="32"/>
            <w:szCs w:val="32"/>
          </w:rPr>
          <w:t>edition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_Toc88636262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27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676590FD" w14:textId="5352A1D9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63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How to contact RNIB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_Toc88636263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30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3E782249" w14:textId="43E2B52E" w:rsidR="00537A82" w:rsidRPr="00537A82" w:rsidRDefault="009E702F">
      <w:pPr>
        <w:pStyle w:val="TOC2"/>
        <w:tabs>
          <w:tab w:val="right" w:leader="dot" w:pos="9016"/>
        </w:tabs>
        <w:rPr>
          <w:rFonts w:eastAsiaTheme="minorEastAsia" w:cs="Arial"/>
          <w:noProof/>
          <w:sz w:val="32"/>
          <w:szCs w:val="32"/>
        </w:rPr>
      </w:pPr>
      <w:hyperlink w:anchor="_Toc88636264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Terms and conditions of sale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_Toc88636264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30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21C82556" w14:textId="17767226" w:rsidR="00537A82" w:rsidRDefault="009E702F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636265" w:history="1">
        <w:r w:rsidR="00537A82" w:rsidRPr="00537A82">
          <w:rPr>
            <w:rStyle w:val="Hyperlink"/>
            <w:rFonts w:cs="Arial"/>
            <w:noProof/>
            <w:sz w:val="32"/>
            <w:szCs w:val="32"/>
          </w:rPr>
          <w:t>Why recycle?</w:t>
        </w:r>
        <w:r w:rsidR="00537A82" w:rsidRPr="00537A82">
          <w:rPr>
            <w:rFonts w:cs="Arial"/>
            <w:noProof/>
            <w:webHidden/>
            <w:sz w:val="32"/>
            <w:szCs w:val="32"/>
          </w:rPr>
          <w:tab/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begin"/>
        </w:r>
        <w:r w:rsidR="00537A82" w:rsidRPr="00537A82">
          <w:rPr>
            <w:rFonts w:cs="Arial"/>
            <w:noProof/>
            <w:webHidden/>
            <w:sz w:val="32"/>
            <w:szCs w:val="32"/>
          </w:rPr>
          <w:instrText xml:space="preserve"> PAGEREF _Toc88636265 \h </w:instrText>
        </w:r>
        <w:r w:rsidR="00537A82" w:rsidRPr="00537A82">
          <w:rPr>
            <w:rFonts w:cs="Arial"/>
            <w:noProof/>
            <w:webHidden/>
            <w:sz w:val="32"/>
            <w:szCs w:val="32"/>
          </w:rPr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separate"/>
        </w:r>
        <w:r w:rsidR="00D545FE">
          <w:rPr>
            <w:rFonts w:cs="Arial"/>
            <w:noProof/>
            <w:webHidden/>
            <w:sz w:val="32"/>
            <w:szCs w:val="32"/>
          </w:rPr>
          <w:t>31</w:t>
        </w:r>
        <w:r w:rsidR="00537A82" w:rsidRPr="00537A82">
          <w:rPr>
            <w:rFonts w:cs="Arial"/>
            <w:noProof/>
            <w:webHidden/>
            <w:sz w:val="32"/>
            <w:szCs w:val="32"/>
          </w:rPr>
          <w:fldChar w:fldCharType="end"/>
        </w:r>
      </w:hyperlink>
    </w:p>
    <w:p w14:paraId="566A149B" w14:textId="788B909C" w:rsidR="00990A91" w:rsidRDefault="00537A82" w:rsidP="00537A82">
      <w:pPr>
        <w:pStyle w:val="head1"/>
      </w:pPr>
      <w:r>
        <w:fldChar w:fldCharType="end"/>
      </w:r>
      <w:bookmarkStart w:id="0" w:name="_Toc88636207"/>
      <w:bookmarkStart w:id="1" w:name="_TOC_250032"/>
      <w:bookmarkStart w:id="2" w:name="_Toc83992255"/>
      <w:bookmarkStart w:id="3" w:name="_Toc88547914"/>
      <w:r w:rsidR="00990A91">
        <w:t>Welcome to Wewalk</w:t>
      </w:r>
      <w:bookmarkEnd w:id="0"/>
    </w:p>
    <w:p w14:paraId="259C4BFD" w14:textId="1E665225" w:rsidR="0033761A" w:rsidRPr="0033761A" w:rsidRDefault="0033761A" w:rsidP="00387F4A">
      <w:pPr>
        <w:pStyle w:val="head2"/>
        <w:jc w:val="left"/>
      </w:pPr>
      <w:bookmarkStart w:id="4" w:name="_Toc88636208"/>
      <w:r w:rsidRPr="0033761A">
        <w:t>Introduction</w:t>
      </w:r>
      <w:bookmarkEnd w:id="1"/>
      <w:bookmarkEnd w:id="2"/>
      <w:bookmarkEnd w:id="3"/>
      <w:bookmarkEnd w:id="4"/>
    </w:p>
    <w:p w14:paraId="7F901C7B" w14:textId="77777777" w:rsidR="0033761A" w:rsidRPr="002243FA" w:rsidRDefault="00365F49" w:rsidP="0033761A">
      <w:pPr>
        <w:rPr>
          <w:sz w:val="32"/>
          <w:szCs w:val="32"/>
        </w:rPr>
      </w:pPr>
      <w:r w:rsidRPr="002243FA">
        <w:rPr>
          <w:sz w:val="32"/>
          <w:szCs w:val="32"/>
        </w:rPr>
        <w:t>At</w:t>
      </w:r>
      <w:r w:rsidR="0033761A" w:rsidRPr="002243FA">
        <w:rPr>
          <w:spacing w:val="-15"/>
          <w:sz w:val="32"/>
          <w:szCs w:val="32"/>
        </w:rPr>
        <w:t xml:space="preserve"> </w:t>
      </w:r>
      <w:proofErr w:type="spellStart"/>
      <w:r w:rsidR="00CF142C" w:rsidRPr="002243FA">
        <w:rPr>
          <w:sz w:val="32"/>
          <w:szCs w:val="32"/>
        </w:rPr>
        <w:t>WeWALK</w:t>
      </w:r>
      <w:proofErr w:type="spellEnd"/>
      <w:r w:rsidRPr="002243FA">
        <w:rPr>
          <w:spacing w:val="-3"/>
          <w:sz w:val="32"/>
          <w:szCs w:val="32"/>
        </w:rPr>
        <w:t>,</w:t>
      </w:r>
      <w:r w:rsidR="0033761A" w:rsidRPr="002243FA">
        <w:rPr>
          <w:spacing w:val="-12"/>
          <w:sz w:val="32"/>
          <w:szCs w:val="32"/>
        </w:rPr>
        <w:t xml:space="preserve"> </w:t>
      </w:r>
      <w:r w:rsidRPr="002243FA">
        <w:rPr>
          <w:spacing w:val="-1"/>
          <w:sz w:val="32"/>
          <w:szCs w:val="32"/>
        </w:rPr>
        <w:t>our</w:t>
      </w:r>
      <w:r w:rsidR="0033761A" w:rsidRPr="002243FA">
        <w:rPr>
          <w:spacing w:val="-15"/>
          <w:sz w:val="32"/>
          <w:szCs w:val="32"/>
        </w:rPr>
        <w:t xml:space="preserve"> </w:t>
      </w:r>
      <w:r w:rsidRPr="002243FA">
        <w:rPr>
          <w:sz w:val="32"/>
          <w:szCs w:val="32"/>
        </w:rPr>
        <w:t>mission</w:t>
      </w:r>
      <w:r w:rsidR="0033761A" w:rsidRPr="002243FA">
        <w:rPr>
          <w:spacing w:val="-12"/>
          <w:sz w:val="32"/>
          <w:szCs w:val="32"/>
        </w:rPr>
        <w:t xml:space="preserve"> </w:t>
      </w:r>
      <w:r w:rsidRPr="002243FA">
        <w:rPr>
          <w:sz w:val="32"/>
          <w:szCs w:val="32"/>
        </w:rPr>
        <w:t>is</w:t>
      </w:r>
      <w:r w:rsidR="0033761A" w:rsidRPr="002243FA">
        <w:rPr>
          <w:spacing w:val="-13"/>
          <w:sz w:val="32"/>
          <w:szCs w:val="32"/>
        </w:rPr>
        <w:t xml:space="preserve"> </w:t>
      </w:r>
      <w:r w:rsidRPr="002243FA">
        <w:rPr>
          <w:sz w:val="32"/>
          <w:szCs w:val="32"/>
        </w:rPr>
        <w:t>to</w:t>
      </w:r>
      <w:r w:rsidR="0033761A" w:rsidRPr="002243FA">
        <w:rPr>
          <w:spacing w:val="-13"/>
          <w:sz w:val="32"/>
          <w:szCs w:val="32"/>
        </w:rPr>
        <w:t xml:space="preserve"> </w:t>
      </w:r>
      <w:r w:rsidRPr="002243FA">
        <w:rPr>
          <w:spacing w:val="-1"/>
          <w:sz w:val="32"/>
          <w:szCs w:val="32"/>
        </w:rPr>
        <w:t>pr</w:t>
      </w:r>
      <w:r w:rsidRPr="002243FA">
        <w:rPr>
          <w:sz w:val="32"/>
          <w:szCs w:val="32"/>
        </w:rPr>
        <w:t>ovide</w:t>
      </w:r>
      <w:r w:rsidR="0033761A" w:rsidRPr="002243FA">
        <w:rPr>
          <w:spacing w:val="-12"/>
          <w:sz w:val="32"/>
          <w:szCs w:val="32"/>
        </w:rPr>
        <w:t xml:space="preserve"> </w:t>
      </w:r>
      <w:r w:rsidRPr="002243FA">
        <w:rPr>
          <w:spacing w:val="-1"/>
          <w:sz w:val="32"/>
          <w:szCs w:val="32"/>
        </w:rPr>
        <w:t>our</w:t>
      </w:r>
      <w:r w:rsidR="0033761A" w:rsidRPr="002243FA">
        <w:rPr>
          <w:spacing w:val="-16"/>
          <w:sz w:val="32"/>
          <w:szCs w:val="32"/>
        </w:rPr>
        <w:t xml:space="preserve"> </w:t>
      </w:r>
      <w:r w:rsidRPr="002243FA">
        <w:rPr>
          <w:sz w:val="32"/>
          <w:szCs w:val="32"/>
        </w:rPr>
        <w:t>visually</w:t>
      </w:r>
      <w:r w:rsidR="0033761A" w:rsidRPr="002243FA">
        <w:rPr>
          <w:spacing w:val="-15"/>
          <w:sz w:val="32"/>
          <w:szCs w:val="32"/>
        </w:rPr>
        <w:t xml:space="preserve"> </w:t>
      </w:r>
      <w:r w:rsidRPr="002243FA">
        <w:rPr>
          <w:spacing w:val="-1"/>
          <w:sz w:val="32"/>
          <w:szCs w:val="32"/>
        </w:rPr>
        <w:t>impair</w:t>
      </w:r>
      <w:r w:rsidRPr="002243FA">
        <w:rPr>
          <w:sz w:val="32"/>
          <w:szCs w:val="32"/>
        </w:rPr>
        <w:t>ed</w:t>
      </w:r>
      <w:r w:rsidR="0033761A" w:rsidRPr="002243FA">
        <w:rPr>
          <w:spacing w:val="-12"/>
          <w:sz w:val="32"/>
          <w:szCs w:val="32"/>
        </w:rPr>
        <w:t xml:space="preserve"> </w:t>
      </w:r>
      <w:r w:rsidRPr="002243FA">
        <w:rPr>
          <w:sz w:val="32"/>
          <w:szCs w:val="32"/>
        </w:rPr>
        <w:t>c</w:t>
      </w:r>
      <w:r w:rsidRPr="002243FA">
        <w:rPr>
          <w:spacing w:val="-1"/>
          <w:sz w:val="32"/>
          <w:szCs w:val="32"/>
        </w:rPr>
        <w:t>ommunit</w:t>
      </w:r>
      <w:r w:rsidRPr="002243FA">
        <w:rPr>
          <w:sz w:val="32"/>
          <w:szCs w:val="32"/>
        </w:rPr>
        <w:t>y</w:t>
      </w:r>
      <w:r w:rsidR="0033761A" w:rsidRPr="002243FA">
        <w:rPr>
          <w:spacing w:val="-16"/>
          <w:sz w:val="32"/>
          <w:szCs w:val="32"/>
        </w:rPr>
        <w:t xml:space="preserve"> </w:t>
      </w:r>
      <w:r w:rsidRPr="002243FA">
        <w:rPr>
          <w:sz w:val="32"/>
          <w:szCs w:val="32"/>
        </w:rPr>
        <w:t>with</w:t>
      </w:r>
      <w:r w:rsidR="0033761A" w:rsidRPr="002243FA">
        <w:rPr>
          <w:spacing w:val="-13"/>
          <w:sz w:val="32"/>
          <w:szCs w:val="32"/>
        </w:rPr>
        <w:t xml:space="preserve"> </w:t>
      </w:r>
      <w:r w:rsidRPr="002243FA">
        <w:rPr>
          <w:sz w:val="32"/>
          <w:szCs w:val="32"/>
        </w:rPr>
        <w:t>a</w:t>
      </w:r>
      <w:r w:rsidR="0033761A" w:rsidRPr="002243FA">
        <w:rPr>
          <w:spacing w:val="-13"/>
          <w:sz w:val="32"/>
          <w:szCs w:val="32"/>
        </w:rPr>
        <w:t xml:space="preserve"> </w:t>
      </w:r>
      <w:r w:rsidRPr="002243FA">
        <w:rPr>
          <w:sz w:val="32"/>
          <w:szCs w:val="32"/>
        </w:rPr>
        <w:t>tool</w:t>
      </w:r>
      <w:r w:rsidR="0033761A" w:rsidRPr="002243FA">
        <w:rPr>
          <w:spacing w:val="-13"/>
          <w:sz w:val="32"/>
          <w:szCs w:val="32"/>
        </w:rPr>
        <w:t xml:space="preserve"> </w:t>
      </w:r>
      <w:r w:rsidRPr="002243FA">
        <w:rPr>
          <w:sz w:val="32"/>
          <w:szCs w:val="32"/>
        </w:rPr>
        <w:t>to</w:t>
      </w:r>
      <w:r w:rsidR="0033761A" w:rsidRPr="002243FA">
        <w:rPr>
          <w:spacing w:val="-13"/>
          <w:sz w:val="32"/>
          <w:szCs w:val="32"/>
        </w:rPr>
        <w:t xml:space="preserve"> </w:t>
      </w:r>
      <w:r w:rsidRPr="002243FA">
        <w:rPr>
          <w:sz w:val="32"/>
          <w:szCs w:val="32"/>
        </w:rPr>
        <w:t>ge</w:t>
      </w:r>
      <w:r w:rsidRPr="002243FA">
        <w:rPr>
          <w:spacing w:val="-1"/>
          <w:sz w:val="32"/>
          <w:szCs w:val="32"/>
        </w:rPr>
        <w:t>t</w:t>
      </w:r>
      <w:r w:rsidR="0033761A" w:rsidRPr="002243FA">
        <w:rPr>
          <w:spacing w:val="27"/>
          <w:sz w:val="32"/>
          <w:szCs w:val="32"/>
        </w:rPr>
        <w:t xml:space="preserve"> </w:t>
      </w:r>
      <w:r w:rsidRPr="002243FA">
        <w:rPr>
          <w:sz w:val="32"/>
          <w:szCs w:val="32"/>
        </w:rPr>
        <w:t>them</w:t>
      </w:r>
      <w:r w:rsidR="0033761A" w:rsidRPr="002243FA">
        <w:rPr>
          <w:spacing w:val="-21"/>
          <w:sz w:val="32"/>
          <w:szCs w:val="32"/>
        </w:rPr>
        <w:t xml:space="preserve"> </w:t>
      </w:r>
      <w:r w:rsidRPr="002243FA">
        <w:rPr>
          <w:sz w:val="32"/>
          <w:szCs w:val="32"/>
        </w:rPr>
        <w:t>anywhere,</w:t>
      </w:r>
      <w:r w:rsidR="0033761A" w:rsidRPr="002243FA">
        <w:rPr>
          <w:spacing w:val="-20"/>
          <w:sz w:val="32"/>
          <w:szCs w:val="32"/>
        </w:rPr>
        <w:t xml:space="preserve"> </w:t>
      </w:r>
      <w:r w:rsidRPr="002243FA">
        <w:rPr>
          <w:spacing w:val="-3"/>
          <w:sz w:val="32"/>
          <w:szCs w:val="32"/>
        </w:rPr>
        <w:t>saf</w:t>
      </w:r>
      <w:r w:rsidRPr="002243FA">
        <w:rPr>
          <w:spacing w:val="-4"/>
          <w:sz w:val="32"/>
          <w:szCs w:val="32"/>
        </w:rPr>
        <w:t>ely,</w:t>
      </w:r>
      <w:r w:rsidR="0033761A" w:rsidRPr="002243FA">
        <w:rPr>
          <w:spacing w:val="-20"/>
          <w:sz w:val="32"/>
          <w:szCs w:val="32"/>
        </w:rPr>
        <w:t xml:space="preserve"> </w:t>
      </w:r>
      <w:r w:rsidRPr="002243FA">
        <w:rPr>
          <w:spacing w:val="-3"/>
          <w:sz w:val="32"/>
          <w:szCs w:val="32"/>
        </w:rPr>
        <w:t>e</w:t>
      </w:r>
      <w:r w:rsidRPr="002243FA">
        <w:rPr>
          <w:sz w:val="32"/>
          <w:szCs w:val="32"/>
        </w:rPr>
        <w:t>ff</w:t>
      </w:r>
      <w:r w:rsidRPr="002243FA">
        <w:rPr>
          <w:spacing w:val="-3"/>
          <w:sz w:val="32"/>
          <w:szCs w:val="32"/>
        </w:rPr>
        <w:t>ec</w:t>
      </w:r>
      <w:r w:rsidRPr="002243FA">
        <w:rPr>
          <w:sz w:val="32"/>
          <w:szCs w:val="32"/>
        </w:rPr>
        <w:t>tiv</w:t>
      </w:r>
      <w:r w:rsidRPr="002243FA">
        <w:rPr>
          <w:spacing w:val="-3"/>
          <w:sz w:val="32"/>
          <w:szCs w:val="32"/>
        </w:rPr>
        <w:t>ely,</w:t>
      </w:r>
      <w:r w:rsidR="0033761A" w:rsidRPr="002243FA">
        <w:rPr>
          <w:spacing w:val="-20"/>
          <w:sz w:val="32"/>
          <w:szCs w:val="32"/>
        </w:rPr>
        <w:t xml:space="preserve"> </w:t>
      </w:r>
      <w:r w:rsidRPr="002243FA">
        <w:rPr>
          <w:sz w:val="32"/>
          <w:szCs w:val="32"/>
        </w:rPr>
        <w:t>and</w:t>
      </w:r>
      <w:r w:rsidR="0033761A" w:rsidRPr="002243FA">
        <w:rPr>
          <w:spacing w:val="-20"/>
          <w:sz w:val="32"/>
          <w:szCs w:val="32"/>
        </w:rPr>
        <w:t xml:space="preserve"> </w:t>
      </w:r>
      <w:r w:rsidRPr="002243FA">
        <w:rPr>
          <w:sz w:val="32"/>
          <w:szCs w:val="32"/>
        </w:rPr>
        <w:t>independen</w:t>
      </w:r>
      <w:r w:rsidRPr="002243FA">
        <w:rPr>
          <w:spacing w:val="-1"/>
          <w:sz w:val="32"/>
          <w:szCs w:val="32"/>
        </w:rPr>
        <w:t>tly</w:t>
      </w:r>
      <w:r w:rsidRPr="002243FA">
        <w:rPr>
          <w:sz w:val="32"/>
          <w:szCs w:val="32"/>
        </w:rPr>
        <w:t>.</w:t>
      </w:r>
      <w:r w:rsidR="0033761A" w:rsidRPr="002243FA">
        <w:rPr>
          <w:spacing w:val="-20"/>
          <w:sz w:val="32"/>
          <w:szCs w:val="32"/>
        </w:rPr>
        <w:t xml:space="preserve"> </w:t>
      </w:r>
      <w:r w:rsidRPr="002243FA">
        <w:rPr>
          <w:sz w:val="32"/>
          <w:szCs w:val="32"/>
        </w:rPr>
        <w:t>Congr</w:t>
      </w:r>
      <w:r w:rsidRPr="002243FA">
        <w:rPr>
          <w:spacing w:val="-1"/>
          <w:sz w:val="32"/>
          <w:szCs w:val="32"/>
        </w:rPr>
        <w:t>atulations</w:t>
      </w:r>
      <w:r w:rsidR="0033761A" w:rsidRPr="002243FA">
        <w:rPr>
          <w:spacing w:val="-20"/>
          <w:sz w:val="32"/>
          <w:szCs w:val="32"/>
        </w:rPr>
        <w:t xml:space="preserve"> </w:t>
      </w:r>
      <w:r w:rsidRPr="002243FA">
        <w:rPr>
          <w:sz w:val="32"/>
          <w:szCs w:val="32"/>
        </w:rPr>
        <w:t>on</w:t>
      </w:r>
      <w:r w:rsidR="0033761A" w:rsidRPr="002243FA">
        <w:rPr>
          <w:spacing w:val="-22"/>
          <w:sz w:val="32"/>
          <w:szCs w:val="32"/>
        </w:rPr>
        <w:t xml:space="preserve"> </w:t>
      </w:r>
      <w:r w:rsidRPr="002243FA">
        <w:rPr>
          <w:sz w:val="32"/>
          <w:szCs w:val="32"/>
        </w:rPr>
        <w:t>y</w:t>
      </w:r>
      <w:r w:rsidRPr="002243FA">
        <w:rPr>
          <w:spacing w:val="-1"/>
          <w:sz w:val="32"/>
          <w:szCs w:val="32"/>
        </w:rPr>
        <w:t>our</w:t>
      </w:r>
      <w:r w:rsidR="0033761A" w:rsidRPr="002243FA">
        <w:rPr>
          <w:spacing w:val="-20"/>
          <w:sz w:val="32"/>
          <w:szCs w:val="32"/>
        </w:rPr>
        <w:t xml:space="preserve"> </w:t>
      </w:r>
      <w:r w:rsidRPr="002243FA">
        <w:rPr>
          <w:sz w:val="32"/>
          <w:szCs w:val="32"/>
        </w:rPr>
        <w:t>pur</w:t>
      </w:r>
      <w:r w:rsidRPr="002243FA">
        <w:rPr>
          <w:spacing w:val="-3"/>
          <w:sz w:val="32"/>
          <w:szCs w:val="32"/>
        </w:rPr>
        <w:t>chase</w:t>
      </w:r>
      <w:r w:rsidR="0033761A" w:rsidRPr="002243FA">
        <w:rPr>
          <w:spacing w:val="50"/>
          <w:sz w:val="32"/>
          <w:szCs w:val="32"/>
        </w:rPr>
        <w:t xml:space="preserve"> </w:t>
      </w:r>
      <w:r w:rsidRPr="002243FA">
        <w:rPr>
          <w:sz w:val="32"/>
          <w:szCs w:val="32"/>
        </w:rPr>
        <w:t>o</w:t>
      </w:r>
      <w:r w:rsidRPr="002243FA">
        <w:rPr>
          <w:spacing w:val="-1"/>
          <w:sz w:val="32"/>
          <w:szCs w:val="32"/>
        </w:rPr>
        <w:t>f</w:t>
      </w:r>
      <w:r w:rsidR="0033761A" w:rsidRPr="002243FA">
        <w:rPr>
          <w:spacing w:val="-6"/>
          <w:sz w:val="32"/>
          <w:szCs w:val="32"/>
        </w:rPr>
        <w:t xml:space="preserve"> </w:t>
      </w:r>
      <w:proofErr w:type="spellStart"/>
      <w:r w:rsidR="00CF142C" w:rsidRPr="002243FA">
        <w:rPr>
          <w:spacing w:val="-3"/>
          <w:sz w:val="32"/>
          <w:szCs w:val="32"/>
        </w:rPr>
        <w:t>WeWALK</w:t>
      </w:r>
      <w:proofErr w:type="spellEnd"/>
      <w:r w:rsidR="0033761A" w:rsidRPr="002243FA">
        <w:rPr>
          <w:spacing w:val="-6"/>
          <w:sz w:val="32"/>
          <w:szCs w:val="32"/>
        </w:rPr>
        <w:t xml:space="preserve"> </w:t>
      </w:r>
      <w:proofErr w:type="spellStart"/>
      <w:r w:rsidR="007569BC" w:rsidRPr="002243FA">
        <w:rPr>
          <w:sz w:val="32"/>
          <w:szCs w:val="32"/>
        </w:rPr>
        <w:t>s</w:t>
      </w:r>
      <w:r w:rsidRPr="002243FA">
        <w:rPr>
          <w:sz w:val="32"/>
          <w:szCs w:val="32"/>
        </w:rPr>
        <w:t>mart</w:t>
      </w:r>
      <w:r w:rsidR="007569BC" w:rsidRPr="002243FA">
        <w:rPr>
          <w:sz w:val="32"/>
          <w:szCs w:val="32"/>
        </w:rPr>
        <w:t>c</w:t>
      </w:r>
      <w:r w:rsidRPr="002243FA">
        <w:rPr>
          <w:sz w:val="32"/>
          <w:szCs w:val="32"/>
        </w:rPr>
        <w:t>ane</w:t>
      </w:r>
      <w:proofErr w:type="spellEnd"/>
      <w:r w:rsidR="0033761A" w:rsidRPr="002243FA">
        <w:rPr>
          <w:spacing w:val="-4"/>
          <w:sz w:val="32"/>
          <w:szCs w:val="32"/>
        </w:rPr>
        <w:t xml:space="preserve"> </w:t>
      </w:r>
      <w:r w:rsidRPr="002243FA">
        <w:rPr>
          <w:sz w:val="32"/>
          <w:szCs w:val="32"/>
        </w:rPr>
        <w:t>and</w:t>
      </w:r>
      <w:r w:rsidR="0033761A" w:rsidRPr="002243FA">
        <w:rPr>
          <w:spacing w:val="-4"/>
          <w:sz w:val="32"/>
          <w:szCs w:val="32"/>
        </w:rPr>
        <w:t xml:space="preserve"> </w:t>
      </w:r>
      <w:r w:rsidRPr="002243FA">
        <w:rPr>
          <w:sz w:val="32"/>
          <w:szCs w:val="32"/>
        </w:rPr>
        <w:t>we</w:t>
      </w:r>
      <w:r w:rsidR="0033761A" w:rsidRPr="002243FA">
        <w:rPr>
          <w:spacing w:val="-4"/>
          <w:sz w:val="32"/>
          <w:szCs w:val="32"/>
        </w:rPr>
        <w:t xml:space="preserve"> </w:t>
      </w:r>
      <w:r w:rsidRPr="002243FA">
        <w:rPr>
          <w:sz w:val="32"/>
          <w:szCs w:val="32"/>
        </w:rPr>
        <w:t>thank</w:t>
      </w:r>
      <w:r w:rsidR="0033761A" w:rsidRPr="002243FA">
        <w:rPr>
          <w:spacing w:val="-8"/>
          <w:sz w:val="32"/>
          <w:szCs w:val="32"/>
        </w:rPr>
        <w:t xml:space="preserve"> </w:t>
      </w:r>
      <w:r w:rsidRPr="002243FA">
        <w:rPr>
          <w:sz w:val="32"/>
          <w:szCs w:val="32"/>
        </w:rPr>
        <w:t>you</w:t>
      </w:r>
      <w:r w:rsidR="0033761A" w:rsidRPr="002243FA">
        <w:rPr>
          <w:spacing w:val="-4"/>
          <w:sz w:val="32"/>
          <w:szCs w:val="32"/>
        </w:rPr>
        <w:t xml:space="preserve"> </w:t>
      </w:r>
      <w:r w:rsidRPr="002243FA">
        <w:rPr>
          <w:sz w:val="32"/>
          <w:szCs w:val="32"/>
        </w:rPr>
        <w:t>for</w:t>
      </w:r>
      <w:r w:rsidR="0033761A" w:rsidRPr="002243FA">
        <w:rPr>
          <w:spacing w:val="-5"/>
          <w:sz w:val="32"/>
          <w:szCs w:val="32"/>
        </w:rPr>
        <w:t xml:space="preserve"> </w:t>
      </w:r>
      <w:r w:rsidRPr="002243FA">
        <w:rPr>
          <w:sz w:val="32"/>
          <w:szCs w:val="32"/>
        </w:rPr>
        <w:t>joining</w:t>
      </w:r>
      <w:r w:rsidR="0033761A" w:rsidRPr="002243FA">
        <w:rPr>
          <w:spacing w:val="-4"/>
          <w:sz w:val="32"/>
          <w:szCs w:val="32"/>
        </w:rPr>
        <w:t xml:space="preserve"> </w:t>
      </w:r>
      <w:r w:rsidRPr="002243FA">
        <w:rPr>
          <w:sz w:val="32"/>
          <w:szCs w:val="32"/>
        </w:rPr>
        <w:t>us</w:t>
      </w:r>
      <w:r w:rsidR="0033761A" w:rsidRPr="002243FA">
        <w:rPr>
          <w:spacing w:val="-4"/>
          <w:sz w:val="32"/>
          <w:szCs w:val="32"/>
        </w:rPr>
        <w:t xml:space="preserve"> </w:t>
      </w:r>
      <w:r w:rsidRPr="002243FA">
        <w:rPr>
          <w:sz w:val="32"/>
          <w:szCs w:val="32"/>
        </w:rPr>
        <w:t>on</w:t>
      </w:r>
      <w:r w:rsidR="0033761A" w:rsidRPr="002243FA">
        <w:rPr>
          <w:spacing w:val="-4"/>
          <w:sz w:val="32"/>
          <w:szCs w:val="32"/>
        </w:rPr>
        <w:t xml:space="preserve"> </w:t>
      </w:r>
      <w:r w:rsidRPr="002243FA">
        <w:rPr>
          <w:sz w:val="32"/>
          <w:szCs w:val="32"/>
        </w:rPr>
        <w:t>this</w:t>
      </w:r>
      <w:r w:rsidR="0033761A" w:rsidRPr="002243FA">
        <w:rPr>
          <w:spacing w:val="-4"/>
          <w:sz w:val="32"/>
          <w:szCs w:val="32"/>
        </w:rPr>
        <w:t xml:space="preserve"> </w:t>
      </w:r>
      <w:r w:rsidRPr="002243FA">
        <w:rPr>
          <w:spacing w:val="-3"/>
          <w:sz w:val="32"/>
          <w:szCs w:val="32"/>
        </w:rPr>
        <w:t>journey.</w:t>
      </w:r>
      <w:r w:rsidR="0033761A" w:rsidRPr="002243FA">
        <w:rPr>
          <w:spacing w:val="-5"/>
          <w:sz w:val="32"/>
          <w:szCs w:val="32"/>
        </w:rPr>
        <w:t xml:space="preserve"> </w:t>
      </w:r>
      <w:r w:rsidRPr="002243FA">
        <w:rPr>
          <w:spacing w:val="-4"/>
          <w:sz w:val="32"/>
          <w:szCs w:val="32"/>
        </w:rPr>
        <w:t>W</w:t>
      </w:r>
      <w:r w:rsidRPr="002243FA">
        <w:rPr>
          <w:spacing w:val="-5"/>
          <w:sz w:val="32"/>
          <w:szCs w:val="32"/>
        </w:rPr>
        <w:t>e</w:t>
      </w:r>
      <w:r w:rsidR="0033761A" w:rsidRPr="002243FA">
        <w:rPr>
          <w:spacing w:val="-4"/>
          <w:sz w:val="32"/>
          <w:szCs w:val="32"/>
        </w:rPr>
        <w:t xml:space="preserve"> </w:t>
      </w:r>
      <w:r w:rsidRPr="002243FA">
        <w:rPr>
          <w:sz w:val="32"/>
          <w:szCs w:val="32"/>
        </w:rPr>
        <w:t>hope</w:t>
      </w:r>
      <w:r w:rsidR="0033761A" w:rsidRPr="002243FA">
        <w:rPr>
          <w:spacing w:val="-4"/>
          <w:sz w:val="32"/>
          <w:szCs w:val="32"/>
        </w:rPr>
        <w:t xml:space="preserve"> </w:t>
      </w:r>
      <w:r w:rsidRPr="002243FA">
        <w:rPr>
          <w:sz w:val="32"/>
          <w:szCs w:val="32"/>
        </w:rPr>
        <w:t>that</w:t>
      </w:r>
      <w:r w:rsidR="0033761A" w:rsidRPr="002243FA">
        <w:rPr>
          <w:spacing w:val="23"/>
          <w:sz w:val="32"/>
          <w:szCs w:val="32"/>
        </w:rPr>
        <w:t xml:space="preserve"> </w:t>
      </w:r>
      <w:r w:rsidRPr="002243FA">
        <w:rPr>
          <w:sz w:val="32"/>
          <w:szCs w:val="32"/>
        </w:rPr>
        <w:t>it</w:t>
      </w:r>
      <w:r w:rsidR="0033761A" w:rsidRPr="002243FA">
        <w:rPr>
          <w:spacing w:val="10"/>
          <w:sz w:val="32"/>
          <w:szCs w:val="32"/>
        </w:rPr>
        <w:t xml:space="preserve"> </w:t>
      </w:r>
      <w:r w:rsidRPr="002243FA">
        <w:rPr>
          <w:sz w:val="32"/>
          <w:szCs w:val="32"/>
        </w:rPr>
        <w:t>pr</w:t>
      </w:r>
      <w:r w:rsidRPr="002243FA">
        <w:rPr>
          <w:spacing w:val="-3"/>
          <w:sz w:val="32"/>
          <w:szCs w:val="32"/>
        </w:rPr>
        <w:t>oves</w:t>
      </w:r>
      <w:r w:rsidR="0033761A" w:rsidRPr="002243FA">
        <w:rPr>
          <w:spacing w:val="8"/>
          <w:sz w:val="32"/>
          <w:szCs w:val="32"/>
        </w:rPr>
        <w:t xml:space="preserve"> </w:t>
      </w:r>
      <w:r w:rsidRPr="002243FA">
        <w:rPr>
          <w:sz w:val="32"/>
          <w:szCs w:val="32"/>
        </w:rPr>
        <w:t>to</w:t>
      </w:r>
      <w:r w:rsidR="0033761A" w:rsidRPr="002243FA">
        <w:rPr>
          <w:spacing w:val="10"/>
          <w:sz w:val="32"/>
          <w:szCs w:val="32"/>
        </w:rPr>
        <w:t xml:space="preserve"> </w:t>
      </w:r>
      <w:r w:rsidRPr="002243FA">
        <w:rPr>
          <w:sz w:val="32"/>
          <w:szCs w:val="32"/>
        </w:rPr>
        <w:t>be</w:t>
      </w:r>
      <w:r w:rsidR="0033761A" w:rsidRPr="002243FA">
        <w:rPr>
          <w:spacing w:val="10"/>
          <w:sz w:val="32"/>
          <w:szCs w:val="32"/>
        </w:rPr>
        <w:t xml:space="preserve"> </w:t>
      </w:r>
      <w:r w:rsidRPr="002243FA">
        <w:rPr>
          <w:sz w:val="32"/>
          <w:szCs w:val="32"/>
        </w:rPr>
        <w:t>a</w:t>
      </w:r>
      <w:r w:rsidR="0033761A" w:rsidRPr="002243FA">
        <w:rPr>
          <w:spacing w:val="9"/>
          <w:sz w:val="32"/>
          <w:szCs w:val="32"/>
        </w:rPr>
        <w:t xml:space="preserve"> </w:t>
      </w:r>
      <w:r w:rsidRPr="002243FA">
        <w:rPr>
          <w:sz w:val="32"/>
          <w:szCs w:val="32"/>
        </w:rPr>
        <w:t>valuable</w:t>
      </w:r>
      <w:r w:rsidR="0033761A" w:rsidRPr="002243FA">
        <w:rPr>
          <w:spacing w:val="10"/>
          <w:sz w:val="32"/>
          <w:szCs w:val="32"/>
        </w:rPr>
        <w:t xml:space="preserve"> </w:t>
      </w:r>
      <w:r w:rsidRPr="002243FA">
        <w:rPr>
          <w:sz w:val="32"/>
          <w:szCs w:val="32"/>
        </w:rPr>
        <w:t>aid</w:t>
      </w:r>
      <w:r w:rsidR="0033761A" w:rsidRPr="002243FA">
        <w:rPr>
          <w:spacing w:val="9"/>
          <w:sz w:val="32"/>
          <w:szCs w:val="32"/>
        </w:rPr>
        <w:t xml:space="preserve"> </w:t>
      </w:r>
      <w:r w:rsidRPr="002243FA">
        <w:rPr>
          <w:sz w:val="32"/>
          <w:szCs w:val="32"/>
        </w:rPr>
        <w:t>to</w:t>
      </w:r>
      <w:r w:rsidR="0033761A" w:rsidRPr="002243FA">
        <w:rPr>
          <w:spacing w:val="7"/>
          <w:sz w:val="32"/>
          <w:szCs w:val="32"/>
        </w:rPr>
        <w:t xml:space="preserve"> </w:t>
      </w:r>
      <w:r w:rsidRPr="002243FA">
        <w:rPr>
          <w:sz w:val="32"/>
          <w:szCs w:val="32"/>
        </w:rPr>
        <w:t>y</w:t>
      </w:r>
      <w:r w:rsidRPr="002243FA">
        <w:rPr>
          <w:spacing w:val="-1"/>
          <w:sz w:val="32"/>
          <w:szCs w:val="32"/>
        </w:rPr>
        <w:t>our</w:t>
      </w:r>
      <w:r w:rsidR="0033761A" w:rsidRPr="002243FA">
        <w:rPr>
          <w:spacing w:val="9"/>
          <w:sz w:val="32"/>
          <w:szCs w:val="32"/>
        </w:rPr>
        <w:t xml:space="preserve"> </w:t>
      </w:r>
      <w:r w:rsidRPr="002243FA">
        <w:rPr>
          <w:sz w:val="32"/>
          <w:szCs w:val="32"/>
        </w:rPr>
        <w:t>mobilit</w:t>
      </w:r>
      <w:r w:rsidRPr="002243FA">
        <w:rPr>
          <w:spacing w:val="-3"/>
          <w:sz w:val="32"/>
          <w:szCs w:val="32"/>
        </w:rPr>
        <w:t>y.</w:t>
      </w:r>
      <w:r w:rsidR="0033761A" w:rsidRPr="002243FA">
        <w:rPr>
          <w:spacing w:val="8"/>
          <w:sz w:val="32"/>
          <w:szCs w:val="32"/>
        </w:rPr>
        <w:t xml:space="preserve"> </w:t>
      </w:r>
      <w:r w:rsidRPr="002243FA">
        <w:rPr>
          <w:sz w:val="32"/>
          <w:szCs w:val="32"/>
        </w:rPr>
        <w:t>With</w:t>
      </w:r>
      <w:r w:rsidR="0033761A" w:rsidRPr="002243FA">
        <w:rPr>
          <w:spacing w:val="10"/>
          <w:sz w:val="32"/>
          <w:szCs w:val="32"/>
        </w:rPr>
        <w:t xml:space="preserve"> </w:t>
      </w:r>
      <w:r w:rsidRPr="002243FA">
        <w:rPr>
          <w:spacing w:val="-3"/>
          <w:sz w:val="32"/>
          <w:szCs w:val="32"/>
        </w:rPr>
        <w:t>c</w:t>
      </w:r>
      <w:r w:rsidRPr="002243FA">
        <w:rPr>
          <w:sz w:val="32"/>
          <w:szCs w:val="32"/>
        </w:rPr>
        <w:t>ar</w:t>
      </w:r>
      <w:r w:rsidRPr="002243FA">
        <w:rPr>
          <w:spacing w:val="-3"/>
          <w:sz w:val="32"/>
          <w:szCs w:val="32"/>
        </w:rPr>
        <w:t>e,</w:t>
      </w:r>
      <w:r w:rsidR="0033761A" w:rsidRPr="002243FA">
        <w:rPr>
          <w:spacing w:val="7"/>
          <w:sz w:val="32"/>
          <w:szCs w:val="32"/>
        </w:rPr>
        <w:t xml:space="preserve"> </w:t>
      </w:r>
      <w:r w:rsidRPr="002243FA">
        <w:rPr>
          <w:sz w:val="32"/>
          <w:szCs w:val="32"/>
        </w:rPr>
        <w:t>y</w:t>
      </w:r>
      <w:r w:rsidRPr="002243FA">
        <w:rPr>
          <w:spacing w:val="-1"/>
          <w:sz w:val="32"/>
          <w:szCs w:val="32"/>
        </w:rPr>
        <w:t>our</w:t>
      </w:r>
      <w:r w:rsidR="0033761A" w:rsidRPr="002243FA">
        <w:rPr>
          <w:spacing w:val="7"/>
          <w:sz w:val="32"/>
          <w:szCs w:val="32"/>
        </w:rPr>
        <w:t xml:space="preserve"> </w:t>
      </w:r>
      <w:proofErr w:type="spellStart"/>
      <w:r w:rsidR="00CF142C" w:rsidRPr="002243FA">
        <w:rPr>
          <w:spacing w:val="-3"/>
          <w:sz w:val="32"/>
          <w:szCs w:val="32"/>
        </w:rPr>
        <w:t>WeWALK</w:t>
      </w:r>
      <w:proofErr w:type="spellEnd"/>
      <w:r w:rsidR="0033761A" w:rsidRPr="002243FA">
        <w:rPr>
          <w:spacing w:val="7"/>
          <w:sz w:val="32"/>
          <w:szCs w:val="32"/>
        </w:rPr>
        <w:t xml:space="preserve"> </w:t>
      </w:r>
      <w:r w:rsidRPr="002243FA">
        <w:rPr>
          <w:sz w:val="32"/>
          <w:szCs w:val="32"/>
        </w:rPr>
        <w:t>will</w:t>
      </w:r>
      <w:r w:rsidR="0033761A" w:rsidRPr="002243FA">
        <w:rPr>
          <w:spacing w:val="10"/>
          <w:sz w:val="32"/>
          <w:szCs w:val="32"/>
        </w:rPr>
        <w:t xml:space="preserve"> </w:t>
      </w:r>
      <w:r w:rsidRPr="002243FA">
        <w:rPr>
          <w:sz w:val="32"/>
          <w:szCs w:val="32"/>
        </w:rPr>
        <w:t>give</w:t>
      </w:r>
      <w:r w:rsidR="0033761A" w:rsidRPr="002243FA">
        <w:rPr>
          <w:spacing w:val="8"/>
          <w:sz w:val="32"/>
          <w:szCs w:val="32"/>
        </w:rPr>
        <w:t xml:space="preserve"> </w:t>
      </w:r>
      <w:r w:rsidRPr="002243FA">
        <w:rPr>
          <w:spacing w:val="-3"/>
          <w:sz w:val="32"/>
          <w:szCs w:val="32"/>
        </w:rPr>
        <w:t>you</w:t>
      </w:r>
      <w:r w:rsidR="0033761A" w:rsidRPr="002243FA">
        <w:rPr>
          <w:spacing w:val="60"/>
          <w:sz w:val="32"/>
          <w:szCs w:val="32"/>
        </w:rPr>
        <w:t xml:space="preserve"> </w:t>
      </w:r>
      <w:r w:rsidRPr="002243FA">
        <w:rPr>
          <w:sz w:val="32"/>
          <w:szCs w:val="32"/>
        </w:rPr>
        <w:t>many</w:t>
      </w:r>
      <w:r w:rsidR="0033761A" w:rsidRPr="002243FA">
        <w:rPr>
          <w:spacing w:val="-23"/>
          <w:sz w:val="32"/>
          <w:szCs w:val="32"/>
        </w:rPr>
        <w:t xml:space="preserve"> </w:t>
      </w:r>
      <w:r w:rsidRPr="002243FA">
        <w:rPr>
          <w:sz w:val="32"/>
          <w:szCs w:val="32"/>
        </w:rPr>
        <w:t>years</w:t>
      </w:r>
      <w:r w:rsidR="0033761A" w:rsidRPr="002243FA">
        <w:rPr>
          <w:spacing w:val="-17"/>
          <w:sz w:val="32"/>
          <w:szCs w:val="32"/>
        </w:rPr>
        <w:t xml:space="preserve"> </w:t>
      </w:r>
      <w:r w:rsidRPr="002243FA">
        <w:rPr>
          <w:sz w:val="32"/>
          <w:szCs w:val="32"/>
        </w:rPr>
        <w:t>o</w:t>
      </w:r>
      <w:r w:rsidRPr="002243FA">
        <w:rPr>
          <w:spacing w:val="-1"/>
          <w:sz w:val="32"/>
          <w:szCs w:val="32"/>
        </w:rPr>
        <w:t>f</w:t>
      </w:r>
      <w:r w:rsidR="0033761A" w:rsidRPr="002243FA">
        <w:rPr>
          <w:spacing w:val="-20"/>
          <w:sz w:val="32"/>
          <w:szCs w:val="32"/>
        </w:rPr>
        <w:t xml:space="preserve"> </w:t>
      </w:r>
      <w:r w:rsidRPr="002243FA">
        <w:rPr>
          <w:sz w:val="32"/>
          <w:szCs w:val="32"/>
        </w:rPr>
        <w:t>trouble-fr</w:t>
      </w:r>
      <w:r w:rsidRPr="002243FA">
        <w:rPr>
          <w:spacing w:val="-3"/>
          <w:sz w:val="32"/>
          <w:szCs w:val="32"/>
        </w:rPr>
        <w:t>ee</w:t>
      </w:r>
      <w:r w:rsidR="0033761A" w:rsidRPr="002243FA">
        <w:rPr>
          <w:spacing w:val="-17"/>
          <w:sz w:val="32"/>
          <w:szCs w:val="32"/>
        </w:rPr>
        <w:t xml:space="preserve"> </w:t>
      </w:r>
      <w:r w:rsidRPr="002243FA">
        <w:rPr>
          <w:sz w:val="32"/>
          <w:szCs w:val="32"/>
        </w:rPr>
        <w:t>use.</w:t>
      </w:r>
      <w:r w:rsidR="0033761A" w:rsidRPr="002243FA">
        <w:rPr>
          <w:spacing w:val="-18"/>
          <w:sz w:val="32"/>
          <w:szCs w:val="32"/>
        </w:rPr>
        <w:t xml:space="preserve"> </w:t>
      </w:r>
      <w:r w:rsidRPr="002243FA">
        <w:rPr>
          <w:sz w:val="32"/>
          <w:szCs w:val="32"/>
        </w:rPr>
        <w:t>Please</w:t>
      </w:r>
      <w:r w:rsidR="0033761A" w:rsidRPr="002243FA">
        <w:rPr>
          <w:spacing w:val="-18"/>
          <w:sz w:val="32"/>
          <w:szCs w:val="32"/>
        </w:rPr>
        <w:t xml:space="preserve"> </w:t>
      </w:r>
      <w:r w:rsidRPr="002243FA">
        <w:rPr>
          <w:spacing w:val="-1"/>
          <w:sz w:val="32"/>
          <w:szCs w:val="32"/>
        </w:rPr>
        <w:t>r</w:t>
      </w:r>
      <w:r w:rsidRPr="002243FA">
        <w:rPr>
          <w:sz w:val="32"/>
          <w:szCs w:val="32"/>
        </w:rPr>
        <w:t>ead</w:t>
      </w:r>
      <w:r w:rsidR="0033761A" w:rsidRPr="002243FA">
        <w:rPr>
          <w:spacing w:val="-18"/>
          <w:sz w:val="32"/>
          <w:szCs w:val="32"/>
        </w:rPr>
        <w:t xml:space="preserve"> </w:t>
      </w:r>
      <w:r w:rsidRPr="002243FA">
        <w:rPr>
          <w:sz w:val="32"/>
          <w:szCs w:val="32"/>
        </w:rPr>
        <w:t>this</w:t>
      </w:r>
      <w:r w:rsidR="0033761A" w:rsidRPr="002243FA">
        <w:rPr>
          <w:spacing w:val="-18"/>
          <w:sz w:val="32"/>
          <w:szCs w:val="32"/>
        </w:rPr>
        <w:t xml:space="preserve"> </w:t>
      </w:r>
      <w:r w:rsidRPr="002243FA">
        <w:rPr>
          <w:sz w:val="32"/>
          <w:szCs w:val="32"/>
        </w:rPr>
        <w:t>user</w:t>
      </w:r>
      <w:r w:rsidR="0033761A" w:rsidRPr="002243FA">
        <w:rPr>
          <w:spacing w:val="-19"/>
          <w:sz w:val="32"/>
          <w:szCs w:val="32"/>
        </w:rPr>
        <w:t xml:space="preserve"> </w:t>
      </w:r>
      <w:r w:rsidRPr="002243FA">
        <w:rPr>
          <w:sz w:val="32"/>
          <w:szCs w:val="32"/>
        </w:rPr>
        <w:t>guide</w:t>
      </w:r>
      <w:r w:rsidR="0033761A" w:rsidRPr="002243FA">
        <w:rPr>
          <w:spacing w:val="-18"/>
          <w:sz w:val="32"/>
          <w:szCs w:val="32"/>
        </w:rPr>
        <w:t xml:space="preserve"> </w:t>
      </w:r>
      <w:r w:rsidRPr="002243FA">
        <w:rPr>
          <w:sz w:val="32"/>
          <w:szCs w:val="32"/>
        </w:rPr>
        <w:t>c</w:t>
      </w:r>
      <w:r w:rsidRPr="002243FA">
        <w:rPr>
          <w:spacing w:val="-1"/>
          <w:sz w:val="32"/>
          <w:szCs w:val="32"/>
        </w:rPr>
        <w:t>ar</w:t>
      </w:r>
      <w:r w:rsidRPr="002243FA">
        <w:rPr>
          <w:sz w:val="32"/>
          <w:szCs w:val="32"/>
        </w:rPr>
        <w:t>e</w:t>
      </w:r>
      <w:r w:rsidRPr="002243FA">
        <w:rPr>
          <w:spacing w:val="-1"/>
          <w:sz w:val="32"/>
          <w:szCs w:val="32"/>
        </w:rPr>
        <w:t>f</w:t>
      </w:r>
      <w:r w:rsidRPr="002243FA">
        <w:rPr>
          <w:sz w:val="32"/>
          <w:szCs w:val="32"/>
        </w:rPr>
        <w:t>ully</w:t>
      </w:r>
      <w:r w:rsidR="0033761A" w:rsidRPr="002243FA">
        <w:rPr>
          <w:spacing w:val="-20"/>
          <w:sz w:val="32"/>
          <w:szCs w:val="32"/>
        </w:rPr>
        <w:t xml:space="preserve"> </w:t>
      </w:r>
      <w:r w:rsidRPr="002243FA">
        <w:rPr>
          <w:sz w:val="32"/>
          <w:szCs w:val="32"/>
        </w:rPr>
        <w:t>as</w:t>
      </w:r>
      <w:r w:rsidR="0033761A" w:rsidRPr="002243FA">
        <w:rPr>
          <w:spacing w:val="-17"/>
          <w:sz w:val="32"/>
          <w:szCs w:val="32"/>
        </w:rPr>
        <w:t xml:space="preserve"> </w:t>
      </w:r>
      <w:r w:rsidRPr="002243FA">
        <w:rPr>
          <w:sz w:val="32"/>
          <w:szCs w:val="32"/>
        </w:rPr>
        <w:t>it</w:t>
      </w:r>
      <w:r w:rsidR="0033761A" w:rsidRPr="002243FA">
        <w:rPr>
          <w:spacing w:val="-18"/>
          <w:sz w:val="32"/>
          <w:szCs w:val="32"/>
        </w:rPr>
        <w:t xml:space="preserve"> </w:t>
      </w:r>
      <w:r w:rsidRPr="002243FA">
        <w:rPr>
          <w:spacing w:val="-3"/>
          <w:sz w:val="32"/>
          <w:szCs w:val="32"/>
        </w:rPr>
        <w:t>explains</w:t>
      </w:r>
      <w:r w:rsidR="0033761A" w:rsidRPr="002243FA">
        <w:rPr>
          <w:spacing w:val="-17"/>
          <w:sz w:val="32"/>
          <w:szCs w:val="32"/>
        </w:rPr>
        <w:t xml:space="preserve"> </w:t>
      </w:r>
      <w:r w:rsidRPr="002243FA">
        <w:rPr>
          <w:sz w:val="32"/>
          <w:szCs w:val="32"/>
        </w:rPr>
        <w:t>how</w:t>
      </w:r>
      <w:r w:rsidR="0033761A" w:rsidRPr="002243FA">
        <w:rPr>
          <w:spacing w:val="-18"/>
          <w:sz w:val="32"/>
          <w:szCs w:val="32"/>
        </w:rPr>
        <w:t xml:space="preserve"> </w:t>
      </w:r>
      <w:r w:rsidRPr="002243FA">
        <w:rPr>
          <w:sz w:val="32"/>
          <w:szCs w:val="32"/>
        </w:rPr>
        <w:t>to</w:t>
      </w:r>
      <w:r w:rsidR="0033761A" w:rsidRPr="002243FA">
        <w:rPr>
          <w:spacing w:val="43"/>
          <w:sz w:val="32"/>
          <w:szCs w:val="32"/>
        </w:rPr>
        <w:t xml:space="preserve"> </w:t>
      </w:r>
      <w:r w:rsidRPr="002243FA">
        <w:rPr>
          <w:sz w:val="32"/>
          <w:szCs w:val="32"/>
        </w:rPr>
        <w:t>oper</w:t>
      </w:r>
      <w:r w:rsidRPr="002243FA">
        <w:rPr>
          <w:spacing w:val="-1"/>
          <w:sz w:val="32"/>
          <w:szCs w:val="32"/>
        </w:rPr>
        <w:t>ate</w:t>
      </w:r>
      <w:r w:rsidR="0033761A" w:rsidRPr="002243FA">
        <w:rPr>
          <w:spacing w:val="-27"/>
          <w:sz w:val="32"/>
          <w:szCs w:val="32"/>
        </w:rPr>
        <w:t xml:space="preserve"> </w:t>
      </w:r>
      <w:r w:rsidRPr="002243FA">
        <w:rPr>
          <w:sz w:val="32"/>
          <w:szCs w:val="32"/>
        </w:rPr>
        <w:t>y</w:t>
      </w:r>
      <w:r w:rsidRPr="002243FA">
        <w:rPr>
          <w:spacing w:val="-1"/>
          <w:sz w:val="32"/>
          <w:szCs w:val="32"/>
        </w:rPr>
        <w:t>our</w:t>
      </w:r>
      <w:r w:rsidR="0033761A" w:rsidRPr="002243FA">
        <w:rPr>
          <w:spacing w:val="-28"/>
          <w:sz w:val="32"/>
          <w:szCs w:val="32"/>
        </w:rPr>
        <w:t xml:space="preserve"> </w:t>
      </w:r>
      <w:proofErr w:type="spellStart"/>
      <w:r w:rsidR="00CF142C" w:rsidRPr="002243FA">
        <w:rPr>
          <w:spacing w:val="-3"/>
          <w:sz w:val="32"/>
          <w:szCs w:val="32"/>
        </w:rPr>
        <w:t>WeWALK</w:t>
      </w:r>
      <w:proofErr w:type="spellEnd"/>
      <w:r w:rsidR="0033761A" w:rsidRPr="002243FA">
        <w:rPr>
          <w:spacing w:val="-27"/>
          <w:sz w:val="32"/>
          <w:szCs w:val="32"/>
        </w:rPr>
        <w:t xml:space="preserve"> </w:t>
      </w:r>
      <w:r w:rsidRPr="002243FA">
        <w:rPr>
          <w:spacing w:val="-3"/>
          <w:sz w:val="32"/>
          <w:szCs w:val="32"/>
        </w:rPr>
        <w:t>e</w:t>
      </w:r>
      <w:r w:rsidRPr="002243FA">
        <w:rPr>
          <w:sz w:val="32"/>
          <w:szCs w:val="32"/>
        </w:rPr>
        <w:t>ff</w:t>
      </w:r>
      <w:r w:rsidRPr="002243FA">
        <w:rPr>
          <w:spacing w:val="-3"/>
          <w:sz w:val="32"/>
          <w:szCs w:val="32"/>
        </w:rPr>
        <w:t>ec</w:t>
      </w:r>
      <w:r w:rsidRPr="002243FA">
        <w:rPr>
          <w:sz w:val="32"/>
          <w:szCs w:val="32"/>
        </w:rPr>
        <w:t>tiv</w:t>
      </w:r>
      <w:r w:rsidRPr="002243FA">
        <w:rPr>
          <w:spacing w:val="-3"/>
          <w:sz w:val="32"/>
          <w:szCs w:val="32"/>
        </w:rPr>
        <w:t>ely.</w:t>
      </w:r>
    </w:p>
    <w:p w14:paraId="5DFAB99F" w14:textId="77777777" w:rsidR="0033761A" w:rsidRPr="002243FA" w:rsidRDefault="0033761A" w:rsidP="0033761A">
      <w:pPr>
        <w:rPr>
          <w:sz w:val="32"/>
          <w:szCs w:val="32"/>
        </w:rPr>
      </w:pPr>
    </w:p>
    <w:p w14:paraId="61C1FC7A" w14:textId="77777777" w:rsidR="0033761A" w:rsidRPr="002243FA" w:rsidRDefault="00365F49" w:rsidP="0033761A">
      <w:pPr>
        <w:rPr>
          <w:sz w:val="32"/>
          <w:szCs w:val="32"/>
        </w:rPr>
      </w:pPr>
      <w:r w:rsidRPr="002243FA">
        <w:rPr>
          <w:spacing w:val="-4"/>
          <w:sz w:val="32"/>
          <w:szCs w:val="32"/>
        </w:rPr>
        <w:t>W</w:t>
      </w:r>
      <w:r w:rsidRPr="002243FA">
        <w:rPr>
          <w:spacing w:val="-5"/>
          <w:sz w:val="32"/>
          <w:szCs w:val="32"/>
        </w:rPr>
        <w:t>e</w:t>
      </w:r>
      <w:r w:rsidR="0033761A" w:rsidRPr="002243FA">
        <w:rPr>
          <w:spacing w:val="14"/>
          <w:sz w:val="32"/>
          <w:szCs w:val="32"/>
        </w:rPr>
        <w:t xml:space="preserve"> </w:t>
      </w:r>
      <w:r w:rsidRPr="002243FA">
        <w:rPr>
          <w:sz w:val="32"/>
          <w:szCs w:val="32"/>
        </w:rPr>
        <w:t>also</w:t>
      </w:r>
      <w:r w:rsidR="0033761A" w:rsidRPr="002243FA">
        <w:rPr>
          <w:spacing w:val="15"/>
          <w:sz w:val="32"/>
          <w:szCs w:val="32"/>
        </w:rPr>
        <w:t xml:space="preserve"> </w:t>
      </w:r>
      <w:r w:rsidRPr="002243FA">
        <w:rPr>
          <w:sz w:val="32"/>
          <w:szCs w:val="32"/>
        </w:rPr>
        <w:t>strongly</w:t>
      </w:r>
      <w:r w:rsidR="0033761A" w:rsidRPr="002243FA">
        <w:rPr>
          <w:spacing w:val="11"/>
          <w:sz w:val="32"/>
          <w:szCs w:val="32"/>
        </w:rPr>
        <w:t xml:space="preserve"> </w:t>
      </w:r>
      <w:r w:rsidRPr="002243FA">
        <w:rPr>
          <w:sz w:val="32"/>
          <w:szCs w:val="32"/>
        </w:rPr>
        <w:t>r</w:t>
      </w:r>
      <w:r w:rsidRPr="002243FA">
        <w:rPr>
          <w:spacing w:val="-3"/>
          <w:sz w:val="32"/>
          <w:szCs w:val="32"/>
        </w:rPr>
        <w:t>ec</w:t>
      </w:r>
      <w:r w:rsidRPr="002243FA">
        <w:rPr>
          <w:sz w:val="32"/>
          <w:szCs w:val="32"/>
        </w:rPr>
        <w:t>ommend</w:t>
      </w:r>
      <w:r w:rsidR="0033761A" w:rsidRPr="002243FA">
        <w:rPr>
          <w:spacing w:val="15"/>
          <w:sz w:val="32"/>
          <w:szCs w:val="32"/>
        </w:rPr>
        <w:t xml:space="preserve"> </w:t>
      </w:r>
      <w:r w:rsidRPr="002243FA">
        <w:rPr>
          <w:spacing w:val="-1"/>
          <w:sz w:val="32"/>
          <w:szCs w:val="32"/>
        </w:rPr>
        <w:t>orientation</w:t>
      </w:r>
      <w:r w:rsidR="0033761A" w:rsidRPr="002243FA">
        <w:rPr>
          <w:spacing w:val="15"/>
          <w:sz w:val="32"/>
          <w:szCs w:val="32"/>
        </w:rPr>
        <w:t xml:space="preserve"> </w:t>
      </w:r>
      <w:r w:rsidRPr="002243FA">
        <w:rPr>
          <w:sz w:val="32"/>
          <w:szCs w:val="32"/>
        </w:rPr>
        <w:t>and</w:t>
      </w:r>
      <w:r w:rsidR="0033761A" w:rsidRPr="002243FA">
        <w:rPr>
          <w:spacing w:val="15"/>
          <w:sz w:val="32"/>
          <w:szCs w:val="32"/>
        </w:rPr>
        <w:t xml:space="preserve"> </w:t>
      </w:r>
      <w:r w:rsidRPr="002243FA">
        <w:rPr>
          <w:sz w:val="32"/>
          <w:szCs w:val="32"/>
        </w:rPr>
        <w:t>mobility</w:t>
      </w:r>
      <w:r w:rsidR="0033761A" w:rsidRPr="002243FA">
        <w:rPr>
          <w:spacing w:val="9"/>
          <w:sz w:val="32"/>
          <w:szCs w:val="32"/>
        </w:rPr>
        <w:t xml:space="preserve"> </w:t>
      </w:r>
      <w:r w:rsidRPr="002243FA">
        <w:rPr>
          <w:spacing w:val="-1"/>
          <w:sz w:val="32"/>
          <w:szCs w:val="32"/>
        </w:rPr>
        <w:t>training</w:t>
      </w:r>
      <w:r w:rsidR="0033761A" w:rsidRPr="002243FA">
        <w:rPr>
          <w:spacing w:val="14"/>
          <w:sz w:val="32"/>
          <w:szCs w:val="32"/>
        </w:rPr>
        <w:t xml:space="preserve"> </w:t>
      </w:r>
      <w:r w:rsidRPr="002243FA">
        <w:rPr>
          <w:sz w:val="32"/>
          <w:szCs w:val="32"/>
        </w:rPr>
        <w:t>to</w:t>
      </w:r>
      <w:r w:rsidR="0033761A" w:rsidRPr="002243FA">
        <w:rPr>
          <w:spacing w:val="15"/>
          <w:sz w:val="32"/>
          <w:szCs w:val="32"/>
        </w:rPr>
        <w:t xml:space="preserve"> </w:t>
      </w:r>
      <w:r w:rsidRPr="002243FA">
        <w:rPr>
          <w:sz w:val="32"/>
          <w:szCs w:val="32"/>
        </w:rPr>
        <w:t>achieve</w:t>
      </w:r>
      <w:r w:rsidR="0033761A" w:rsidRPr="002243FA">
        <w:rPr>
          <w:spacing w:val="13"/>
          <w:sz w:val="32"/>
          <w:szCs w:val="32"/>
        </w:rPr>
        <w:t xml:space="preserve"> </w:t>
      </w:r>
      <w:r w:rsidRPr="002243FA">
        <w:rPr>
          <w:sz w:val="32"/>
          <w:szCs w:val="32"/>
        </w:rPr>
        <w:t>the</w:t>
      </w:r>
      <w:r w:rsidR="0033761A" w:rsidRPr="002243FA">
        <w:rPr>
          <w:spacing w:val="15"/>
          <w:sz w:val="32"/>
          <w:szCs w:val="32"/>
        </w:rPr>
        <w:t xml:space="preserve"> </w:t>
      </w:r>
      <w:r w:rsidRPr="002243FA">
        <w:rPr>
          <w:spacing w:val="-1"/>
          <w:sz w:val="32"/>
          <w:szCs w:val="32"/>
        </w:rPr>
        <w:t>saf</w:t>
      </w:r>
      <w:r w:rsidRPr="002243FA">
        <w:rPr>
          <w:sz w:val="32"/>
          <w:szCs w:val="32"/>
        </w:rPr>
        <w:t>e</w:t>
      </w:r>
      <w:r w:rsidRPr="002243FA">
        <w:rPr>
          <w:spacing w:val="-1"/>
          <w:sz w:val="32"/>
          <w:szCs w:val="32"/>
        </w:rPr>
        <w:t>ty</w:t>
      </w:r>
      <w:r w:rsidR="0033761A" w:rsidRPr="002243FA">
        <w:rPr>
          <w:spacing w:val="10"/>
          <w:sz w:val="32"/>
          <w:szCs w:val="32"/>
        </w:rPr>
        <w:t xml:space="preserve"> </w:t>
      </w:r>
      <w:r w:rsidRPr="002243FA">
        <w:rPr>
          <w:sz w:val="32"/>
          <w:szCs w:val="32"/>
        </w:rPr>
        <w:t>and</w:t>
      </w:r>
      <w:r w:rsidR="0033761A" w:rsidRPr="002243FA">
        <w:rPr>
          <w:spacing w:val="63"/>
          <w:sz w:val="32"/>
          <w:szCs w:val="32"/>
        </w:rPr>
        <w:t xml:space="preserve"> </w:t>
      </w:r>
      <w:r w:rsidRPr="002243FA">
        <w:rPr>
          <w:sz w:val="32"/>
          <w:szCs w:val="32"/>
        </w:rPr>
        <w:t>independence</w:t>
      </w:r>
      <w:r w:rsidR="0033761A" w:rsidRPr="002243FA">
        <w:rPr>
          <w:spacing w:val="-14"/>
          <w:sz w:val="32"/>
          <w:szCs w:val="32"/>
        </w:rPr>
        <w:t xml:space="preserve"> </w:t>
      </w:r>
      <w:r w:rsidRPr="002243FA">
        <w:rPr>
          <w:spacing w:val="-1"/>
          <w:sz w:val="32"/>
          <w:szCs w:val="32"/>
        </w:rPr>
        <w:t>you</w:t>
      </w:r>
      <w:r w:rsidR="0033761A" w:rsidRPr="002243FA">
        <w:rPr>
          <w:spacing w:val="-13"/>
          <w:sz w:val="32"/>
          <w:szCs w:val="32"/>
        </w:rPr>
        <w:t xml:space="preserve"> </w:t>
      </w:r>
      <w:r w:rsidRPr="002243FA">
        <w:rPr>
          <w:sz w:val="32"/>
          <w:szCs w:val="32"/>
        </w:rPr>
        <w:t>need</w:t>
      </w:r>
      <w:r w:rsidR="0033761A" w:rsidRPr="002243FA">
        <w:rPr>
          <w:spacing w:val="-11"/>
          <w:sz w:val="32"/>
          <w:szCs w:val="32"/>
        </w:rPr>
        <w:t xml:space="preserve"> </w:t>
      </w:r>
      <w:r w:rsidRPr="002243FA">
        <w:rPr>
          <w:spacing w:val="-3"/>
          <w:sz w:val="32"/>
          <w:szCs w:val="32"/>
        </w:rPr>
        <w:t>be</w:t>
      </w:r>
      <w:r w:rsidRPr="002243FA">
        <w:rPr>
          <w:sz w:val="32"/>
          <w:szCs w:val="32"/>
        </w:rPr>
        <w:t>for</w:t>
      </w:r>
      <w:r w:rsidRPr="002243FA">
        <w:rPr>
          <w:spacing w:val="-3"/>
          <w:sz w:val="32"/>
          <w:szCs w:val="32"/>
        </w:rPr>
        <w:t>e</w:t>
      </w:r>
      <w:r w:rsidR="0033761A" w:rsidRPr="002243FA">
        <w:rPr>
          <w:spacing w:val="-12"/>
          <w:sz w:val="32"/>
          <w:szCs w:val="32"/>
        </w:rPr>
        <w:t xml:space="preserve"> </w:t>
      </w:r>
      <w:r w:rsidRPr="002243FA">
        <w:rPr>
          <w:sz w:val="32"/>
          <w:szCs w:val="32"/>
        </w:rPr>
        <w:t>using</w:t>
      </w:r>
      <w:r w:rsidR="0033761A" w:rsidRPr="002243FA">
        <w:rPr>
          <w:spacing w:val="-14"/>
          <w:sz w:val="32"/>
          <w:szCs w:val="32"/>
        </w:rPr>
        <w:t xml:space="preserve"> </w:t>
      </w:r>
      <w:r w:rsidRPr="002243FA">
        <w:rPr>
          <w:spacing w:val="-1"/>
          <w:sz w:val="32"/>
          <w:szCs w:val="32"/>
        </w:rPr>
        <w:t>your</w:t>
      </w:r>
      <w:r w:rsidR="0033761A" w:rsidRPr="002243FA">
        <w:rPr>
          <w:spacing w:val="-15"/>
          <w:sz w:val="32"/>
          <w:szCs w:val="32"/>
        </w:rPr>
        <w:t xml:space="preserve"> </w:t>
      </w:r>
      <w:proofErr w:type="spellStart"/>
      <w:r w:rsidR="00CF142C" w:rsidRPr="002243FA">
        <w:rPr>
          <w:sz w:val="32"/>
          <w:szCs w:val="32"/>
        </w:rPr>
        <w:t>WeWALK</w:t>
      </w:r>
      <w:proofErr w:type="spellEnd"/>
      <w:r w:rsidRPr="002243FA">
        <w:rPr>
          <w:spacing w:val="-3"/>
          <w:sz w:val="32"/>
          <w:szCs w:val="32"/>
        </w:rPr>
        <w:t>,</w:t>
      </w:r>
    </w:p>
    <w:p w14:paraId="359D2BEC" w14:textId="77777777" w:rsidR="0033761A" w:rsidRPr="002243FA" w:rsidRDefault="0033761A" w:rsidP="0033761A">
      <w:pPr>
        <w:rPr>
          <w:sz w:val="32"/>
          <w:szCs w:val="32"/>
        </w:rPr>
      </w:pPr>
    </w:p>
    <w:p w14:paraId="446E07A9" w14:textId="77777777" w:rsidR="0033761A" w:rsidRPr="002243FA" w:rsidRDefault="00365F49" w:rsidP="0033761A">
      <w:pPr>
        <w:rPr>
          <w:b/>
          <w:sz w:val="32"/>
          <w:szCs w:val="32"/>
        </w:rPr>
      </w:pPr>
      <w:r w:rsidRPr="002243FA">
        <w:rPr>
          <w:sz w:val="32"/>
          <w:szCs w:val="32"/>
        </w:rPr>
        <w:t>You</w:t>
      </w:r>
      <w:r w:rsidR="0033761A" w:rsidRPr="002243FA">
        <w:rPr>
          <w:sz w:val="32"/>
          <w:szCs w:val="32"/>
        </w:rPr>
        <w:t xml:space="preserve"> </w:t>
      </w:r>
      <w:r w:rsidRPr="002243FA">
        <w:rPr>
          <w:sz w:val="32"/>
          <w:szCs w:val="32"/>
        </w:rPr>
        <w:t>can</w:t>
      </w:r>
      <w:r w:rsidR="0033761A" w:rsidRPr="002243FA">
        <w:rPr>
          <w:sz w:val="32"/>
          <w:szCs w:val="32"/>
        </w:rPr>
        <w:t xml:space="preserve"> </w:t>
      </w:r>
      <w:r w:rsidR="00583EF7" w:rsidRPr="002243FA">
        <w:rPr>
          <w:sz w:val="32"/>
          <w:szCs w:val="32"/>
        </w:rPr>
        <w:t>find</w:t>
      </w:r>
      <w:r w:rsidR="0033761A" w:rsidRPr="002243FA">
        <w:rPr>
          <w:sz w:val="32"/>
          <w:szCs w:val="32"/>
        </w:rPr>
        <w:t xml:space="preserve"> </w:t>
      </w:r>
      <w:r w:rsidR="00583EF7" w:rsidRPr="002243FA">
        <w:rPr>
          <w:sz w:val="32"/>
          <w:szCs w:val="32"/>
        </w:rPr>
        <w:t>and</w:t>
      </w:r>
      <w:r w:rsidR="0033761A" w:rsidRPr="002243FA">
        <w:rPr>
          <w:sz w:val="32"/>
          <w:szCs w:val="32"/>
        </w:rPr>
        <w:t xml:space="preserve"> </w:t>
      </w:r>
      <w:r w:rsidR="00583EF7" w:rsidRPr="002243FA">
        <w:rPr>
          <w:sz w:val="32"/>
          <w:szCs w:val="32"/>
        </w:rPr>
        <w:t>download</w:t>
      </w:r>
      <w:r w:rsidR="0033761A" w:rsidRPr="002243FA">
        <w:rPr>
          <w:sz w:val="32"/>
          <w:szCs w:val="32"/>
        </w:rPr>
        <w:t xml:space="preserve"> </w:t>
      </w:r>
      <w:r w:rsidRPr="002243FA">
        <w:rPr>
          <w:sz w:val="32"/>
          <w:szCs w:val="32"/>
        </w:rPr>
        <w:t>the</w:t>
      </w:r>
      <w:r w:rsidR="0033761A" w:rsidRPr="002243FA">
        <w:rPr>
          <w:sz w:val="32"/>
          <w:szCs w:val="32"/>
        </w:rPr>
        <w:t xml:space="preserve"> </w:t>
      </w:r>
      <w:r w:rsidRPr="002243FA">
        <w:rPr>
          <w:sz w:val="32"/>
          <w:szCs w:val="32"/>
        </w:rPr>
        <w:t>latest</w:t>
      </w:r>
      <w:r w:rsidR="0033761A" w:rsidRPr="002243FA">
        <w:rPr>
          <w:sz w:val="32"/>
          <w:szCs w:val="32"/>
        </w:rPr>
        <w:t xml:space="preserve"> </w:t>
      </w:r>
      <w:r w:rsidRPr="002243FA">
        <w:rPr>
          <w:sz w:val="32"/>
          <w:szCs w:val="32"/>
        </w:rPr>
        <w:t>instructions</w:t>
      </w:r>
      <w:r w:rsidR="0033761A" w:rsidRPr="002243FA">
        <w:rPr>
          <w:sz w:val="32"/>
          <w:szCs w:val="32"/>
        </w:rPr>
        <w:t xml:space="preserve"> </w:t>
      </w:r>
      <w:r w:rsidRPr="002243FA">
        <w:rPr>
          <w:sz w:val="32"/>
          <w:szCs w:val="32"/>
        </w:rPr>
        <w:t>from</w:t>
      </w:r>
      <w:r w:rsidR="0033761A" w:rsidRPr="002243FA">
        <w:rPr>
          <w:sz w:val="32"/>
          <w:szCs w:val="32"/>
        </w:rPr>
        <w:t xml:space="preserve"> </w:t>
      </w:r>
      <w:r w:rsidR="0033761A" w:rsidRPr="002243FA">
        <w:rPr>
          <w:b/>
          <w:sz w:val="32"/>
          <w:szCs w:val="32"/>
        </w:rPr>
        <w:t>suppor</w:t>
      </w:r>
      <w:r w:rsidR="0033761A" w:rsidRPr="002243FA">
        <w:rPr>
          <w:b/>
          <w:spacing w:val="-1"/>
          <w:sz w:val="32"/>
          <w:szCs w:val="32"/>
        </w:rPr>
        <w:t>t</w:t>
      </w:r>
      <w:r w:rsidR="0033761A" w:rsidRPr="002243FA">
        <w:rPr>
          <w:b/>
          <w:sz w:val="32"/>
          <w:szCs w:val="32"/>
        </w:rPr>
        <w:t>.WeWALK.io</w:t>
      </w:r>
      <w:r w:rsidR="0033761A" w:rsidRPr="002243FA">
        <w:rPr>
          <w:b/>
          <w:spacing w:val="-8"/>
          <w:sz w:val="32"/>
          <w:szCs w:val="32"/>
        </w:rPr>
        <w:t xml:space="preserve"> </w:t>
      </w:r>
      <w:r w:rsidRPr="002243FA">
        <w:rPr>
          <w:spacing w:val="-1"/>
          <w:sz w:val="32"/>
          <w:szCs w:val="32"/>
        </w:rPr>
        <w:t>or</w:t>
      </w:r>
      <w:r w:rsidR="0033761A" w:rsidRPr="002243FA">
        <w:rPr>
          <w:spacing w:val="-1"/>
          <w:sz w:val="32"/>
          <w:szCs w:val="32"/>
        </w:rPr>
        <w:t xml:space="preserve"> </w:t>
      </w:r>
      <w:r w:rsidRPr="002243FA">
        <w:rPr>
          <w:sz w:val="32"/>
          <w:szCs w:val="32"/>
        </w:rPr>
        <w:t>write</w:t>
      </w:r>
      <w:r w:rsidR="0033761A" w:rsidRPr="002243FA">
        <w:rPr>
          <w:spacing w:val="-3"/>
          <w:sz w:val="32"/>
          <w:szCs w:val="32"/>
        </w:rPr>
        <w:t xml:space="preserve"> </w:t>
      </w:r>
      <w:r w:rsidRPr="002243FA">
        <w:rPr>
          <w:sz w:val="32"/>
          <w:szCs w:val="32"/>
        </w:rPr>
        <w:t>to</w:t>
      </w:r>
      <w:r w:rsidR="0033761A" w:rsidRPr="002243FA">
        <w:rPr>
          <w:sz w:val="32"/>
          <w:szCs w:val="32"/>
        </w:rPr>
        <w:t xml:space="preserve"> </w:t>
      </w:r>
      <w:r w:rsidRPr="002243FA">
        <w:rPr>
          <w:sz w:val="32"/>
          <w:szCs w:val="32"/>
        </w:rPr>
        <w:t>us</w:t>
      </w:r>
      <w:r w:rsidR="0033761A" w:rsidRPr="002243FA">
        <w:rPr>
          <w:spacing w:val="43"/>
          <w:sz w:val="32"/>
          <w:szCs w:val="32"/>
        </w:rPr>
        <w:t xml:space="preserve"> </w:t>
      </w:r>
      <w:r w:rsidRPr="002243FA">
        <w:rPr>
          <w:sz w:val="32"/>
          <w:szCs w:val="32"/>
        </w:rPr>
        <w:t>via</w:t>
      </w:r>
      <w:r w:rsidR="0033761A" w:rsidRPr="002243FA">
        <w:rPr>
          <w:spacing w:val="-7"/>
          <w:sz w:val="32"/>
          <w:szCs w:val="32"/>
        </w:rPr>
        <w:t xml:space="preserve"> </w:t>
      </w:r>
      <w:r w:rsidR="0033761A" w:rsidRPr="002243FA">
        <w:rPr>
          <w:b/>
          <w:sz w:val="32"/>
          <w:szCs w:val="32"/>
        </w:rPr>
        <w:t>in</w:t>
      </w:r>
      <w:r w:rsidR="0033761A" w:rsidRPr="002243FA">
        <w:rPr>
          <w:b/>
          <w:spacing w:val="-1"/>
          <w:sz w:val="32"/>
          <w:szCs w:val="32"/>
        </w:rPr>
        <w:t>fo@WeWALK</w:t>
      </w:r>
      <w:r w:rsidR="0033761A" w:rsidRPr="002243FA">
        <w:rPr>
          <w:b/>
          <w:sz w:val="32"/>
          <w:szCs w:val="32"/>
        </w:rPr>
        <w:t>.io.</w:t>
      </w:r>
    </w:p>
    <w:p w14:paraId="294E8A78" w14:textId="77777777" w:rsidR="0033761A" w:rsidRPr="0033761A" w:rsidRDefault="0033761A" w:rsidP="0033761A"/>
    <w:p w14:paraId="4411067E" w14:textId="7D7A0204" w:rsidR="0033761A" w:rsidRPr="0033761A" w:rsidRDefault="0033761A" w:rsidP="00387F4A">
      <w:pPr>
        <w:pStyle w:val="head2"/>
        <w:jc w:val="left"/>
        <w:rPr>
          <w:w w:val="61"/>
        </w:rPr>
      </w:pPr>
      <w:bookmarkStart w:id="5" w:name="_Toc83992256"/>
      <w:bookmarkStart w:id="6" w:name="_TOC_250031"/>
      <w:bookmarkStart w:id="7" w:name="_Toc88547915"/>
      <w:bookmarkStart w:id="8" w:name="_Toc88636209"/>
      <w:r w:rsidRPr="0033761A">
        <w:t>Features</w:t>
      </w:r>
      <w:r w:rsidRPr="0033761A">
        <w:rPr>
          <w:spacing w:val="-16"/>
        </w:rPr>
        <w:t xml:space="preserve"> </w:t>
      </w:r>
      <w:proofErr w:type="gramStart"/>
      <w:r w:rsidRPr="0033761A">
        <w:t>at</w:t>
      </w:r>
      <w:r w:rsidRPr="0033761A">
        <w:rPr>
          <w:spacing w:val="-19"/>
        </w:rPr>
        <w:t xml:space="preserve"> </w:t>
      </w:r>
      <w:r w:rsidR="003B1139">
        <w:rPr>
          <w:spacing w:val="-19"/>
        </w:rPr>
        <w:t>a</w:t>
      </w:r>
      <w:r w:rsidRPr="0033761A">
        <w:rPr>
          <w:spacing w:val="-13"/>
        </w:rPr>
        <w:t xml:space="preserve"> </w:t>
      </w:r>
      <w:r w:rsidRPr="0033761A">
        <w:t>glance</w:t>
      </w:r>
      <w:bookmarkEnd w:id="5"/>
      <w:bookmarkEnd w:id="6"/>
      <w:bookmarkEnd w:id="7"/>
      <w:bookmarkEnd w:id="8"/>
      <w:proofErr w:type="gramEnd"/>
    </w:p>
    <w:p w14:paraId="66AAC574" w14:textId="6ED1C799" w:rsidR="0033761A" w:rsidRPr="002243FA" w:rsidRDefault="00F44C74" w:rsidP="0033761A">
      <w:pPr>
        <w:rPr>
          <w:rFonts w:cs="Arial"/>
          <w:sz w:val="32"/>
          <w:szCs w:val="32"/>
        </w:rPr>
      </w:pPr>
      <w:r w:rsidRPr="002243FA">
        <w:rPr>
          <w:rFonts w:cs="Arial"/>
          <w:bCs/>
          <w:spacing w:val="-2"/>
          <w:sz w:val="32"/>
          <w:szCs w:val="32"/>
        </w:rPr>
        <w:t>1.</w:t>
      </w:r>
      <w:r w:rsidRPr="002243FA">
        <w:rPr>
          <w:rFonts w:cs="Arial"/>
          <w:b/>
          <w:spacing w:val="-2"/>
          <w:sz w:val="32"/>
          <w:szCs w:val="32"/>
        </w:rPr>
        <w:t xml:space="preserve"> </w:t>
      </w:r>
      <w:r w:rsidR="0033761A" w:rsidRPr="002243FA">
        <w:rPr>
          <w:rFonts w:cs="Arial"/>
          <w:b/>
          <w:spacing w:val="-2"/>
          <w:sz w:val="32"/>
          <w:szCs w:val="32"/>
        </w:rPr>
        <w:t>DETECT</w:t>
      </w:r>
      <w:r w:rsidR="0033761A" w:rsidRPr="002243FA">
        <w:rPr>
          <w:rFonts w:cs="Arial"/>
          <w:b/>
          <w:spacing w:val="-43"/>
          <w:sz w:val="32"/>
          <w:szCs w:val="32"/>
        </w:rPr>
        <w:t xml:space="preserve"> </w:t>
      </w:r>
      <w:r w:rsidR="0033761A" w:rsidRPr="002243FA">
        <w:rPr>
          <w:rFonts w:cs="Arial"/>
          <w:b/>
          <w:spacing w:val="-3"/>
          <w:sz w:val="32"/>
          <w:szCs w:val="32"/>
        </w:rPr>
        <w:t>OBSTACLES:</w:t>
      </w:r>
      <w:r w:rsidR="0033761A" w:rsidRPr="002243FA">
        <w:rPr>
          <w:rFonts w:cs="Arial"/>
          <w:b/>
          <w:spacing w:val="-41"/>
          <w:sz w:val="32"/>
          <w:szCs w:val="32"/>
        </w:rPr>
        <w:t xml:space="preserve"> </w:t>
      </w:r>
      <w:proofErr w:type="spellStart"/>
      <w:r w:rsidR="00CF142C" w:rsidRPr="002243FA">
        <w:rPr>
          <w:rFonts w:cs="Arial"/>
          <w:spacing w:val="-3"/>
          <w:sz w:val="32"/>
          <w:szCs w:val="32"/>
        </w:rPr>
        <w:t>WeWALK</w:t>
      </w:r>
      <w:proofErr w:type="spellEnd"/>
      <w:r w:rsidR="0033761A" w:rsidRPr="002243FA">
        <w:rPr>
          <w:rFonts w:cs="Arial"/>
          <w:spacing w:val="-31"/>
          <w:sz w:val="32"/>
          <w:szCs w:val="32"/>
        </w:rPr>
        <w:t xml:space="preserve"> </w:t>
      </w:r>
      <w:r w:rsidR="00365F49" w:rsidRPr="002243FA">
        <w:rPr>
          <w:rFonts w:cs="Arial"/>
          <w:spacing w:val="-2"/>
          <w:sz w:val="32"/>
          <w:szCs w:val="32"/>
        </w:rPr>
        <w:t>de</w:t>
      </w:r>
      <w:r w:rsidR="00365F49" w:rsidRPr="002243FA">
        <w:rPr>
          <w:rFonts w:cs="Arial"/>
          <w:sz w:val="32"/>
          <w:szCs w:val="32"/>
        </w:rPr>
        <w:t>tects</w:t>
      </w:r>
      <w:r w:rsidR="0033761A" w:rsidRPr="002243FA">
        <w:rPr>
          <w:rFonts w:cs="Arial"/>
          <w:spacing w:val="-31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obstacles</w:t>
      </w:r>
      <w:r w:rsidR="0033761A" w:rsidRPr="002243FA">
        <w:rPr>
          <w:rFonts w:cs="Arial"/>
          <w:spacing w:val="-30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at</w:t>
      </w:r>
      <w:r w:rsidR="0033761A" w:rsidRPr="002243FA">
        <w:rPr>
          <w:rFonts w:cs="Arial"/>
          <w:spacing w:val="-30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head</w:t>
      </w:r>
      <w:r w:rsidR="0033761A" w:rsidRPr="002243FA">
        <w:rPr>
          <w:rFonts w:cs="Arial"/>
          <w:spacing w:val="-31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and</w:t>
      </w:r>
      <w:r w:rsidR="0033761A" w:rsidRPr="002243FA">
        <w:rPr>
          <w:rFonts w:cs="Arial"/>
          <w:spacing w:val="-30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chest</w:t>
      </w:r>
      <w:r w:rsidR="0033761A" w:rsidRPr="002243FA">
        <w:rPr>
          <w:rFonts w:cs="Arial"/>
          <w:spacing w:val="-30"/>
          <w:sz w:val="32"/>
          <w:szCs w:val="32"/>
        </w:rPr>
        <w:t xml:space="preserve"> </w:t>
      </w:r>
      <w:r w:rsidR="00365F49" w:rsidRPr="002243FA">
        <w:rPr>
          <w:rFonts w:cs="Arial"/>
          <w:spacing w:val="-2"/>
          <w:sz w:val="32"/>
          <w:szCs w:val="32"/>
        </w:rPr>
        <w:t>level</w:t>
      </w:r>
      <w:r w:rsidR="0033761A" w:rsidRPr="002243FA">
        <w:rPr>
          <w:rFonts w:cs="Arial"/>
          <w:spacing w:val="-31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(</w:t>
      </w:r>
      <w:r w:rsidR="00365F49" w:rsidRPr="002243FA">
        <w:rPr>
          <w:rFonts w:cs="Arial"/>
          <w:spacing w:val="-2"/>
          <w:sz w:val="32"/>
          <w:szCs w:val="32"/>
        </w:rPr>
        <w:t>such</w:t>
      </w:r>
      <w:r w:rsidR="0033761A" w:rsidRPr="002243FA">
        <w:rPr>
          <w:rFonts w:cs="Arial"/>
          <w:spacing w:val="-30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as</w:t>
      </w:r>
      <w:r w:rsidR="0033761A" w:rsidRPr="002243FA">
        <w:rPr>
          <w:rFonts w:cs="Arial"/>
          <w:spacing w:val="-31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low</w:t>
      </w:r>
      <w:r w:rsidR="0033761A" w:rsidRPr="002243FA">
        <w:rPr>
          <w:rFonts w:cs="Arial"/>
          <w:spacing w:val="47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hanging</w:t>
      </w:r>
      <w:r w:rsidR="0033761A" w:rsidRPr="002243FA">
        <w:rPr>
          <w:rFonts w:cs="Arial"/>
          <w:spacing w:val="4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tr</w:t>
      </w:r>
      <w:r w:rsidR="00365F49" w:rsidRPr="002243FA">
        <w:rPr>
          <w:rFonts w:cs="Arial"/>
          <w:spacing w:val="-2"/>
          <w:sz w:val="32"/>
          <w:szCs w:val="32"/>
        </w:rPr>
        <w:t>ee</w:t>
      </w:r>
      <w:r w:rsidR="0033761A" w:rsidRPr="002243FA">
        <w:rPr>
          <w:rFonts w:cs="Arial"/>
          <w:spacing w:val="5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br</w:t>
      </w:r>
      <w:r w:rsidR="00365F49" w:rsidRPr="002243FA">
        <w:rPr>
          <w:rFonts w:cs="Arial"/>
          <w:spacing w:val="-2"/>
          <w:sz w:val="32"/>
          <w:szCs w:val="32"/>
        </w:rPr>
        <w:t>anches</w:t>
      </w:r>
      <w:r w:rsidR="0033761A" w:rsidRPr="002243FA">
        <w:rPr>
          <w:rFonts w:cs="Arial"/>
          <w:spacing w:val="4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and</w:t>
      </w:r>
      <w:r w:rsidR="0033761A" w:rsidRPr="002243FA">
        <w:rPr>
          <w:rFonts w:cs="Arial"/>
          <w:spacing w:val="5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light</w:t>
      </w:r>
      <w:r w:rsidR="0033761A" w:rsidRPr="002243FA">
        <w:rPr>
          <w:rFonts w:cs="Arial"/>
          <w:spacing w:val="5"/>
          <w:sz w:val="32"/>
          <w:szCs w:val="32"/>
        </w:rPr>
        <w:t xml:space="preserve"> </w:t>
      </w:r>
      <w:r w:rsidR="00365F49" w:rsidRPr="002243FA">
        <w:rPr>
          <w:rFonts w:cs="Arial"/>
          <w:spacing w:val="-2"/>
          <w:sz w:val="32"/>
          <w:szCs w:val="32"/>
        </w:rPr>
        <w:t>poles</w:t>
      </w:r>
      <w:r w:rsidR="00365F49" w:rsidRPr="002243FA">
        <w:rPr>
          <w:rFonts w:cs="Arial"/>
          <w:sz w:val="32"/>
          <w:szCs w:val="32"/>
        </w:rPr>
        <w:t>)</w:t>
      </w:r>
      <w:r w:rsidR="0033761A" w:rsidRPr="002243FA">
        <w:rPr>
          <w:rFonts w:cs="Arial"/>
          <w:spacing w:val="3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with</w:t>
      </w:r>
      <w:r w:rsidR="0033761A" w:rsidRPr="002243FA">
        <w:rPr>
          <w:rFonts w:cs="Arial"/>
          <w:spacing w:val="5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its</w:t>
      </w:r>
      <w:r w:rsidR="0033761A" w:rsidRPr="002243FA">
        <w:rPr>
          <w:rFonts w:cs="Arial"/>
          <w:spacing w:val="4"/>
          <w:sz w:val="32"/>
          <w:szCs w:val="32"/>
        </w:rPr>
        <w:t xml:space="preserve"> </w:t>
      </w:r>
      <w:r w:rsidR="00365F49" w:rsidRPr="002243FA">
        <w:rPr>
          <w:rFonts w:cs="Arial"/>
          <w:spacing w:val="-2"/>
          <w:sz w:val="32"/>
          <w:szCs w:val="32"/>
        </w:rPr>
        <w:t>onboard</w:t>
      </w:r>
      <w:r w:rsidR="0033761A" w:rsidRPr="002243FA">
        <w:rPr>
          <w:rFonts w:cs="Arial"/>
          <w:spacing w:val="5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ultrasonic</w:t>
      </w:r>
      <w:r w:rsidR="0033761A" w:rsidRPr="002243FA">
        <w:rPr>
          <w:rFonts w:cs="Arial"/>
          <w:spacing w:val="5"/>
          <w:sz w:val="32"/>
          <w:szCs w:val="32"/>
        </w:rPr>
        <w:t xml:space="preserve"> </w:t>
      </w:r>
      <w:r w:rsidR="00365F49" w:rsidRPr="002243FA">
        <w:rPr>
          <w:rFonts w:cs="Arial"/>
          <w:spacing w:val="-4"/>
          <w:sz w:val="32"/>
          <w:szCs w:val="32"/>
        </w:rPr>
        <w:t>sensor,</w:t>
      </w:r>
      <w:r w:rsidR="0033761A" w:rsidRPr="002243FA">
        <w:rPr>
          <w:rFonts w:cs="Arial"/>
          <w:spacing w:val="3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warning</w:t>
      </w:r>
      <w:r w:rsidR="0033761A" w:rsidRPr="002243FA">
        <w:rPr>
          <w:rFonts w:cs="Arial"/>
          <w:spacing w:val="2"/>
          <w:sz w:val="32"/>
          <w:szCs w:val="32"/>
        </w:rPr>
        <w:t xml:space="preserve"> </w:t>
      </w:r>
      <w:r w:rsidR="00365F49" w:rsidRPr="002243FA">
        <w:rPr>
          <w:rFonts w:cs="Arial"/>
          <w:spacing w:val="-2"/>
          <w:sz w:val="32"/>
          <w:szCs w:val="32"/>
        </w:rPr>
        <w:t>y</w:t>
      </w:r>
      <w:r w:rsidR="00365F49" w:rsidRPr="002243FA">
        <w:rPr>
          <w:rFonts w:cs="Arial"/>
          <w:spacing w:val="-3"/>
          <w:sz w:val="32"/>
          <w:szCs w:val="32"/>
        </w:rPr>
        <w:t>ou</w:t>
      </w:r>
      <w:r w:rsidR="0033761A" w:rsidRPr="002243FA">
        <w:rPr>
          <w:rFonts w:cs="Arial"/>
          <w:spacing w:val="50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through</w:t>
      </w:r>
      <w:r w:rsidR="0033761A" w:rsidRPr="002243FA">
        <w:rPr>
          <w:rFonts w:cs="Arial"/>
          <w:spacing w:val="48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vibrations</w:t>
      </w:r>
      <w:r w:rsidR="007D2119" w:rsidRPr="002243FA">
        <w:rPr>
          <w:rFonts w:cs="Arial"/>
          <w:sz w:val="32"/>
          <w:szCs w:val="32"/>
        </w:rPr>
        <w:t>.</w:t>
      </w:r>
    </w:p>
    <w:p w14:paraId="66E174F1" w14:textId="7BAF7E7B" w:rsidR="0033761A" w:rsidRPr="002243FA" w:rsidRDefault="003B1139" w:rsidP="0033761A">
      <w:pPr>
        <w:rPr>
          <w:rFonts w:cs="Arial"/>
          <w:sz w:val="32"/>
          <w:szCs w:val="32"/>
        </w:rPr>
      </w:pPr>
      <w:r w:rsidRPr="002243FA">
        <w:rPr>
          <w:rFonts w:cs="Arial"/>
          <w:bCs/>
          <w:spacing w:val="-2"/>
          <w:sz w:val="32"/>
          <w:szCs w:val="32"/>
        </w:rPr>
        <w:lastRenderedPageBreak/>
        <w:t>2.</w:t>
      </w:r>
      <w:r w:rsidRPr="002243FA">
        <w:rPr>
          <w:rFonts w:cs="Arial"/>
          <w:b/>
          <w:spacing w:val="-2"/>
          <w:sz w:val="32"/>
          <w:szCs w:val="32"/>
        </w:rPr>
        <w:t xml:space="preserve"> </w:t>
      </w:r>
      <w:r w:rsidR="0033761A" w:rsidRPr="002243FA">
        <w:rPr>
          <w:rFonts w:cs="Arial"/>
          <w:b/>
          <w:spacing w:val="-2"/>
          <w:sz w:val="32"/>
          <w:szCs w:val="32"/>
        </w:rPr>
        <w:t>NAVIGATE ANYWHERE:</w:t>
      </w:r>
      <w:r w:rsidR="0033761A" w:rsidRPr="002243FA">
        <w:rPr>
          <w:rFonts w:cs="Arial"/>
          <w:b/>
          <w:spacing w:val="-9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Get</w:t>
      </w:r>
      <w:r w:rsidR="0033761A" w:rsidRPr="002243FA">
        <w:rPr>
          <w:rFonts w:cs="Arial"/>
          <w:spacing w:val="5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ac</w:t>
      </w:r>
      <w:r w:rsidR="00365F49" w:rsidRPr="002243FA">
        <w:rPr>
          <w:rFonts w:cs="Arial"/>
          <w:spacing w:val="-2"/>
          <w:sz w:val="32"/>
          <w:szCs w:val="32"/>
        </w:rPr>
        <w:t>c</w:t>
      </w:r>
      <w:r w:rsidR="00365F49" w:rsidRPr="002243FA">
        <w:rPr>
          <w:rFonts w:cs="Arial"/>
          <w:sz w:val="32"/>
          <w:szCs w:val="32"/>
        </w:rPr>
        <w:t>essible</w:t>
      </w:r>
      <w:r w:rsidR="0033761A" w:rsidRPr="002243FA">
        <w:rPr>
          <w:rFonts w:cs="Arial"/>
          <w:spacing w:val="3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turn-by-turn</w:t>
      </w:r>
      <w:r w:rsidR="0033761A" w:rsidRPr="002243FA">
        <w:rPr>
          <w:rFonts w:cs="Arial"/>
          <w:spacing w:val="4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guidance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and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multimodal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navigation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that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allows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you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to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choose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from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various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route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options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such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as</w:t>
      </w:r>
      <w:r w:rsidR="0033761A" w:rsidRPr="002243FA">
        <w:rPr>
          <w:rFonts w:cs="Arial"/>
          <w:sz w:val="32"/>
          <w:szCs w:val="32"/>
        </w:rPr>
        <w:t xml:space="preserve"> </w:t>
      </w:r>
      <w:r w:rsidR="002873C7" w:rsidRPr="002243FA">
        <w:rPr>
          <w:rFonts w:cs="Arial"/>
          <w:sz w:val="32"/>
          <w:szCs w:val="32"/>
        </w:rPr>
        <w:t>wal</w:t>
      </w:r>
      <w:bookmarkStart w:id="9" w:name="_Toc83992257"/>
      <w:r w:rsidR="007D2119" w:rsidRPr="002243FA">
        <w:rPr>
          <w:rFonts w:cs="Arial"/>
          <w:sz w:val="32"/>
          <w:szCs w:val="32"/>
        </w:rPr>
        <w:t>king</w:t>
      </w:r>
      <w:r w:rsidR="0033761A" w:rsidRPr="002243FA">
        <w:rPr>
          <w:rFonts w:cs="Arial"/>
          <w:sz w:val="32"/>
          <w:szCs w:val="32"/>
        </w:rPr>
        <w:t xml:space="preserve"> </w:t>
      </w:r>
      <w:r w:rsidR="007D2119" w:rsidRPr="002243FA">
        <w:rPr>
          <w:rFonts w:cs="Arial"/>
          <w:sz w:val="32"/>
          <w:szCs w:val="32"/>
        </w:rPr>
        <w:t>or</w:t>
      </w:r>
      <w:r w:rsidR="0033761A" w:rsidRPr="002243FA">
        <w:rPr>
          <w:rFonts w:cs="Arial"/>
          <w:sz w:val="32"/>
          <w:szCs w:val="32"/>
        </w:rPr>
        <w:t xml:space="preserve"> </w:t>
      </w:r>
      <w:r w:rsidR="007D2119" w:rsidRPr="002243FA">
        <w:rPr>
          <w:rFonts w:cs="Arial"/>
          <w:sz w:val="32"/>
          <w:szCs w:val="32"/>
        </w:rPr>
        <w:t>public</w:t>
      </w:r>
      <w:r w:rsidR="0033761A" w:rsidRPr="002243FA">
        <w:rPr>
          <w:rFonts w:cs="Arial"/>
          <w:sz w:val="32"/>
          <w:szCs w:val="32"/>
        </w:rPr>
        <w:t xml:space="preserve"> </w:t>
      </w:r>
      <w:r w:rsidR="007D2119" w:rsidRPr="002243FA">
        <w:rPr>
          <w:rFonts w:cs="Arial"/>
          <w:sz w:val="32"/>
          <w:szCs w:val="32"/>
        </w:rPr>
        <w:t>transport.</w:t>
      </w:r>
    </w:p>
    <w:p w14:paraId="26DD466F" w14:textId="026325DA" w:rsidR="0033761A" w:rsidRDefault="00B27D59" w:rsidP="0033761A">
      <w:pPr>
        <w:rPr>
          <w:rFonts w:cs="Arial"/>
          <w:spacing w:val="-2"/>
          <w:sz w:val="32"/>
          <w:szCs w:val="32"/>
        </w:rPr>
      </w:pPr>
      <w:r w:rsidRPr="002243FA">
        <w:rPr>
          <w:rFonts w:cs="Arial"/>
          <w:sz w:val="32"/>
          <w:szCs w:val="32"/>
        </w:rPr>
        <w:t>Explore</w:t>
      </w:r>
      <w:r w:rsidR="0033761A" w:rsidRPr="002243FA">
        <w:rPr>
          <w:rFonts w:cs="Arial"/>
          <w:sz w:val="32"/>
          <w:szCs w:val="32"/>
        </w:rPr>
        <w:t xml:space="preserve"> </w:t>
      </w:r>
      <w:r w:rsidRPr="002243FA">
        <w:rPr>
          <w:rFonts w:cs="Arial"/>
          <w:spacing w:val="-2"/>
          <w:sz w:val="32"/>
          <w:szCs w:val="32"/>
        </w:rPr>
        <w:t>around</w:t>
      </w:r>
      <w:r w:rsidR="0033761A" w:rsidRPr="002243FA">
        <w:rPr>
          <w:rFonts w:cs="Arial"/>
          <w:sz w:val="32"/>
          <w:szCs w:val="32"/>
        </w:rPr>
        <w:t xml:space="preserve"> </w:t>
      </w:r>
      <w:r w:rsidRPr="002243FA">
        <w:rPr>
          <w:rFonts w:cs="Arial"/>
          <w:spacing w:val="-4"/>
          <w:sz w:val="32"/>
          <w:szCs w:val="32"/>
        </w:rPr>
        <w:t>you</w:t>
      </w:r>
      <w:r w:rsidR="00365F49" w:rsidRPr="002243FA">
        <w:rPr>
          <w:rFonts w:cs="Arial"/>
          <w:spacing w:val="-4"/>
          <w:sz w:val="32"/>
          <w:szCs w:val="32"/>
        </w:rPr>
        <w:t>:</w:t>
      </w:r>
      <w:r w:rsidR="0033761A" w:rsidRPr="002243FA">
        <w:rPr>
          <w:rFonts w:cs="Arial"/>
          <w:spacing w:val="-33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Quickly</w:t>
      </w:r>
      <w:r w:rsidR="0033761A" w:rsidRPr="002243FA">
        <w:rPr>
          <w:rFonts w:cs="Arial"/>
          <w:spacing w:val="-24"/>
          <w:sz w:val="32"/>
          <w:szCs w:val="32"/>
        </w:rPr>
        <w:t xml:space="preserve"> </w:t>
      </w:r>
      <w:r w:rsidR="00A801AC" w:rsidRPr="002243FA">
        <w:rPr>
          <w:rFonts w:cs="Arial"/>
          <w:sz w:val="32"/>
          <w:szCs w:val="32"/>
        </w:rPr>
        <w:t>locate</w:t>
      </w:r>
      <w:r w:rsidR="00365F49" w:rsidRPr="002243FA">
        <w:rPr>
          <w:rFonts w:cs="Arial"/>
          <w:sz w:val="32"/>
          <w:szCs w:val="32"/>
        </w:rPr>
        <w:t>,</w:t>
      </w:r>
      <w:r w:rsidR="0033761A" w:rsidRPr="002243FA">
        <w:rPr>
          <w:rFonts w:cs="Arial"/>
          <w:spacing w:val="-22"/>
          <w:sz w:val="32"/>
          <w:szCs w:val="32"/>
        </w:rPr>
        <w:t xml:space="preserve"> </w:t>
      </w:r>
      <w:r w:rsidR="00365F49" w:rsidRPr="002243FA">
        <w:rPr>
          <w:rFonts w:cs="Arial"/>
          <w:spacing w:val="-1"/>
          <w:sz w:val="32"/>
          <w:szCs w:val="32"/>
        </w:rPr>
        <w:t>sav</w:t>
      </w:r>
      <w:r w:rsidR="00365F49" w:rsidRPr="002243FA">
        <w:rPr>
          <w:rFonts w:cs="Arial"/>
          <w:spacing w:val="-2"/>
          <w:sz w:val="32"/>
          <w:szCs w:val="32"/>
        </w:rPr>
        <w:t>e,</w:t>
      </w:r>
      <w:r w:rsidR="0033761A" w:rsidRPr="002243FA">
        <w:rPr>
          <w:rFonts w:cs="Arial"/>
          <w:spacing w:val="-22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and</w:t>
      </w:r>
      <w:r w:rsidR="0033761A" w:rsidRPr="002243FA">
        <w:rPr>
          <w:rFonts w:cs="Arial"/>
          <w:spacing w:val="-22"/>
          <w:sz w:val="32"/>
          <w:szCs w:val="32"/>
        </w:rPr>
        <w:t xml:space="preserve"> </w:t>
      </w:r>
      <w:r w:rsidR="00365F49" w:rsidRPr="002243FA">
        <w:rPr>
          <w:rFonts w:cs="Arial"/>
          <w:spacing w:val="-1"/>
          <w:sz w:val="32"/>
          <w:szCs w:val="32"/>
        </w:rPr>
        <w:t>navigate</w:t>
      </w:r>
      <w:r w:rsidR="0033761A" w:rsidRPr="002243FA">
        <w:rPr>
          <w:rFonts w:cs="Arial"/>
          <w:spacing w:val="-22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to</w:t>
      </w:r>
      <w:r w:rsidR="0033761A" w:rsidRPr="002243FA">
        <w:rPr>
          <w:rFonts w:cs="Arial"/>
          <w:spacing w:val="29"/>
          <w:sz w:val="32"/>
          <w:szCs w:val="32"/>
        </w:rPr>
        <w:t xml:space="preserve"> </w:t>
      </w:r>
      <w:r w:rsidR="00365F49" w:rsidRPr="002243FA">
        <w:rPr>
          <w:rFonts w:cs="Arial"/>
          <w:spacing w:val="-1"/>
          <w:sz w:val="32"/>
          <w:szCs w:val="32"/>
        </w:rPr>
        <w:t>new</w:t>
      </w:r>
      <w:r w:rsidR="0033761A" w:rsidRPr="002243FA">
        <w:rPr>
          <w:rFonts w:cs="Arial"/>
          <w:spacing w:val="15"/>
          <w:sz w:val="32"/>
          <w:szCs w:val="32"/>
        </w:rPr>
        <w:t xml:space="preserve"> </w:t>
      </w:r>
      <w:r w:rsidR="00365F49" w:rsidRPr="002243FA">
        <w:rPr>
          <w:rFonts w:cs="Arial"/>
          <w:spacing w:val="-1"/>
          <w:sz w:val="32"/>
          <w:szCs w:val="32"/>
        </w:rPr>
        <w:t>plac</w:t>
      </w:r>
      <w:r w:rsidR="00365F49" w:rsidRPr="002243FA">
        <w:rPr>
          <w:rFonts w:cs="Arial"/>
          <w:spacing w:val="-2"/>
          <w:sz w:val="32"/>
          <w:szCs w:val="32"/>
        </w:rPr>
        <w:t>es</w:t>
      </w:r>
      <w:r w:rsidR="0033761A" w:rsidRPr="002243FA">
        <w:rPr>
          <w:rFonts w:cs="Arial"/>
          <w:spacing w:val="15"/>
          <w:sz w:val="32"/>
          <w:szCs w:val="32"/>
        </w:rPr>
        <w:t xml:space="preserve"> </w:t>
      </w:r>
      <w:r w:rsidR="00365F49" w:rsidRPr="002243FA">
        <w:rPr>
          <w:rFonts w:cs="Arial"/>
          <w:spacing w:val="-2"/>
          <w:sz w:val="32"/>
          <w:szCs w:val="32"/>
        </w:rPr>
        <w:t>around</w:t>
      </w:r>
      <w:r w:rsidR="0033761A" w:rsidRPr="002243FA">
        <w:rPr>
          <w:rFonts w:cs="Arial"/>
          <w:spacing w:val="13"/>
          <w:sz w:val="32"/>
          <w:szCs w:val="32"/>
        </w:rPr>
        <w:t xml:space="preserve"> </w:t>
      </w:r>
      <w:bookmarkStart w:id="10" w:name="_Toc83992258"/>
      <w:bookmarkEnd w:id="9"/>
      <w:r w:rsidR="007D2119" w:rsidRPr="002243FA">
        <w:rPr>
          <w:rFonts w:cs="Arial"/>
          <w:spacing w:val="-2"/>
          <w:sz w:val="32"/>
          <w:szCs w:val="32"/>
        </w:rPr>
        <w:t>you.</w:t>
      </w:r>
    </w:p>
    <w:p w14:paraId="30AFCC9A" w14:textId="77777777" w:rsidR="0009301A" w:rsidRPr="002243FA" w:rsidRDefault="0009301A" w:rsidP="0033761A">
      <w:pPr>
        <w:rPr>
          <w:rFonts w:cs="Arial"/>
          <w:sz w:val="32"/>
          <w:szCs w:val="32"/>
        </w:rPr>
      </w:pPr>
    </w:p>
    <w:p w14:paraId="3A2822AF" w14:textId="3BAD0CB6" w:rsidR="0033761A" w:rsidRDefault="001F1B00" w:rsidP="0033761A">
      <w:pPr>
        <w:rPr>
          <w:rFonts w:cs="Arial"/>
          <w:sz w:val="32"/>
          <w:szCs w:val="32"/>
        </w:rPr>
      </w:pPr>
      <w:r w:rsidRPr="002243FA">
        <w:rPr>
          <w:rFonts w:cs="Arial"/>
          <w:sz w:val="32"/>
          <w:szCs w:val="32"/>
        </w:rPr>
        <w:t>Access</w:t>
      </w:r>
      <w:r w:rsidR="0033761A" w:rsidRPr="002243FA">
        <w:rPr>
          <w:rFonts w:cs="Arial"/>
          <w:sz w:val="32"/>
          <w:szCs w:val="32"/>
        </w:rPr>
        <w:t xml:space="preserve"> </w:t>
      </w:r>
      <w:r w:rsidRPr="002243FA">
        <w:rPr>
          <w:rFonts w:cs="Arial"/>
          <w:sz w:val="32"/>
          <w:szCs w:val="32"/>
        </w:rPr>
        <w:t>public</w:t>
      </w:r>
      <w:r w:rsidR="0033761A" w:rsidRPr="002243FA">
        <w:rPr>
          <w:rFonts w:cs="Arial"/>
          <w:sz w:val="32"/>
          <w:szCs w:val="32"/>
        </w:rPr>
        <w:t xml:space="preserve"> </w:t>
      </w:r>
      <w:r w:rsidRPr="002243FA">
        <w:rPr>
          <w:rFonts w:cs="Arial"/>
          <w:sz w:val="32"/>
          <w:szCs w:val="32"/>
        </w:rPr>
        <w:t>transportation</w:t>
      </w:r>
      <w:r w:rsidR="0033761A" w:rsidRPr="002243FA">
        <w:rPr>
          <w:rFonts w:cs="Arial"/>
          <w:sz w:val="32"/>
          <w:szCs w:val="32"/>
        </w:rPr>
        <w:t xml:space="preserve"> </w:t>
      </w:r>
      <w:r w:rsidRPr="002243FA">
        <w:rPr>
          <w:rFonts w:cs="Arial"/>
          <w:sz w:val="32"/>
          <w:szCs w:val="32"/>
        </w:rPr>
        <w:t>information:</w:t>
      </w:r>
      <w:r w:rsidR="0033761A" w:rsidRPr="002243FA">
        <w:rPr>
          <w:rFonts w:cs="Arial"/>
          <w:spacing w:val="-31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Learn</w:t>
      </w:r>
      <w:r w:rsidR="0033761A" w:rsidRPr="002243FA">
        <w:rPr>
          <w:rFonts w:cs="Arial"/>
          <w:spacing w:val="-21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about</w:t>
      </w:r>
      <w:r w:rsidR="0033761A" w:rsidRPr="002243FA">
        <w:rPr>
          <w:rFonts w:cs="Arial"/>
          <w:spacing w:val="-23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nearby</w:t>
      </w:r>
      <w:r w:rsidR="0033761A" w:rsidRPr="002243FA">
        <w:rPr>
          <w:rFonts w:cs="Arial"/>
          <w:spacing w:val="-24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stops</w:t>
      </w:r>
      <w:r w:rsidR="007569BC" w:rsidRPr="002243FA">
        <w:rPr>
          <w:rFonts w:cs="Arial"/>
          <w:sz w:val="32"/>
          <w:szCs w:val="32"/>
        </w:rPr>
        <w:t>,</w:t>
      </w:r>
      <w:r w:rsidR="0033761A" w:rsidRPr="002243FA">
        <w:rPr>
          <w:rFonts w:cs="Arial"/>
          <w:spacing w:val="23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timetables,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and</w:t>
      </w:r>
      <w:r w:rsidR="0033761A" w:rsidRPr="002243FA">
        <w:rPr>
          <w:rFonts w:cs="Arial"/>
          <w:sz w:val="32"/>
          <w:szCs w:val="32"/>
        </w:rPr>
        <w:t xml:space="preserve"> </w:t>
      </w:r>
      <w:r w:rsidR="007569BC" w:rsidRPr="002243FA">
        <w:rPr>
          <w:rFonts w:cs="Arial"/>
          <w:sz w:val="32"/>
          <w:szCs w:val="32"/>
        </w:rPr>
        <w:t>receive</w:t>
      </w:r>
      <w:r w:rsidR="0033761A" w:rsidRPr="002243FA">
        <w:rPr>
          <w:rFonts w:cs="Arial"/>
          <w:sz w:val="32"/>
          <w:szCs w:val="32"/>
        </w:rPr>
        <w:t xml:space="preserve"> </w:t>
      </w:r>
      <w:r w:rsidR="007569BC" w:rsidRPr="002243FA">
        <w:rPr>
          <w:rFonts w:cs="Arial"/>
          <w:sz w:val="32"/>
          <w:szCs w:val="32"/>
        </w:rPr>
        <w:t>notifications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when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you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arrive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at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your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stop</w:t>
      </w:r>
      <w:bookmarkEnd w:id="10"/>
      <w:r w:rsidR="007D2119" w:rsidRPr="002243FA">
        <w:rPr>
          <w:rFonts w:cs="Arial"/>
          <w:sz w:val="32"/>
          <w:szCs w:val="32"/>
        </w:rPr>
        <w:t>.</w:t>
      </w:r>
    </w:p>
    <w:p w14:paraId="78CD7728" w14:textId="77777777" w:rsidR="0009301A" w:rsidRPr="002243FA" w:rsidRDefault="0009301A" w:rsidP="0033761A">
      <w:pPr>
        <w:rPr>
          <w:rFonts w:cs="Arial"/>
          <w:sz w:val="32"/>
          <w:szCs w:val="32"/>
        </w:rPr>
      </w:pPr>
    </w:p>
    <w:p w14:paraId="3989A751" w14:textId="3082CB29" w:rsidR="0033761A" w:rsidRPr="002243FA" w:rsidRDefault="003B1139" w:rsidP="0033761A">
      <w:pPr>
        <w:rPr>
          <w:rFonts w:cs="Arial"/>
          <w:sz w:val="32"/>
          <w:szCs w:val="32"/>
        </w:rPr>
      </w:pPr>
      <w:r w:rsidRPr="002243FA">
        <w:rPr>
          <w:rFonts w:cs="Arial"/>
          <w:bCs/>
          <w:spacing w:val="-2"/>
          <w:sz w:val="32"/>
          <w:szCs w:val="32"/>
        </w:rPr>
        <w:t>3.</w:t>
      </w:r>
      <w:r w:rsidRPr="002243FA">
        <w:rPr>
          <w:rFonts w:cs="Arial"/>
          <w:b/>
          <w:spacing w:val="-2"/>
          <w:sz w:val="32"/>
          <w:szCs w:val="32"/>
        </w:rPr>
        <w:t xml:space="preserve"> </w:t>
      </w:r>
      <w:r w:rsidR="0033761A" w:rsidRPr="002243FA">
        <w:rPr>
          <w:rFonts w:cs="Arial"/>
          <w:b/>
          <w:spacing w:val="-2"/>
          <w:sz w:val="32"/>
          <w:szCs w:val="32"/>
        </w:rPr>
        <w:t xml:space="preserve">CONTROL </w:t>
      </w:r>
      <w:r w:rsidR="0033761A" w:rsidRPr="002243FA">
        <w:rPr>
          <w:rFonts w:cs="Arial"/>
          <w:b/>
          <w:sz w:val="32"/>
          <w:szCs w:val="32"/>
        </w:rPr>
        <w:t>WITH</w:t>
      </w:r>
      <w:r w:rsidR="0033761A" w:rsidRPr="002243FA">
        <w:rPr>
          <w:rFonts w:cs="Arial"/>
          <w:b/>
          <w:spacing w:val="-20"/>
          <w:sz w:val="32"/>
          <w:szCs w:val="32"/>
        </w:rPr>
        <w:t xml:space="preserve"> </w:t>
      </w:r>
      <w:r w:rsidR="0033761A" w:rsidRPr="002243FA">
        <w:rPr>
          <w:rFonts w:cs="Arial"/>
          <w:b/>
          <w:sz w:val="32"/>
          <w:szCs w:val="32"/>
        </w:rPr>
        <w:t>VOICE ASSISTANT</w:t>
      </w:r>
      <w:r w:rsidR="0033761A" w:rsidRPr="002243FA">
        <w:rPr>
          <w:rFonts w:cs="Arial"/>
          <w:b/>
          <w:spacing w:val="-18"/>
          <w:sz w:val="32"/>
          <w:szCs w:val="32"/>
        </w:rPr>
        <w:t xml:space="preserve"> </w:t>
      </w:r>
      <w:r w:rsidR="0033761A" w:rsidRPr="002243FA">
        <w:rPr>
          <w:rFonts w:cs="Arial"/>
          <w:b/>
          <w:spacing w:val="-3"/>
          <w:sz w:val="32"/>
          <w:szCs w:val="32"/>
        </w:rPr>
        <w:t>(BETA):</w:t>
      </w:r>
      <w:r w:rsidR="0033761A" w:rsidRPr="002243FA">
        <w:rPr>
          <w:rFonts w:cs="Arial"/>
          <w:b/>
          <w:spacing w:val="-15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Use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Voice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Assistant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to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control</w:t>
      </w:r>
      <w:r w:rsidR="0033761A" w:rsidRPr="002243FA">
        <w:rPr>
          <w:rFonts w:cs="Arial"/>
          <w:sz w:val="32"/>
          <w:szCs w:val="32"/>
        </w:rPr>
        <w:t xml:space="preserve"> </w:t>
      </w:r>
      <w:proofErr w:type="spellStart"/>
      <w:r w:rsidR="00CF142C" w:rsidRPr="002243FA">
        <w:rPr>
          <w:rFonts w:cs="Arial"/>
          <w:sz w:val="32"/>
          <w:szCs w:val="32"/>
        </w:rPr>
        <w:t>WeWALK</w:t>
      </w:r>
      <w:proofErr w:type="spellEnd"/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features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using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voice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command</w:t>
      </w:r>
      <w:r w:rsidR="00557D5F" w:rsidRPr="002243FA">
        <w:rPr>
          <w:rFonts w:cs="Arial"/>
          <w:sz w:val="32"/>
          <w:szCs w:val="32"/>
        </w:rPr>
        <w:t>s</w:t>
      </w:r>
      <w:r w:rsidR="007D2119" w:rsidRPr="002243FA">
        <w:rPr>
          <w:rFonts w:cs="Arial"/>
          <w:sz w:val="32"/>
          <w:szCs w:val="32"/>
        </w:rPr>
        <w:t>.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Please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note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that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Voice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Assistant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is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only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available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in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Engli</w:t>
      </w:r>
      <w:r w:rsidR="00A801AC" w:rsidRPr="002243FA">
        <w:rPr>
          <w:rFonts w:cs="Arial"/>
          <w:sz w:val="32"/>
          <w:szCs w:val="32"/>
        </w:rPr>
        <w:t>sh</w:t>
      </w:r>
      <w:r w:rsidR="0033761A" w:rsidRPr="002243FA">
        <w:rPr>
          <w:rFonts w:cs="Arial"/>
          <w:sz w:val="32"/>
          <w:szCs w:val="32"/>
        </w:rPr>
        <w:t xml:space="preserve"> </w:t>
      </w:r>
      <w:r w:rsidR="00A801AC" w:rsidRPr="002243FA">
        <w:rPr>
          <w:rFonts w:cs="Arial"/>
          <w:sz w:val="32"/>
          <w:szCs w:val="32"/>
        </w:rPr>
        <w:t>and</w:t>
      </w:r>
      <w:r w:rsidR="0033761A" w:rsidRPr="002243FA">
        <w:rPr>
          <w:rFonts w:cs="Arial"/>
          <w:sz w:val="32"/>
          <w:szCs w:val="32"/>
        </w:rPr>
        <w:t xml:space="preserve"> </w:t>
      </w:r>
      <w:r w:rsidR="00A801AC" w:rsidRPr="002243FA">
        <w:rPr>
          <w:rFonts w:cs="Arial"/>
          <w:sz w:val="32"/>
          <w:szCs w:val="32"/>
        </w:rPr>
        <w:t>Turkish</w:t>
      </w:r>
      <w:r w:rsidR="0033761A" w:rsidRPr="002243FA">
        <w:rPr>
          <w:rFonts w:cs="Arial"/>
          <w:sz w:val="32"/>
          <w:szCs w:val="32"/>
        </w:rPr>
        <w:t xml:space="preserve"> </w:t>
      </w:r>
      <w:proofErr w:type="gramStart"/>
      <w:r w:rsidR="00365F49" w:rsidRPr="002243FA">
        <w:rPr>
          <w:rFonts w:cs="Arial"/>
          <w:sz w:val="32"/>
          <w:szCs w:val="32"/>
        </w:rPr>
        <w:t>at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this</w:t>
      </w:r>
      <w:r w:rsidR="0033761A" w:rsidRPr="002243FA">
        <w:rPr>
          <w:rFonts w:cs="Arial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time</w:t>
      </w:r>
      <w:proofErr w:type="gramEnd"/>
      <w:r w:rsidR="00365F49" w:rsidRPr="002243FA">
        <w:rPr>
          <w:rFonts w:cs="Arial"/>
          <w:sz w:val="32"/>
          <w:szCs w:val="32"/>
        </w:rPr>
        <w:t>.</w:t>
      </w:r>
    </w:p>
    <w:p w14:paraId="756A5778" w14:textId="77777777" w:rsidR="0033761A" w:rsidRPr="002243FA" w:rsidRDefault="0033761A" w:rsidP="0033761A">
      <w:pPr>
        <w:rPr>
          <w:rFonts w:cs="Arial"/>
          <w:sz w:val="32"/>
          <w:szCs w:val="32"/>
        </w:rPr>
      </w:pPr>
    </w:p>
    <w:p w14:paraId="7F5C214F" w14:textId="65DD2DB3" w:rsidR="0033761A" w:rsidRDefault="00CF142C" w:rsidP="0033761A">
      <w:pPr>
        <w:rPr>
          <w:spacing w:val="-2"/>
          <w:sz w:val="32"/>
          <w:szCs w:val="32"/>
        </w:rPr>
      </w:pPr>
      <w:proofErr w:type="spellStart"/>
      <w:r w:rsidRPr="002243FA">
        <w:rPr>
          <w:rFonts w:cs="Arial"/>
          <w:spacing w:val="-4"/>
          <w:sz w:val="32"/>
          <w:szCs w:val="32"/>
        </w:rPr>
        <w:t>WeWALK</w:t>
      </w:r>
      <w:r w:rsidR="00365F49" w:rsidRPr="002243FA">
        <w:rPr>
          <w:rFonts w:cs="Arial"/>
          <w:spacing w:val="-4"/>
          <w:sz w:val="32"/>
          <w:szCs w:val="32"/>
        </w:rPr>
        <w:t>’</w:t>
      </w:r>
      <w:r w:rsidR="00365F49" w:rsidRPr="002243FA">
        <w:rPr>
          <w:rFonts w:cs="Arial"/>
          <w:spacing w:val="-5"/>
          <w:sz w:val="32"/>
          <w:szCs w:val="32"/>
        </w:rPr>
        <w:t>s</w:t>
      </w:r>
      <w:proofErr w:type="spellEnd"/>
      <w:r w:rsidR="0033761A" w:rsidRPr="002243FA">
        <w:rPr>
          <w:rFonts w:cs="Arial"/>
          <w:spacing w:val="24"/>
          <w:sz w:val="32"/>
          <w:szCs w:val="32"/>
        </w:rPr>
        <w:t xml:space="preserve"> </w:t>
      </w:r>
      <w:r w:rsidR="00365F49" w:rsidRPr="002243FA">
        <w:rPr>
          <w:rFonts w:cs="Arial"/>
          <w:spacing w:val="-2"/>
          <w:sz w:val="32"/>
          <w:szCs w:val="32"/>
        </w:rPr>
        <w:t>c</w:t>
      </w:r>
      <w:r w:rsidR="00365F49" w:rsidRPr="002243FA">
        <w:rPr>
          <w:rFonts w:cs="Arial"/>
          <w:sz w:val="32"/>
          <w:szCs w:val="32"/>
        </w:rPr>
        <w:t>apabilities</w:t>
      </w:r>
      <w:r w:rsidR="0033761A" w:rsidRPr="002243FA">
        <w:rPr>
          <w:rFonts w:cs="Arial"/>
          <w:spacing w:val="25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ar</w:t>
      </w:r>
      <w:r w:rsidR="00365F49" w:rsidRPr="002243FA">
        <w:rPr>
          <w:rFonts w:cs="Arial"/>
          <w:spacing w:val="-2"/>
          <w:sz w:val="32"/>
          <w:szCs w:val="32"/>
        </w:rPr>
        <w:t>e</w:t>
      </w:r>
      <w:r w:rsidR="0033761A" w:rsidRPr="002243FA">
        <w:rPr>
          <w:rFonts w:cs="Arial"/>
          <w:spacing w:val="24"/>
          <w:sz w:val="32"/>
          <w:szCs w:val="32"/>
        </w:rPr>
        <w:t xml:space="preserve"> </w:t>
      </w:r>
      <w:r w:rsidR="00365F49" w:rsidRPr="002243FA">
        <w:rPr>
          <w:rFonts w:cs="Arial"/>
          <w:spacing w:val="-2"/>
          <w:sz w:val="32"/>
          <w:szCs w:val="32"/>
        </w:rPr>
        <w:t>growing</w:t>
      </w:r>
      <w:r w:rsidR="0033761A" w:rsidRPr="002243FA">
        <w:rPr>
          <w:rFonts w:cs="Arial"/>
          <w:spacing w:val="26"/>
          <w:sz w:val="32"/>
          <w:szCs w:val="32"/>
        </w:rPr>
        <w:t xml:space="preserve"> </w:t>
      </w:r>
      <w:r w:rsidR="00365F49" w:rsidRPr="002243FA">
        <w:rPr>
          <w:rFonts w:cs="Arial"/>
          <w:spacing w:val="-2"/>
          <w:sz w:val="32"/>
          <w:szCs w:val="32"/>
        </w:rPr>
        <w:t>rapidly</w:t>
      </w:r>
      <w:r w:rsidR="00365F49" w:rsidRPr="002243FA">
        <w:rPr>
          <w:rFonts w:cs="Arial"/>
          <w:spacing w:val="-3"/>
          <w:sz w:val="32"/>
          <w:szCs w:val="32"/>
        </w:rPr>
        <w:t>.</w:t>
      </w:r>
      <w:r w:rsidR="0033761A" w:rsidRPr="002243FA">
        <w:rPr>
          <w:rFonts w:cs="Arial"/>
          <w:spacing w:val="20"/>
          <w:sz w:val="32"/>
          <w:szCs w:val="32"/>
        </w:rPr>
        <w:t xml:space="preserve"> </w:t>
      </w:r>
      <w:r w:rsidR="00365F49" w:rsidRPr="002243FA">
        <w:rPr>
          <w:rFonts w:cs="Arial"/>
          <w:spacing w:val="-6"/>
          <w:sz w:val="32"/>
          <w:szCs w:val="32"/>
        </w:rPr>
        <w:t>Y</w:t>
      </w:r>
      <w:r w:rsidR="00365F49" w:rsidRPr="002243FA">
        <w:rPr>
          <w:rFonts w:cs="Arial"/>
          <w:spacing w:val="-5"/>
          <w:sz w:val="32"/>
          <w:szCs w:val="32"/>
        </w:rPr>
        <w:t>ou</w:t>
      </w:r>
      <w:r w:rsidR="0033761A" w:rsidRPr="002243FA">
        <w:rPr>
          <w:rFonts w:cs="Arial"/>
          <w:spacing w:val="24"/>
          <w:sz w:val="32"/>
          <w:szCs w:val="32"/>
        </w:rPr>
        <w:t xml:space="preserve"> </w:t>
      </w:r>
      <w:r w:rsidR="00365F49" w:rsidRPr="002243FA">
        <w:rPr>
          <w:rFonts w:cs="Arial"/>
          <w:spacing w:val="-2"/>
          <w:sz w:val="32"/>
          <w:szCs w:val="32"/>
        </w:rPr>
        <w:t>c</w:t>
      </w:r>
      <w:r w:rsidR="00365F49" w:rsidRPr="002243FA">
        <w:rPr>
          <w:rFonts w:cs="Arial"/>
          <w:sz w:val="32"/>
          <w:szCs w:val="32"/>
        </w:rPr>
        <w:t>an</w:t>
      </w:r>
      <w:r w:rsidR="0033761A" w:rsidRPr="002243FA">
        <w:rPr>
          <w:rFonts w:cs="Arial"/>
          <w:spacing w:val="25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alway</w:t>
      </w:r>
      <w:r w:rsidR="00365F49" w:rsidRPr="002243FA">
        <w:rPr>
          <w:rFonts w:cs="Arial"/>
          <w:spacing w:val="-2"/>
          <w:sz w:val="32"/>
          <w:szCs w:val="32"/>
        </w:rPr>
        <w:t>s</w:t>
      </w:r>
      <w:r w:rsidR="0033761A" w:rsidRPr="002243FA">
        <w:rPr>
          <w:rFonts w:cs="Arial"/>
          <w:spacing w:val="25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check</w:t>
      </w:r>
      <w:r w:rsidR="0033761A" w:rsidRPr="002243FA">
        <w:rPr>
          <w:rFonts w:cs="Arial"/>
          <w:spacing w:val="22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our</w:t>
      </w:r>
      <w:r w:rsidR="0033761A" w:rsidRPr="002243FA">
        <w:rPr>
          <w:rFonts w:cs="Arial"/>
          <w:spacing w:val="62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application</w:t>
      </w:r>
      <w:r w:rsidR="0033761A" w:rsidRPr="002243FA">
        <w:rPr>
          <w:rFonts w:cs="Arial"/>
          <w:spacing w:val="-18"/>
          <w:sz w:val="32"/>
          <w:szCs w:val="32"/>
        </w:rPr>
        <w:t xml:space="preserve"> </w:t>
      </w:r>
      <w:r w:rsidR="00365F49" w:rsidRPr="002243FA">
        <w:rPr>
          <w:rFonts w:cs="Arial"/>
          <w:sz w:val="32"/>
          <w:szCs w:val="32"/>
        </w:rPr>
        <w:t>and</w:t>
      </w:r>
      <w:r w:rsidR="0033761A" w:rsidRPr="002243FA">
        <w:rPr>
          <w:rFonts w:cs="Arial"/>
          <w:spacing w:val="-17"/>
          <w:sz w:val="32"/>
          <w:szCs w:val="32"/>
        </w:rPr>
        <w:t xml:space="preserve"> </w:t>
      </w:r>
      <w:r w:rsidR="0033761A" w:rsidRPr="002243FA">
        <w:rPr>
          <w:rFonts w:eastAsia="Arial Black" w:cs="Arial"/>
          <w:b/>
          <w:bCs/>
          <w:spacing w:val="-2"/>
          <w:sz w:val="32"/>
          <w:szCs w:val="32"/>
        </w:rPr>
        <w:t>suppor</w:t>
      </w:r>
      <w:r w:rsidR="0033761A" w:rsidRPr="002243FA">
        <w:rPr>
          <w:rFonts w:eastAsia="Arial Black" w:cs="Arial"/>
          <w:b/>
          <w:bCs/>
          <w:sz w:val="32"/>
          <w:szCs w:val="32"/>
        </w:rPr>
        <w:t>t</w:t>
      </w:r>
      <w:r w:rsidR="0033761A" w:rsidRPr="002243FA">
        <w:rPr>
          <w:rFonts w:eastAsia="Arial Black" w:cs="Arial"/>
          <w:b/>
          <w:bCs/>
          <w:spacing w:val="-2"/>
          <w:sz w:val="32"/>
          <w:szCs w:val="32"/>
        </w:rPr>
        <w:t>.WeWALK.io</w:t>
      </w:r>
      <w:r w:rsidR="0033761A" w:rsidRPr="002243FA">
        <w:rPr>
          <w:rFonts w:eastAsia="Arial Black" w:cs="Arial"/>
          <w:b/>
          <w:bCs/>
          <w:spacing w:val="-27"/>
          <w:sz w:val="32"/>
          <w:szCs w:val="32"/>
        </w:rPr>
        <w:t xml:space="preserve"> </w:t>
      </w:r>
      <w:r w:rsidR="00365F49" w:rsidRPr="002243FA">
        <w:rPr>
          <w:rFonts w:cs="Arial"/>
          <w:spacing w:val="-2"/>
          <w:sz w:val="32"/>
          <w:szCs w:val="32"/>
        </w:rPr>
        <w:t>for</w:t>
      </w:r>
      <w:r w:rsidR="0033761A" w:rsidRPr="002243FA">
        <w:rPr>
          <w:spacing w:val="-18"/>
          <w:sz w:val="32"/>
          <w:szCs w:val="32"/>
        </w:rPr>
        <w:t xml:space="preserve"> </w:t>
      </w:r>
      <w:r w:rsidR="00365F49" w:rsidRPr="002243FA">
        <w:rPr>
          <w:sz w:val="32"/>
          <w:szCs w:val="32"/>
        </w:rPr>
        <w:t>new</w:t>
      </w:r>
      <w:r w:rsidR="0033761A" w:rsidRPr="002243FA">
        <w:rPr>
          <w:spacing w:val="-18"/>
          <w:sz w:val="32"/>
          <w:szCs w:val="32"/>
        </w:rPr>
        <w:t xml:space="preserve"> </w:t>
      </w:r>
      <w:r w:rsidR="00365F49" w:rsidRPr="002243FA">
        <w:rPr>
          <w:sz w:val="32"/>
          <w:szCs w:val="32"/>
        </w:rPr>
        <w:t>featur</w:t>
      </w:r>
      <w:r w:rsidR="00365F49" w:rsidRPr="002243FA">
        <w:rPr>
          <w:spacing w:val="-2"/>
          <w:sz w:val="32"/>
          <w:szCs w:val="32"/>
        </w:rPr>
        <w:t>es!</w:t>
      </w:r>
    </w:p>
    <w:p w14:paraId="712F123A" w14:textId="35DB31FC" w:rsidR="00F133D8" w:rsidRDefault="00F133D8" w:rsidP="0033761A">
      <w:pPr>
        <w:rPr>
          <w:spacing w:val="-2"/>
          <w:sz w:val="32"/>
          <w:szCs w:val="32"/>
        </w:rPr>
      </w:pPr>
    </w:p>
    <w:p w14:paraId="35194E37" w14:textId="610516A8" w:rsidR="00F133D8" w:rsidRDefault="00F133D8" w:rsidP="00F133D8">
      <w:pPr>
        <w:pStyle w:val="head2"/>
        <w:jc w:val="left"/>
      </w:pPr>
      <w:bookmarkStart w:id="11" w:name="_Toc88547916"/>
      <w:bookmarkStart w:id="12" w:name="_Toc88636210"/>
      <w:r>
        <w:t>What’s inside the box</w:t>
      </w:r>
      <w:bookmarkEnd w:id="11"/>
      <w:bookmarkEnd w:id="12"/>
    </w:p>
    <w:p w14:paraId="7738387F" w14:textId="77777777" w:rsidR="00926D96" w:rsidRPr="002243FA" w:rsidRDefault="00926D96" w:rsidP="00926D96">
      <w:pPr>
        <w:pStyle w:val="litem"/>
        <w:numPr>
          <w:ilvl w:val="0"/>
          <w:numId w:val="26"/>
        </w:numPr>
        <w:rPr>
          <w:sz w:val="32"/>
          <w:szCs w:val="32"/>
        </w:rPr>
      </w:pPr>
      <w:proofErr w:type="spellStart"/>
      <w:r w:rsidRPr="002243FA">
        <w:rPr>
          <w:sz w:val="32"/>
          <w:szCs w:val="32"/>
        </w:rPr>
        <w:t>WeWALK’s</w:t>
      </w:r>
      <w:proofErr w:type="spellEnd"/>
      <w:r w:rsidRPr="002243FA">
        <w:rPr>
          <w:sz w:val="32"/>
          <w:szCs w:val="32"/>
        </w:rPr>
        <w:t xml:space="preserve"> smart handle</w:t>
      </w:r>
    </w:p>
    <w:p w14:paraId="42DC5C85" w14:textId="77777777" w:rsidR="00926D96" w:rsidRPr="002243FA" w:rsidRDefault="00926D96" w:rsidP="00926D96">
      <w:pPr>
        <w:pStyle w:val="litem"/>
        <w:numPr>
          <w:ilvl w:val="0"/>
          <w:numId w:val="26"/>
        </w:numPr>
        <w:rPr>
          <w:sz w:val="32"/>
          <w:szCs w:val="32"/>
        </w:rPr>
      </w:pPr>
      <w:r w:rsidRPr="002243FA">
        <w:rPr>
          <w:spacing w:val="-3"/>
          <w:sz w:val="32"/>
          <w:szCs w:val="32"/>
        </w:rPr>
        <w:t>Folding</w:t>
      </w:r>
      <w:r w:rsidRPr="002243FA">
        <w:rPr>
          <w:spacing w:val="-7"/>
          <w:sz w:val="32"/>
          <w:szCs w:val="32"/>
        </w:rPr>
        <w:t xml:space="preserve"> </w:t>
      </w:r>
      <w:r w:rsidRPr="002243FA">
        <w:rPr>
          <w:sz w:val="32"/>
          <w:szCs w:val="32"/>
        </w:rPr>
        <w:t>white</w:t>
      </w:r>
      <w:r w:rsidRPr="002243FA">
        <w:rPr>
          <w:spacing w:val="-7"/>
          <w:sz w:val="32"/>
          <w:szCs w:val="32"/>
        </w:rPr>
        <w:t xml:space="preserve"> </w:t>
      </w:r>
      <w:r w:rsidRPr="002243FA">
        <w:rPr>
          <w:spacing w:val="-2"/>
          <w:sz w:val="32"/>
          <w:szCs w:val="32"/>
        </w:rPr>
        <w:t>cane</w:t>
      </w:r>
      <w:r w:rsidRPr="002243FA">
        <w:rPr>
          <w:spacing w:val="-7"/>
          <w:sz w:val="32"/>
          <w:szCs w:val="32"/>
        </w:rPr>
        <w:t xml:space="preserve"> </w:t>
      </w:r>
      <w:r w:rsidRPr="002243FA">
        <w:rPr>
          <w:sz w:val="32"/>
          <w:szCs w:val="32"/>
        </w:rPr>
        <w:t>(with</w:t>
      </w:r>
      <w:r w:rsidRPr="002243FA">
        <w:rPr>
          <w:spacing w:val="-6"/>
          <w:sz w:val="32"/>
          <w:szCs w:val="32"/>
        </w:rPr>
        <w:t xml:space="preserve"> </w:t>
      </w:r>
      <w:r w:rsidRPr="002243FA">
        <w:rPr>
          <w:sz w:val="32"/>
          <w:szCs w:val="32"/>
        </w:rPr>
        <w:t>an</w:t>
      </w:r>
      <w:r w:rsidRPr="002243FA">
        <w:rPr>
          <w:spacing w:val="-7"/>
          <w:sz w:val="32"/>
          <w:szCs w:val="32"/>
        </w:rPr>
        <w:t xml:space="preserve"> </w:t>
      </w:r>
      <w:r w:rsidRPr="002243FA">
        <w:rPr>
          <w:spacing w:val="-2"/>
          <w:sz w:val="32"/>
          <w:szCs w:val="32"/>
        </w:rPr>
        <w:t>adap</w:t>
      </w:r>
      <w:r w:rsidRPr="002243FA">
        <w:rPr>
          <w:sz w:val="32"/>
          <w:szCs w:val="32"/>
        </w:rPr>
        <w:t>tor screw</w:t>
      </w:r>
      <w:r w:rsidRPr="002243FA">
        <w:rPr>
          <w:spacing w:val="-9"/>
          <w:sz w:val="32"/>
          <w:szCs w:val="32"/>
        </w:rPr>
        <w:t xml:space="preserve"> </w:t>
      </w:r>
      <w:r w:rsidRPr="002243FA">
        <w:rPr>
          <w:sz w:val="32"/>
          <w:szCs w:val="32"/>
        </w:rPr>
        <w:t>to</w:t>
      </w:r>
      <w:r w:rsidRPr="002243FA">
        <w:rPr>
          <w:spacing w:val="-7"/>
          <w:sz w:val="32"/>
          <w:szCs w:val="32"/>
        </w:rPr>
        <w:t xml:space="preserve"> </w:t>
      </w:r>
      <w:r w:rsidRPr="002243FA">
        <w:rPr>
          <w:sz w:val="32"/>
          <w:szCs w:val="32"/>
        </w:rPr>
        <w:t>attach</w:t>
      </w:r>
      <w:r w:rsidRPr="002243FA">
        <w:rPr>
          <w:spacing w:val="-8"/>
          <w:sz w:val="32"/>
          <w:szCs w:val="32"/>
        </w:rPr>
        <w:t xml:space="preserve"> </w:t>
      </w:r>
      <w:r w:rsidRPr="002243FA">
        <w:rPr>
          <w:sz w:val="32"/>
          <w:szCs w:val="32"/>
        </w:rPr>
        <w:t>the</w:t>
      </w:r>
      <w:r w:rsidRPr="002243FA">
        <w:rPr>
          <w:spacing w:val="-6"/>
          <w:sz w:val="32"/>
          <w:szCs w:val="32"/>
        </w:rPr>
        <w:t xml:space="preserve"> </w:t>
      </w:r>
      <w:r w:rsidRPr="002243FA">
        <w:rPr>
          <w:spacing w:val="-3"/>
          <w:sz w:val="32"/>
          <w:szCs w:val="32"/>
        </w:rPr>
        <w:t>handle</w:t>
      </w:r>
      <w:r w:rsidRPr="002243FA">
        <w:rPr>
          <w:spacing w:val="-2"/>
          <w:sz w:val="32"/>
          <w:szCs w:val="32"/>
        </w:rPr>
        <w:t>)</w:t>
      </w:r>
    </w:p>
    <w:p w14:paraId="1AD621E0" w14:textId="77777777" w:rsidR="00926D96" w:rsidRPr="002243FA" w:rsidRDefault="00926D96" w:rsidP="00926D96">
      <w:pPr>
        <w:pStyle w:val="litem"/>
        <w:numPr>
          <w:ilvl w:val="0"/>
          <w:numId w:val="26"/>
        </w:numPr>
        <w:rPr>
          <w:rFonts w:cs="Arial Unicode MS"/>
          <w:sz w:val="32"/>
          <w:szCs w:val="32"/>
        </w:rPr>
      </w:pPr>
      <w:r w:rsidRPr="002243FA">
        <w:rPr>
          <w:sz w:val="32"/>
          <w:szCs w:val="32"/>
        </w:rPr>
        <w:t>USB</w:t>
      </w:r>
      <w:r w:rsidRPr="002243FA">
        <w:rPr>
          <w:spacing w:val="8"/>
          <w:sz w:val="32"/>
          <w:szCs w:val="32"/>
        </w:rPr>
        <w:t xml:space="preserve"> </w:t>
      </w:r>
      <w:r w:rsidRPr="002243FA">
        <w:rPr>
          <w:sz w:val="32"/>
          <w:szCs w:val="32"/>
        </w:rPr>
        <w:t>Cabl</w:t>
      </w:r>
      <w:r w:rsidRPr="002243FA">
        <w:rPr>
          <w:spacing w:val="-2"/>
          <w:sz w:val="32"/>
          <w:szCs w:val="32"/>
        </w:rPr>
        <w:t>e</w:t>
      </w:r>
    </w:p>
    <w:p w14:paraId="23DE53C3" w14:textId="77777777" w:rsidR="00926D96" w:rsidRPr="002243FA" w:rsidRDefault="00926D96" w:rsidP="00926D96">
      <w:pPr>
        <w:pStyle w:val="litem"/>
        <w:numPr>
          <w:ilvl w:val="0"/>
          <w:numId w:val="26"/>
        </w:numPr>
        <w:rPr>
          <w:rFonts w:cs="Arial Unicode MS"/>
          <w:sz w:val="32"/>
          <w:szCs w:val="32"/>
        </w:rPr>
      </w:pPr>
      <w:r w:rsidRPr="002243FA">
        <w:rPr>
          <w:sz w:val="32"/>
          <w:szCs w:val="32"/>
        </w:rPr>
        <w:t>Waterproof leather case</w:t>
      </w:r>
    </w:p>
    <w:p w14:paraId="23401AF6" w14:textId="77777777" w:rsidR="00926D96" w:rsidRPr="002243FA" w:rsidRDefault="00926D96" w:rsidP="00926D96">
      <w:pPr>
        <w:pStyle w:val="litem"/>
        <w:numPr>
          <w:ilvl w:val="0"/>
          <w:numId w:val="26"/>
        </w:numPr>
        <w:rPr>
          <w:rFonts w:cs="Arial Unicode MS"/>
          <w:sz w:val="32"/>
          <w:szCs w:val="32"/>
        </w:rPr>
      </w:pPr>
      <w:r w:rsidRPr="002243FA">
        <w:rPr>
          <w:sz w:val="32"/>
          <w:szCs w:val="32"/>
        </w:rPr>
        <w:t>Earphones</w:t>
      </w:r>
    </w:p>
    <w:p w14:paraId="6D570EE7" w14:textId="77777777" w:rsidR="00926D96" w:rsidRPr="002243FA" w:rsidRDefault="00926D96" w:rsidP="00926D96">
      <w:pPr>
        <w:pStyle w:val="litem"/>
        <w:numPr>
          <w:ilvl w:val="0"/>
          <w:numId w:val="26"/>
        </w:numPr>
        <w:rPr>
          <w:sz w:val="32"/>
          <w:szCs w:val="32"/>
        </w:rPr>
      </w:pPr>
      <w:r w:rsidRPr="002243FA">
        <w:rPr>
          <w:sz w:val="32"/>
          <w:szCs w:val="32"/>
        </w:rPr>
        <w:t>A</w:t>
      </w:r>
      <w:r w:rsidRPr="002243FA">
        <w:rPr>
          <w:spacing w:val="-14"/>
          <w:sz w:val="32"/>
          <w:szCs w:val="32"/>
        </w:rPr>
        <w:t xml:space="preserve"> </w:t>
      </w:r>
      <w:r w:rsidRPr="002243FA">
        <w:rPr>
          <w:sz w:val="32"/>
          <w:szCs w:val="32"/>
        </w:rPr>
        <w:t>quick</w:t>
      </w:r>
      <w:r w:rsidRPr="002243FA">
        <w:rPr>
          <w:spacing w:val="-15"/>
          <w:sz w:val="32"/>
          <w:szCs w:val="32"/>
        </w:rPr>
        <w:t xml:space="preserve"> </w:t>
      </w:r>
      <w:r w:rsidRPr="002243FA">
        <w:rPr>
          <w:sz w:val="32"/>
          <w:szCs w:val="32"/>
        </w:rPr>
        <w:t>start</w:t>
      </w:r>
      <w:r w:rsidRPr="002243FA">
        <w:rPr>
          <w:spacing w:val="-13"/>
          <w:sz w:val="32"/>
          <w:szCs w:val="32"/>
        </w:rPr>
        <w:t xml:space="preserve"> </w:t>
      </w:r>
      <w:proofErr w:type="gramStart"/>
      <w:r w:rsidRPr="002243FA">
        <w:rPr>
          <w:sz w:val="32"/>
          <w:szCs w:val="32"/>
        </w:rPr>
        <w:t>guide</w:t>
      </w:r>
      <w:proofErr w:type="gramEnd"/>
      <w:r w:rsidRPr="002243FA">
        <w:rPr>
          <w:spacing w:val="-14"/>
          <w:sz w:val="32"/>
          <w:szCs w:val="32"/>
        </w:rPr>
        <w:t xml:space="preserve"> </w:t>
      </w:r>
      <w:r w:rsidRPr="002243FA">
        <w:rPr>
          <w:sz w:val="32"/>
          <w:szCs w:val="32"/>
        </w:rPr>
        <w:t>in</w:t>
      </w:r>
      <w:r w:rsidRPr="002243FA">
        <w:rPr>
          <w:spacing w:val="-13"/>
          <w:sz w:val="32"/>
          <w:szCs w:val="32"/>
        </w:rPr>
        <w:t xml:space="preserve"> </w:t>
      </w:r>
      <w:r w:rsidRPr="002243FA">
        <w:rPr>
          <w:sz w:val="32"/>
          <w:szCs w:val="32"/>
        </w:rPr>
        <w:t>br</w:t>
      </w:r>
      <w:r w:rsidRPr="002243FA">
        <w:rPr>
          <w:spacing w:val="-2"/>
          <w:sz w:val="32"/>
          <w:szCs w:val="32"/>
        </w:rPr>
        <w:t>aille</w:t>
      </w:r>
    </w:p>
    <w:p w14:paraId="3FE3B552" w14:textId="77777777" w:rsidR="00926D96" w:rsidRPr="002243FA" w:rsidRDefault="00926D96" w:rsidP="00926D96">
      <w:pPr>
        <w:pStyle w:val="litem"/>
        <w:numPr>
          <w:ilvl w:val="0"/>
          <w:numId w:val="26"/>
        </w:numPr>
        <w:rPr>
          <w:sz w:val="32"/>
          <w:szCs w:val="32"/>
        </w:rPr>
      </w:pPr>
      <w:r w:rsidRPr="002243FA">
        <w:rPr>
          <w:sz w:val="32"/>
          <w:szCs w:val="32"/>
        </w:rPr>
        <w:t>User</w:t>
      </w:r>
      <w:r w:rsidRPr="002243FA">
        <w:rPr>
          <w:spacing w:val="-13"/>
          <w:sz w:val="32"/>
          <w:szCs w:val="32"/>
        </w:rPr>
        <w:t xml:space="preserve"> </w:t>
      </w:r>
      <w:r w:rsidRPr="002243FA">
        <w:rPr>
          <w:sz w:val="32"/>
          <w:szCs w:val="32"/>
        </w:rPr>
        <w:t>manual</w:t>
      </w:r>
    </w:p>
    <w:p w14:paraId="1DAFD8F1" w14:textId="77777777" w:rsidR="00926D96" w:rsidRPr="002243FA" w:rsidRDefault="00926D96" w:rsidP="00926D96">
      <w:pPr>
        <w:pStyle w:val="litem"/>
        <w:numPr>
          <w:ilvl w:val="0"/>
          <w:numId w:val="26"/>
        </w:numPr>
        <w:rPr>
          <w:sz w:val="32"/>
          <w:szCs w:val="32"/>
        </w:rPr>
      </w:pPr>
      <w:r w:rsidRPr="002243FA">
        <w:rPr>
          <w:spacing w:val="-3"/>
          <w:sz w:val="32"/>
          <w:szCs w:val="32"/>
        </w:rPr>
        <w:t>W</w:t>
      </w:r>
      <w:r w:rsidRPr="002243FA">
        <w:rPr>
          <w:sz w:val="32"/>
          <w:szCs w:val="32"/>
        </w:rPr>
        <w:t>rist</w:t>
      </w:r>
      <w:r w:rsidRPr="002243FA">
        <w:rPr>
          <w:spacing w:val="-12"/>
          <w:sz w:val="32"/>
          <w:szCs w:val="32"/>
        </w:rPr>
        <w:t xml:space="preserve"> </w:t>
      </w:r>
      <w:r w:rsidRPr="002243FA">
        <w:rPr>
          <w:sz w:val="32"/>
          <w:szCs w:val="32"/>
        </w:rPr>
        <w:t>strap</w:t>
      </w:r>
    </w:p>
    <w:p w14:paraId="1B4312E2" w14:textId="77777777" w:rsidR="00926D96" w:rsidRPr="00926D96" w:rsidRDefault="00926D96" w:rsidP="00926D96">
      <w:pPr>
        <w:pStyle w:val="p"/>
      </w:pPr>
    </w:p>
    <w:p w14:paraId="39EFF414" w14:textId="77777777" w:rsidR="0033761A" w:rsidRPr="0033761A" w:rsidRDefault="0033761A" w:rsidP="00387F4A">
      <w:pPr>
        <w:pStyle w:val="head2"/>
        <w:jc w:val="left"/>
      </w:pPr>
      <w:bookmarkStart w:id="13" w:name="_Toc83992260"/>
      <w:bookmarkStart w:id="14" w:name="_Toc88547917"/>
      <w:bookmarkStart w:id="15" w:name="_Toc88636211"/>
      <w:r w:rsidRPr="0033761A">
        <w:lastRenderedPageBreak/>
        <w:t xml:space="preserve">Components of the </w:t>
      </w:r>
      <w:proofErr w:type="spellStart"/>
      <w:r w:rsidRPr="0033761A">
        <w:t>WeWALK</w:t>
      </w:r>
      <w:proofErr w:type="spellEnd"/>
      <w:r w:rsidRPr="0033761A">
        <w:t xml:space="preserve"> </w:t>
      </w:r>
      <w:proofErr w:type="spellStart"/>
      <w:r w:rsidRPr="0033761A">
        <w:t>Smartcane</w:t>
      </w:r>
      <w:bookmarkEnd w:id="13"/>
      <w:bookmarkEnd w:id="14"/>
      <w:bookmarkEnd w:id="15"/>
      <w:proofErr w:type="spellEnd"/>
    </w:p>
    <w:p w14:paraId="4C3710E5" w14:textId="21CC9456" w:rsidR="0033761A" w:rsidRPr="0033761A" w:rsidRDefault="00BC2334" w:rsidP="0033761A">
      <w:r w:rsidRPr="0033761A">
        <w:rPr>
          <w:noProof/>
        </w:rPr>
        <w:drawing>
          <wp:anchor distT="0" distB="0" distL="114300" distR="114300" simplePos="0" relativeHeight="503284736" behindDoc="1" locked="0" layoutInCell="1" allowOverlap="1" wp14:anchorId="221CF9CB" wp14:editId="0CF4CC6E">
            <wp:simplePos x="0" y="0"/>
            <wp:positionH relativeFrom="column">
              <wp:posOffset>3017520</wp:posOffset>
            </wp:positionH>
            <wp:positionV relativeFrom="paragraph">
              <wp:posOffset>114300</wp:posOffset>
            </wp:positionV>
            <wp:extent cx="102997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174" y="21402"/>
                <wp:lineTo x="21174" y="0"/>
                <wp:lineTo x="0" y="0"/>
              </wp:wrapPolygon>
            </wp:wrapTight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61A">
        <w:rPr>
          <w:noProof/>
        </w:rPr>
        <w:drawing>
          <wp:anchor distT="0" distB="0" distL="114300" distR="114300" simplePos="0" relativeHeight="503283712" behindDoc="1" locked="0" layoutInCell="1" allowOverlap="1" wp14:anchorId="22780777" wp14:editId="0D67A2C0">
            <wp:simplePos x="0" y="0"/>
            <wp:positionH relativeFrom="margin">
              <wp:posOffset>0</wp:posOffset>
            </wp:positionH>
            <wp:positionV relativeFrom="paragraph">
              <wp:posOffset>45720</wp:posOffset>
            </wp:positionV>
            <wp:extent cx="2564130" cy="2626360"/>
            <wp:effectExtent l="0" t="0" r="7620" b="2540"/>
            <wp:wrapTight wrapText="bothSides">
              <wp:wrapPolygon edited="0">
                <wp:start x="0" y="0"/>
                <wp:lineTo x="0" y="21464"/>
                <wp:lineTo x="21504" y="21464"/>
                <wp:lineTo x="21504" y="0"/>
                <wp:lineTo x="0" y="0"/>
              </wp:wrapPolygon>
            </wp:wrapTight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62CC7" w14:textId="77777777" w:rsidR="00387F4A" w:rsidRDefault="0033761A" w:rsidP="00387F4A">
      <w:pPr>
        <w:pStyle w:val="head2"/>
        <w:jc w:val="both"/>
        <w:rPr>
          <w:color w:val="FFFFFF"/>
        </w:rPr>
      </w:pPr>
      <w:r w:rsidRPr="0033761A">
        <w:rPr>
          <w:color w:val="FFFFFF"/>
        </w:rPr>
        <w:tab/>
      </w:r>
      <w:bookmarkStart w:id="16" w:name="_Toc83992261"/>
    </w:p>
    <w:p w14:paraId="7DD258BF" w14:textId="77777777" w:rsidR="00387F4A" w:rsidRDefault="00387F4A" w:rsidP="00387F4A">
      <w:pPr>
        <w:pStyle w:val="head2"/>
        <w:jc w:val="both"/>
        <w:rPr>
          <w:color w:val="FFFFFF"/>
        </w:rPr>
      </w:pPr>
    </w:p>
    <w:p w14:paraId="62C5E959" w14:textId="77777777" w:rsidR="006444EA" w:rsidRDefault="006444EA" w:rsidP="00387F4A">
      <w:pPr>
        <w:pStyle w:val="head2"/>
        <w:jc w:val="both"/>
      </w:pPr>
    </w:p>
    <w:p w14:paraId="5D193FC0" w14:textId="77777777" w:rsidR="006444EA" w:rsidRDefault="006444EA" w:rsidP="00387F4A">
      <w:pPr>
        <w:pStyle w:val="head2"/>
        <w:jc w:val="both"/>
      </w:pPr>
    </w:p>
    <w:p w14:paraId="65C6FA4A" w14:textId="77777777" w:rsidR="006444EA" w:rsidRDefault="006444EA" w:rsidP="00387F4A">
      <w:pPr>
        <w:pStyle w:val="head2"/>
        <w:jc w:val="both"/>
      </w:pPr>
    </w:p>
    <w:p w14:paraId="19F24EC6" w14:textId="77777777" w:rsidR="006444EA" w:rsidRPr="004E1D00" w:rsidRDefault="006444EA" w:rsidP="006444EA">
      <w:pPr>
        <w:rPr>
          <w:sz w:val="32"/>
          <w:szCs w:val="32"/>
        </w:rPr>
      </w:pPr>
      <w:r w:rsidRPr="004E1D00">
        <w:rPr>
          <w:spacing w:val="-3"/>
          <w:sz w:val="32"/>
          <w:szCs w:val="32"/>
        </w:rPr>
        <w:t>1. W</w:t>
      </w:r>
      <w:r w:rsidRPr="004E1D00">
        <w:rPr>
          <w:sz w:val="32"/>
          <w:szCs w:val="32"/>
        </w:rPr>
        <w:t>rist</w:t>
      </w:r>
      <w:r w:rsidRPr="004E1D00">
        <w:rPr>
          <w:spacing w:val="-27"/>
          <w:sz w:val="32"/>
          <w:szCs w:val="32"/>
        </w:rPr>
        <w:t xml:space="preserve"> </w:t>
      </w:r>
      <w:r w:rsidRPr="004E1D00">
        <w:rPr>
          <w:spacing w:val="-1"/>
          <w:sz w:val="32"/>
          <w:szCs w:val="32"/>
        </w:rPr>
        <w:t>str</w:t>
      </w:r>
      <w:r w:rsidRPr="004E1D00">
        <w:rPr>
          <w:sz w:val="32"/>
          <w:szCs w:val="32"/>
        </w:rPr>
        <w:t>ap</w:t>
      </w:r>
      <w:r w:rsidRPr="004E1D00">
        <w:rPr>
          <w:spacing w:val="-28"/>
          <w:sz w:val="32"/>
          <w:szCs w:val="32"/>
        </w:rPr>
        <w:t xml:space="preserve"> </w:t>
      </w:r>
      <w:r w:rsidRPr="004E1D00">
        <w:rPr>
          <w:sz w:val="32"/>
          <w:szCs w:val="32"/>
        </w:rPr>
        <w:t>hole</w:t>
      </w:r>
    </w:p>
    <w:p w14:paraId="7FC4BAF2" w14:textId="77777777" w:rsidR="006444EA" w:rsidRPr="004E1D00" w:rsidRDefault="006444EA" w:rsidP="006444EA">
      <w:pPr>
        <w:rPr>
          <w:sz w:val="32"/>
          <w:szCs w:val="32"/>
        </w:rPr>
      </w:pPr>
      <w:r w:rsidRPr="004E1D00">
        <w:rPr>
          <w:sz w:val="32"/>
          <w:szCs w:val="32"/>
        </w:rPr>
        <w:t>2. So</w:t>
      </w:r>
      <w:r w:rsidRPr="004E1D00">
        <w:rPr>
          <w:spacing w:val="-1"/>
          <w:sz w:val="32"/>
          <w:szCs w:val="32"/>
        </w:rPr>
        <w:t>ft-touch</w:t>
      </w:r>
      <w:r w:rsidRPr="004E1D00">
        <w:rPr>
          <w:spacing w:val="11"/>
          <w:sz w:val="32"/>
          <w:szCs w:val="32"/>
        </w:rPr>
        <w:t xml:space="preserve"> </w:t>
      </w:r>
      <w:r w:rsidRPr="004E1D00">
        <w:rPr>
          <w:sz w:val="32"/>
          <w:szCs w:val="32"/>
        </w:rPr>
        <w:t>grip</w:t>
      </w:r>
    </w:p>
    <w:p w14:paraId="3944DEE2" w14:textId="77777777" w:rsidR="006444EA" w:rsidRPr="004E1D00" w:rsidRDefault="006444EA" w:rsidP="006444EA">
      <w:pPr>
        <w:rPr>
          <w:sz w:val="32"/>
          <w:szCs w:val="32"/>
        </w:rPr>
      </w:pPr>
      <w:r w:rsidRPr="004E1D00">
        <w:rPr>
          <w:spacing w:val="-3"/>
          <w:sz w:val="32"/>
          <w:szCs w:val="32"/>
        </w:rPr>
        <w:t>3. Tac</w:t>
      </w:r>
      <w:r w:rsidRPr="004E1D00">
        <w:rPr>
          <w:sz w:val="32"/>
          <w:szCs w:val="32"/>
        </w:rPr>
        <w:t>tile</w:t>
      </w:r>
      <w:r w:rsidRPr="004E1D00">
        <w:rPr>
          <w:spacing w:val="-13"/>
          <w:sz w:val="32"/>
          <w:szCs w:val="32"/>
        </w:rPr>
        <w:t xml:space="preserve"> </w:t>
      </w:r>
      <w:r w:rsidRPr="004E1D00">
        <w:rPr>
          <w:spacing w:val="-1"/>
          <w:sz w:val="32"/>
          <w:szCs w:val="32"/>
        </w:rPr>
        <w:t>buttons</w:t>
      </w:r>
    </w:p>
    <w:p w14:paraId="22275F71" w14:textId="77777777" w:rsidR="006444EA" w:rsidRPr="004E1D00" w:rsidRDefault="006444EA" w:rsidP="006444EA">
      <w:pPr>
        <w:rPr>
          <w:sz w:val="32"/>
          <w:szCs w:val="32"/>
        </w:rPr>
      </w:pPr>
      <w:r w:rsidRPr="004E1D00">
        <w:rPr>
          <w:spacing w:val="-4"/>
          <w:sz w:val="32"/>
          <w:szCs w:val="32"/>
        </w:rPr>
        <w:t>4. T</w:t>
      </w:r>
      <w:r w:rsidRPr="004E1D00">
        <w:rPr>
          <w:spacing w:val="-3"/>
          <w:sz w:val="32"/>
          <w:szCs w:val="32"/>
        </w:rPr>
        <w:t>ouchpad</w:t>
      </w:r>
    </w:p>
    <w:p w14:paraId="5B8535A2" w14:textId="77777777" w:rsidR="006444EA" w:rsidRPr="004E1D00" w:rsidRDefault="006444EA" w:rsidP="006444EA">
      <w:pPr>
        <w:rPr>
          <w:sz w:val="32"/>
          <w:szCs w:val="32"/>
        </w:rPr>
      </w:pPr>
      <w:r w:rsidRPr="004E1D00">
        <w:rPr>
          <w:spacing w:val="-1"/>
          <w:sz w:val="32"/>
          <w:szCs w:val="32"/>
        </w:rPr>
        <w:t>5. Ultrasonic</w:t>
      </w:r>
      <w:r w:rsidRPr="004E1D00">
        <w:rPr>
          <w:spacing w:val="8"/>
          <w:sz w:val="32"/>
          <w:szCs w:val="32"/>
        </w:rPr>
        <w:t xml:space="preserve"> </w:t>
      </w:r>
      <w:r w:rsidRPr="004E1D00">
        <w:rPr>
          <w:sz w:val="32"/>
          <w:szCs w:val="32"/>
        </w:rPr>
        <w:t>sensor</w:t>
      </w:r>
    </w:p>
    <w:p w14:paraId="206781E9" w14:textId="77777777" w:rsidR="006444EA" w:rsidRPr="004E1D00" w:rsidRDefault="006444EA" w:rsidP="006444EA">
      <w:pPr>
        <w:rPr>
          <w:sz w:val="32"/>
          <w:szCs w:val="32"/>
        </w:rPr>
      </w:pPr>
      <w:r w:rsidRPr="004E1D00">
        <w:rPr>
          <w:spacing w:val="-3"/>
          <w:sz w:val="32"/>
          <w:szCs w:val="32"/>
        </w:rPr>
        <w:t>6. F</w:t>
      </w:r>
      <w:r w:rsidRPr="004E1D00">
        <w:rPr>
          <w:sz w:val="32"/>
          <w:szCs w:val="32"/>
        </w:rPr>
        <w:t>r</w:t>
      </w:r>
      <w:r w:rsidRPr="004E1D00">
        <w:rPr>
          <w:spacing w:val="-3"/>
          <w:sz w:val="32"/>
          <w:szCs w:val="32"/>
        </w:rPr>
        <w:t>on</w:t>
      </w:r>
      <w:r w:rsidRPr="004E1D00">
        <w:rPr>
          <w:sz w:val="32"/>
          <w:szCs w:val="32"/>
        </w:rPr>
        <w:t>t</w:t>
      </w:r>
      <w:r w:rsidRPr="004E1D00">
        <w:rPr>
          <w:spacing w:val="-19"/>
          <w:sz w:val="32"/>
          <w:szCs w:val="32"/>
        </w:rPr>
        <w:t xml:space="preserve"> </w:t>
      </w:r>
      <w:r w:rsidRPr="004E1D00">
        <w:rPr>
          <w:sz w:val="32"/>
          <w:szCs w:val="32"/>
        </w:rPr>
        <w:t>LED</w:t>
      </w:r>
    </w:p>
    <w:p w14:paraId="3DEF9D5D" w14:textId="77777777" w:rsidR="006444EA" w:rsidRPr="004E1D00" w:rsidRDefault="006444EA" w:rsidP="006444EA">
      <w:pPr>
        <w:rPr>
          <w:sz w:val="32"/>
          <w:szCs w:val="32"/>
        </w:rPr>
      </w:pPr>
      <w:r w:rsidRPr="004E1D00">
        <w:rPr>
          <w:sz w:val="32"/>
          <w:szCs w:val="32"/>
        </w:rPr>
        <w:t>7. White</w:t>
      </w:r>
      <w:r w:rsidRPr="004E1D00">
        <w:rPr>
          <w:spacing w:val="-12"/>
          <w:sz w:val="32"/>
          <w:szCs w:val="32"/>
        </w:rPr>
        <w:t xml:space="preserve"> </w:t>
      </w:r>
      <w:r w:rsidRPr="004E1D00">
        <w:rPr>
          <w:sz w:val="32"/>
          <w:szCs w:val="32"/>
        </w:rPr>
        <w:t>cane</w:t>
      </w:r>
      <w:r w:rsidRPr="004E1D00">
        <w:rPr>
          <w:spacing w:val="-12"/>
          <w:sz w:val="32"/>
          <w:szCs w:val="32"/>
        </w:rPr>
        <w:t xml:space="preserve"> </w:t>
      </w:r>
      <w:r w:rsidRPr="004E1D00">
        <w:rPr>
          <w:sz w:val="32"/>
          <w:szCs w:val="32"/>
        </w:rPr>
        <w:t>adap</w:t>
      </w:r>
      <w:r w:rsidRPr="004E1D00">
        <w:rPr>
          <w:spacing w:val="-1"/>
          <w:sz w:val="32"/>
          <w:szCs w:val="32"/>
        </w:rPr>
        <w:t>tor</w:t>
      </w:r>
    </w:p>
    <w:p w14:paraId="2C74CAD5" w14:textId="77777777" w:rsidR="006444EA" w:rsidRPr="004E1D00" w:rsidRDefault="006444EA" w:rsidP="006444EA">
      <w:pPr>
        <w:rPr>
          <w:sz w:val="32"/>
          <w:szCs w:val="32"/>
        </w:rPr>
      </w:pPr>
      <w:r w:rsidRPr="004E1D00">
        <w:rPr>
          <w:sz w:val="32"/>
          <w:szCs w:val="32"/>
        </w:rPr>
        <w:t>8. Cane</w:t>
      </w:r>
      <w:r w:rsidRPr="004E1D00">
        <w:rPr>
          <w:spacing w:val="-3"/>
          <w:sz w:val="32"/>
          <w:szCs w:val="32"/>
        </w:rPr>
        <w:t xml:space="preserve"> </w:t>
      </w:r>
      <w:r w:rsidRPr="004E1D00">
        <w:rPr>
          <w:sz w:val="32"/>
          <w:szCs w:val="32"/>
        </w:rPr>
        <w:t>west</w:t>
      </w:r>
    </w:p>
    <w:p w14:paraId="17962340" w14:textId="77777777" w:rsidR="006444EA" w:rsidRPr="004E1D00" w:rsidRDefault="006444EA" w:rsidP="006444EA">
      <w:pPr>
        <w:rPr>
          <w:sz w:val="32"/>
          <w:szCs w:val="32"/>
        </w:rPr>
      </w:pPr>
      <w:r w:rsidRPr="004E1D00">
        <w:rPr>
          <w:spacing w:val="-1"/>
          <w:sz w:val="32"/>
          <w:szCs w:val="32"/>
        </w:rPr>
        <w:t>9. Micro</w:t>
      </w:r>
      <w:r w:rsidRPr="004E1D00">
        <w:rPr>
          <w:spacing w:val="1"/>
          <w:sz w:val="32"/>
          <w:szCs w:val="32"/>
        </w:rPr>
        <w:t xml:space="preserve"> </w:t>
      </w:r>
      <w:r w:rsidRPr="004E1D00">
        <w:rPr>
          <w:sz w:val="32"/>
          <w:szCs w:val="32"/>
        </w:rPr>
        <w:t>USB</w:t>
      </w:r>
      <w:r w:rsidRPr="004E1D00">
        <w:rPr>
          <w:spacing w:val="1"/>
          <w:sz w:val="32"/>
          <w:szCs w:val="32"/>
        </w:rPr>
        <w:t xml:space="preserve"> </w:t>
      </w:r>
      <w:r w:rsidRPr="004E1D00">
        <w:rPr>
          <w:sz w:val="32"/>
          <w:szCs w:val="32"/>
        </w:rPr>
        <w:t>input</w:t>
      </w:r>
    </w:p>
    <w:p w14:paraId="75D307DE" w14:textId="77777777" w:rsidR="006444EA" w:rsidRPr="004E1D00" w:rsidRDefault="006444EA" w:rsidP="006444EA">
      <w:pPr>
        <w:rPr>
          <w:sz w:val="32"/>
          <w:szCs w:val="32"/>
        </w:rPr>
      </w:pPr>
      <w:r w:rsidRPr="004E1D00">
        <w:rPr>
          <w:spacing w:val="-1"/>
          <w:sz w:val="32"/>
          <w:szCs w:val="32"/>
        </w:rPr>
        <w:t>10. Microphone</w:t>
      </w:r>
    </w:p>
    <w:p w14:paraId="3BE1C3A3" w14:textId="77777777" w:rsidR="006444EA" w:rsidRPr="004E1D00" w:rsidRDefault="006444EA" w:rsidP="006444EA">
      <w:pPr>
        <w:rPr>
          <w:sz w:val="32"/>
          <w:szCs w:val="32"/>
        </w:rPr>
      </w:pPr>
      <w:r w:rsidRPr="004E1D00">
        <w:rPr>
          <w:spacing w:val="-3"/>
          <w:sz w:val="32"/>
          <w:szCs w:val="32"/>
        </w:rPr>
        <w:t>11. Power</w:t>
      </w:r>
      <w:r w:rsidRPr="004E1D00">
        <w:rPr>
          <w:spacing w:val="-10"/>
          <w:sz w:val="32"/>
          <w:szCs w:val="32"/>
        </w:rPr>
        <w:t xml:space="preserve"> </w:t>
      </w:r>
      <w:r w:rsidRPr="004E1D00">
        <w:rPr>
          <w:spacing w:val="-1"/>
          <w:sz w:val="32"/>
          <w:szCs w:val="32"/>
        </w:rPr>
        <w:t>button</w:t>
      </w:r>
    </w:p>
    <w:p w14:paraId="5F1B24F2" w14:textId="77777777" w:rsidR="006444EA" w:rsidRPr="006444EA" w:rsidRDefault="006444EA" w:rsidP="006444EA">
      <w:pPr>
        <w:rPr>
          <w:sz w:val="32"/>
          <w:szCs w:val="32"/>
        </w:rPr>
      </w:pPr>
      <w:r w:rsidRPr="004E1D00">
        <w:rPr>
          <w:spacing w:val="-1"/>
          <w:sz w:val="32"/>
          <w:szCs w:val="32"/>
        </w:rPr>
        <w:t>12. Speaker</w:t>
      </w:r>
    </w:p>
    <w:p w14:paraId="5023083D" w14:textId="261F4C01" w:rsidR="0033761A" w:rsidRPr="0033761A" w:rsidRDefault="0033761A" w:rsidP="00387F4A">
      <w:pPr>
        <w:pStyle w:val="head2"/>
        <w:jc w:val="both"/>
      </w:pPr>
      <w:bookmarkStart w:id="17" w:name="_Toc88547918"/>
      <w:bookmarkStart w:id="18" w:name="_Toc88636212"/>
      <w:r w:rsidRPr="0033761A">
        <w:t>Ultrasonic sensor</w:t>
      </w:r>
      <w:bookmarkEnd w:id="16"/>
      <w:bookmarkEnd w:id="17"/>
      <w:bookmarkEnd w:id="18"/>
    </w:p>
    <w:p w14:paraId="4B910E31" w14:textId="3476EF1D" w:rsidR="00345F24" w:rsidRPr="00345F24" w:rsidRDefault="00365F49" w:rsidP="00345F24">
      <w:pPr>
        <w:rPr>
          <w:sz w:val="32"/>
          <w:szCs w:val="32"/>
        </w:rPr>
      </w:pPr>
      <w:r w:rsidRPr="000D267C">
        <w:rPr>
          <w:spacing w:val="-5"/>
          <w:sz w:val="32"/>
          <w:szCs w:val="32"/>
        </w:rPr>
        <w:t>Your</w:t>
      </w:r>
      <w:r w:rsidR="0033761A" w:rsidRPr="000D267C">
        <w:rPr>
          <w:spacing w:val="-24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-24"/>
          <w:sz w:val="32"/>
          <w:szCs w:val="32"/>
        </w:rPr>
        <w:t xml:space="preserve"> </w:t>
      </w:r>
      <w:r w:rsidRPr="000D267C">
        <w:rPr>
          <w:sz w:val="32"/>
          <w:szCs w:val="32"/>
        </w:rPr>
        <w:t>uses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z w:val="32"/>
          <w:szCs w:val="32"/>
        </w:rPr>
        <w:t>an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ultr</w:t>
      </w:r>
      <w:r w:rsidRPr="000D267C">
        <w:rPr>
          <w:sz w:val="32"/>
          <w:szCs w:val="32"/>
        </w:rPr>
        <w:t>asonic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z w:val="32"/>
          <w:szCs w:val="32"/>
        </w:rPr>
        <w:t>sy</w:t>
      </w:r>
      <w:r w:rsidRPr="000D267C">
        <w:rPr>
          <w:spacing w:val="-1"/>
          <w:sz w:val="32"/>
          <w:szCs w:val="32"/>
        </w:rPr>
        <w:t>stem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z w:val="32"/>
          <w:szCs w:val="32"/>
        </w:rPr>
        <w:t>de</w:t>
      </w:r>
      <w:r w:rsidRPr="000D267C">
        <w:rPr>
          <w:spacing w:val="-1"/>
          <w:sz w:val="32"/>
          <w:szCs w:val="32"/>
        </w:rPr>
        <w:t>tect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z w:val="32"/>
          <w:szCs w:val="32"/>
        </w:rPr>
        <w:t>obstacles.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z w:val="32"/>
          <w:szCs w:val="32"/>
        </w:rPr>
        <w:t>Do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not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pr</w:t>
      </w:r>
      <w:r w:rsidRPr="000D267C">
        <w:rPr>
          <w:sz w:val="32"/>
          <w:szCs w:val="32"/>
        </w:rPr>
        <w:t>ess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z w:val="32"/>
          <w:szCs w:val="32"/>
        </w:rPr>
        <w:t>on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41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ultr</w:t>
      </w:r>
      <w:r w:rsidRPr="000D267C">
        <w:rPr>
          <w:sz w:val="32"/>
          <w:szCs w:val="32"/>
        </w:rPr>
        <w:t>asonic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sensor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z w:val="32"/>
          <w:szCs w:val="32"/>
        </w:rPr>
        <w:t>positioned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z w:val="32"/>
          <w:szCs w:val="32"/>
        </w:rPr>
        <w:t>at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z w:val="32"/>
          <w:szCs w:val="32"/>
        </w:rPr>
        <w:t>fr</w:t>
      </w:r>
      <w:r w:rsidRPr="000D267C">
        <w:rPr>
          <w:spacing w:val="-3"/>
          <w:sz w:val="32"/>
          <w:szCs w:val="32"/>
        </w:rPr>
        <w:t>on</w:t>
      </w:r>
      <w:r w:rsidRPr="000D267C">
        <w:rPr>
          <w:sz w:val="32"/>
          <w:szCs w:val="32"/>
        </w:rPr>
        <w:t>t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o</w:t>
      </w:r>
      <w:r w:rsidRPr="000D267C">
        <w:rPr>
          <w:spacing w:val="-1"/>
          <w:sz w:val="32"/>
          <w:szCs w:val="32"/>
        </w:rPr>
        <w:t>f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handle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or</w:t>
      </w:r>
      <w:r w:rsidR="0033761A" w:rsidRPr="000D267C">
        <w:rPr>
          <w:spacing w:val="-9"/>
          <w:sz w:val="32"/>
          <w:szCs w:val="32"/>
        </w:rPr>
        <w:t xml:space="preserve"> </w:t>
      </w:r>
      <w:r w:rsidRPr="000D267C">
        <w:rPr>
          <w:sz w:val="32"/>
          <w:szCs w:val="32"/>
        </w:rPr>
        <w:t>tr</w:t>
      </w:r>
      <w:r w:rsidRPr="000D267C">
        <w:rPr>
          <w:spacing w:val="1"/>
          <w:sz w:val="32"/>
          <w:szCs w:val="32"/>
        </w:rPr>
        <w:t>y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manipulate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it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in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any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pacing w:val="-4"/>
          <w:sz w:val="32"/>
          <w:szCs w:val="32"/>
        </w:rPr>
        <w:t>way.</w:t>
      </w:r>
      <w:r w:rsidR="0033761A" w:rsidRPr="000D267C">
        <w:rPr>
          <w:spacing w:val="29"/>
          <w:sz w:val="32"/>
          <w:szCs w:val="32"/>
        </w:rPr>
        <w:t xml:space="preserve"> </w:t>
      </w:r>
      <w:r w:rsidRPr="000D267C">
        <w:rPr>
          <w:sz w:val="32"/>
          <w:szCs w:val="32"/>
        </w:rPr>
        <w:t>Any</w:t>
      </w:r>
      <w:r w:rsidR="0033761A" w:rsidRPr="000D267C">
        <w:rPr>
          <w:spacing w:val="-19"/>
          <w:sz w:val="32"/>
          <w:szCs w:val="32"/>
        </w:rPr>
        <w:t xml:space="preserve"> </w:t>
      </w:r>
      <w:r w:rsidRPr="000D267C">
        <w:rPr>
          <w:sz w:val="32"/>
          <w:szCs w:val="32"/>
        </w:rPr>
        <w:t>damage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18"/>
          <w:sz w:val="32"/>
          <w:szCs w:val="32"/>
        </w:rPr>
        <w:t xml:space="preserve"> </w:t>
      </w:r>
      <w:r w:rsidRPr="000D267C">
        <w:rPr>
          <w:sz w:val="32"/>
          <w:szCs w:val="32"/>
        </w:rPr>
        <w:t>this</w:t>
      </w:r>
      <w:r w:rsidR="0033761A" w:rsidRPr="000D267C">
        <w:rPr>
          <w:spacing w:val="-16"/>
          <w:sz w:val="32"/>
          <w:szCs w:val="32"/>
        </w:rPr>
        <w:t xml:space="preserve"> </w:t>
      </w:r>
      <w:r w:rsidRPr="000D267C">
        <w:rPr>
          <w:sz w:val="32"/>
          <w:szCs w:val="32"/>
        </w:rPr>
        <w:t>sensor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may</w:t>
      </w:r>
      <w:r w:rsidR="0033761A" w:rsidRPr="000D267C">
        <w:rPr>
          <w:spacing w:val="-19"/>
          <w:sz w:val="32"/>
          <w:szCs w:val="32"/>
        </w:rPr>
        <w:t xml:space="preserve"> </w:t>
      </w:r>
      <w:r w:rsidRPr="000D267C">
        <w:rPr>
          <w:sz w:val="32"/>
          <w:szCs w:val="32"/>
        </w:rPr>
        <w:t>cause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16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pr</w:t>
      </w:r>
      <w:r w:rsidRPr="000D267C">
        <w:rPr>
          <w:sz w:val="32"/>
          <w:szCs w:val="32"/>
        </w:rPr>
        <w:t>oduc</w:t>
      </w:r>
      <w:r w:rsidRPr="000D267C">
        <w:rPr>
          <w:spacing w:val="-1"/>
          <w:sz w:val="32"/>
          <w:szCs w:val="32"/>
        </w:rPr>
        <w:t>t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per</w:t>
      </w:r>
      <w:r w:rsidRPr="000D267C">
        <w:rPr>
          <w:spacing w:val="-1"/>
          <w:sz w:val="32"/>
          <w:szCs w:val="32"/>
        </w:rPr>
        <w:t>form</w:t>
      </w:r>
      <w:r w:rsidR="0033761A" w:rsidRPr="000D267C">
        <w:rPr>
          <w:spacing w:val="-16"/>
          <w:sz w:val="32"/>
          <w:szCs w:val="32"/>
        </w:rPr>
        <w:t xml:space="preserve"> </w:t>
      </w:r>
      <w:r w:rsidRPr="000D267C">
        <w:rPr>
          <w:spacing w:val="-4"/>
          <w:sz w:val="32"/>
          <w:szCs w:val="32"/>
        </w:rPr>
        <w:t>poorly.</w:t>
      </w:r>
      <w:bookmarkStart w:id="19" w:name="_Toc83992262"/>
      <w:bookmarkStart w:id="20" w:name="_TOC_250027"/>
    </w:p>
    <w:bookmarkEnd w:id="19"/>
    <w:bookmarkEnd w:id="20"/>
    <w:p w14:paraId="21D52185" w14:textId="77777777" w:rsidR="002A5C47" w:rsidRDefault="002A5C47" w:rsidP="0033761A">
      <w:pPr>
        <w:rPr>
          <w:sz w:val="32"/>
          <w:szCs w:val="32"/>
        </w:rPr>
      </w:pPr>
    </w:p>
    <w:p w14:paraId="0C5AFF53" w14:textId="5EF45A34" w:rsidR="00F133D8" w:rsidRDefault="00F133D8" w:rsidP="00F133D8">
      <w:pPr>
        <w:pStyle w:val="head2"/>
        <w:jc w:val="left"/>
      </w:pPr>
      <w:bookmarkStart w:id="21" w:name="_Toc88547919"/>
      <w:bookmarkStart w:id="22" w:name="_Toc88636213"/>
      <w:r>
        <w:lastRenderedPageBreak/>
        <w:t>Tactile buttons</w:t>
      </w:r>
      <w:bookmarkEnd w:id="21"/>
      <w:bookmarkEnd w:id="22"/>
    </w:p>
    <w:p w14:paraId="128F9500" w14:textId="2F91EDC2" w:rsidR="0033761A" w:rsidRPr="000D267C" w:rsidRDefault="00365F49" w:rsidP="0033761A">
      <w:pPr>
        <w:rPr>
          <w:sz w:val="32"/>
          <w:szCs w:val="32"/>
        </w:rPr>
      </w:pPr>
      <w:r w:rsidRPr="000D267C">
        <w:rPr>
          <w:sz w:val="32"/>
          <w:szCs w:val="32"/>
        </w:rPr>
        <w:t>When</w:t>
      </w:r>
      <w:r w:rsidR="0033761A" w:rsidRPr="000D267C">
        <w:rPr>
          <w:sz w:val="32"/>
          <w:szCs w:val="32"/>
        </w:rPr>
        <w:t xml:space="preserve"> </w:t>
      </w:r>
      <w:proofErr w:type="spellStart"/>
      <w:r w:rsidR="00CF142C" w:rsidRPr="000D267C">
        <w:rPr>
          <w:sz w:val="32"/>
          <w:szCs w:val="32"/>
        </w:rPr>
        <w:t>WeWALK</w:t>
      </w:r>
      <w:proofErr w:type="spellEnd"/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is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switched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on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obstacles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are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de</w:t>
      </w:r>
      <w:r w:rsidRPr="000D267C">
        <w:rPr>
          <w:spacing w:val="-1"/>
          <w:sz w:val="32"/>
          <w:szCs w:val="32"/>
        </w:rPr>
        <w:t>tected,</w:t>
      </w:r>
      <w:r w:rsidR="0033761A" w:rsidRPr="000D267C">
        <w:rPr>
          <w:spacing w:val="2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z w:val="32"/>
          <w:szCs w:val="32"/>
        </w:rPr>
        <w:t>two</w:t>
      </w:r>
      <w:r w:rsidR="0033761A" w:rsidRPr="000D267C">
        <w:rPr>
          <w:spacing w:val="5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buttons</w:t>
      </w:r>
      <w:r w:rsidR="0033761A" w:rsidRPr="000D267C">
        <w:rPr>
          <w:spacing w:val="2"/>
          <w:sz w:val="32"/>
          <w:szCs w:val="32"/>
        </w:rPr>
        <w:t xml:space="preserve"> </w:t>
      </w:r>
      <w:r w:rsidRPr="000D267C">
        <w:rPr>
          <w:sz w:val="32"/>
          <w:szCs w:val="32"/>
        </w:rPr>
        <w:t>will</w:t>
      </w:r>
      <w:r w:rsidR="0033761A" w:rsidRPr="000D267C">
        <w:rPr>
          <w:spacing w:val="33"/>
          <w:w w:val="118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vibrate</w:t>
      </w:r>
      <w:r w:rsidRPr="000D267C">
        <w:rPr>
          <w:spacing w:val="-2"/>
          <w:sz w:val="32"/>
          <w:szCs w:val="32"/>
        </w:rPr>
        <w:t>.</w:t>
      </w:r>
      <w:r w:rsidR="0033761A" w:rsidRPr="000D267C">
        <w:rPr>
          <w:spacing w:val="8"/>
          <w:sz w:val="32"/>
          <w:szCs w:val="32"/>
        </w:rPr>
        <w:t xml:space="preserve"> </w:t>
      </w:r>
      <w:r w:rsidRPr="000D267C">
        <w:rPr>
          <w:sz w:val="32"/>
          <w:szCs w:val="32"/>
        </w:rPr>
        <w:t>It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z w:val="32"/>
          <w:szCs w:val="32"/>
        </w:rPr>
        <w:t>is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z w:val="32"/>
          <w:szCs w:val="32"/>
        </w:rPr>
        <w:t>important</w:t>
      </w:r>
      <w:r w:rsidR="0033761A" w:rsidRPr="000D267C">
        <w:rPr>
          <w:spacing w:val="7"/>
          <w:sz w:val="32"/>
          <w:szCs w:val="32"/>
        </w:rPr>
        <w:t xml:space="preserve"> </w:t>
      </w:r>
      <w:r w:rsidRPr="000D267C">
        <w:rPr>
          <w:sz w:val="32"/>
          <w:szCs w:val="32"/>
        </w:rPr>
        <w:t>that</w:t>
      </w:r>
      <w:r w:rsidR="0033761A" w:rsidRPr="000D267C">
        <w:rPr>
          <w:spacing w:val="6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you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z w:val="32"/>
          <w:szCs w:val="32"/>
        </w:rPr>
        <w:t>do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not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pr</w:t>
      </w:r>
      <w:r w:rsidRPr="000D267C">
        <w:rPr>
          <w:spacing w:val="-2"/>
          <w:sz w:val="32"/>
          <w:szCs w:val="32"/>
        </w:rPr>
        <w:t>ess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hard</w:t>
      </w:r>
      <w:r w:rsidR="0033761A" w:rsidRPr="000D267C">
        <w:rPr>
          <w:spacing w:val="8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on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buttons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z w:val="32"/>
          <w:szCs w:val="32"/>
        </w:rPr>
        <w:t>as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z w:val="32"/>
          <w:szCs w:val="32"/>
        </w:rPr>
        <w:t>this</w:t>
      </w:r>
      <w:r w:rsidR="0033761A" w:rsidRPr="000D267C">
        <w:rPr>
          <w:spacing w:val="7"/>
          <w:sz w:val="32"/>
          <w:szCs w:val="32"/>
        </w:rPr>
        <w:t xml:space="preserve"> </w:t>
      </w:r>
      <w:r w:rsidRPr="000D267C">
        <w:rPr>
          <w:sz w:val="32"/>
          <w:szCs w:val="32"/>
        </w:rPr>
        <w:t>will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r</w:t>
      </w:r>
      <w:r w:rsidRPr="000D267C">
        <w:rPr>
          <w:spacing w:val="-2"/>
          <w:sz w:val="32"/>
          <w:szCs w:val="32"/>
        </w:rPr>
        <w:t>educe</w:t>
      </w:r>
      <w:r w:rsidR="0033761A" w:rsidRPr="000D267C">
        <w:rPr>
          <w:spacing w:val="7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23"/>
          <w:w w:val="116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vibration</w:t>
      </w:r>
      <w:r w:rsidR="0033761A" w:rsidRPr="000D267C">
        <w:rPr>
          <w:spacing w:val="8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intensity</w:t>
      </w:r>
      <w:r w:rsidRPr="000D267C">
        <w:rPr>
          <w:spacing w:val="-3"/>
          <w:sz w:val="32"/>
          <w:szCs w:val="32"/>
        </w:rPr>
        <w:t>.</w:t>
      </w:r>
      <w:r w:rsidR="0033761A" w:rsidRPr="000D267C">
        <w:rPr>
          <w:spacing w:val="4"/>
          <w:sz w:val="32"/>
          <w:szCs w:val="32"/>
        </w:rPr>
        <w:t xml:space="preserve"> </w:t>
      </w:r>
      <w:r w:rsidRPr="000D267C">
        <w:rPr>
          <w:spacing w:val="-6"/>
          <w:sz w:val="32"/>
          <w:szCs w:val="32"/>
        </w:rPr>
        <w:t>You</w:t>
      </w:r>
      <w:r w:rsidR="0033761A" w:rsidRPr="000D267C">
        <w:rPr>
          <w:spacing w:val="8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should</w:t>
      </w:r>
      <w:r w:rsidR="0033761A" w:rsidRPr="000D267C">
        <w:rPr>
          <w:spacing w:val="10"/>
          <w:sz w:val="32"/>
          <w:szCs w:val="32"/>
        </w:rPr>
        <w:t xml:space="preserve"> </w:t>
      </w:r>
      <w:r w:rsidRPr="000D267C">
        <w:rPr>
          <w:spacing w:val="-3"/>
          <w:sz w:val="32"/>
          <w:szCs w:val="32"/>
        </w:rPr>
        <w:t>e</w:t>
      </w:r>
      <w:r w:rsidRPr="000D267C">
        <w:rPr>
          <w:spacing w:val="-2"/>
          <w:sz w:val="32"/>
          <w:szCs w:val="32"/>
        </w:rPr>
        <w:t>xperiment</w:t>
      </w:r>
      <w:r w:rsidR="0033761A" w:rsidRPr="000D267C">
        <w:rPr>
          <w:spacing w:val="7"/>
          <w:sz w:val="32"/>
          <w:szCs w:val="32"/>
        </w:rPr>
        <w:t xml:space="preserve"> </w:t>
      </w:r>
      <w:r w:rsidRPr="000D267C">
        <w:rPr>
          <w:sz w:val="32"/>
          <w:szCs w:val="32"/>
        </w:rPr>
        <w:t>with</w:t>
      </w:r>
      <w:r w:rsidR="0033761A" w:rsidRPr="000D267C">
        <w:rPr>
          <w:spacing w:val="8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positioning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your</w:t>
      </w:r>
      <w:r w:rsidR="0033761A" w:rsidRPr="000D267C">
        <w:rPr>
          <w:spacing w:val="7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hands</w:t>
      </w:r>
      <w:r w:rsidR="0033761A" w:rsidRPr="000D267C">
        <w:rPr>
          <w:spacing w:val="8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8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ge</w:t>
      </w:r>
      <w:r w:rsidRPr="000D267C">
        <w:rPr>
          <w:spacing w:val="-1"/>
          <w:sz w:val="32"/>
          <w:szCs w:val="32"/>
        </w:rPr>
        <w:t>t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z w:val="32"/>
          <w:szCs w:val="32"/>
        </w:rPr>
        <w:t>maximum</w:t>
      </w:r>
      <w:r w:rsidR="0033761A" w:rsidRPr="000D267C">
        <w:rPr>
          <w:spacing w:val="57"/>
          <w:w w:val="111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sensitivity</w:t>
      </w:r>
      <w:r w:rsidRPr="000D267C">
        <w:rPr>
          <w:spacing w:val="-3"/>
          <w:sz w:val="32"/>
          <w:szCs w:val="32"/>
        </w:rPr>
        <w:t>.</w:t>
      </w:r>
      <w:r w:rsidR="0033761A" w:rsidRPr="000D267C">
        <w:rPr>
          <w:spacing w:val="-4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3"/>
          <w:sz w:val="32"/>
          <w:szCs w:val="32"/>
        </w:rPr>
        <w:t xml:space="preserve"> </w:t>
      </w:r>
      <w:r w:rsidRPr="000D267C">
        <w:rPr>
          <w:sz w:val="32"/>
          <w:szCs w:val="32"/>
        </w:rPr>
        <w:t>wearing</w:t>
      </w:r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of</w:t>
      </w:r>
      <w:r w:rsidR="0033761A" w:rsidRPr="000D267C">
        <w:rPr>
          <w:spacing w:val="-3"/>
          <w:sz w:val="32"/>
          <w:szCs w:val="32"/>
        </w:rPr>
        <w:t xml:space="preserve"> </w:t>
      </w:r>
      <w:r w:rsidRPr="000D267C">
        <w:rPr>
          <w:sz w:val="32"/>
          <w:szCs w:val="32"/>
        </w:rPr>
        <w:t>thick</w:t>
      </w:r>
      <w:r w:rsidR="0033761A" w:rsidRPr="000D267C">
        <w:rPr>
          <w:spacing w:val="-3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glo</w:t>
      </w:r>
      <w:r w:rsidRPr="000D267C">
        <w:rPr>
          <w:spacing w:val="-2"/>
          <w:sz w:val="32"/>
          <w:szCs w:val="32"/>
        </w:rPr>
        <w:t>ves</w:t>
      </w:r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z w:val="32"/>
          <w:szCs w:val="32"/>
        </w:rPr>
        <w:t>is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not</w:t>
      </w:r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r</w:t>
      </w:r>
      <w:r w:rsidRPr="000D267C">
        <w:rPr>
          <w:spacing w:val="-3"/>
          <w:sz w:val="32"/>
          <w:szCs w:val="32"/>
        </w:rPr>
        <w:t>ec</w:t>
      </w:r>
      <w:r w:rsidRPr="000D267C">
        <w:rPr>
          <w:spacing w:val="-2"/>
          <w:sz w:val="32"/>
          <w:szCs w:val="32"/>
        </w:rPr>
        <w:t>ommended</w:t>
      </w:r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z w:val="32"/>
          <w:szCs w:val="32"/>
        </w:rPr>
        <w:t>as</w:t>
      </w:r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z w:val="32"/>
          <w:szCs w:val="32"/>
        </w:rPr>
        <w:t>this</w:t>
      </w:r>
      <w:r w:rsidR="0033761A" w:rsidRPr="000D267C">
        <w:rPr>
          <w:spacing w:val="-3"/>
          <w:sz w:val="32"/>
          <w:szCs w:val="32"/>
        </w:rPr>
        <w:t xml:space="preserve"> </w:t>
      </w:r>
      <w:r w:rsidRPr="000D267C">
        <w:rPr>
          <w:sz w:val="32"/>
          <w:szCs w:val="32"/>
        </w:rPr>
        <w:t>will</w:t>
      </w:r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z w:val="32"/>
          <w:szCs w:val="32"/>
        </w:rPr>
        <w:t>also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r</w:t>
      </w:r>
      <w:r w:rsidRPr="000D267C">
        <w:rPr>
          <w:spacing w:val="-2"/>
          <w:sz w:val="32"/>
          <w:szCs w:val="32"/>
        </w:rPr>
        <w:t>educe</w:t>
      </w:r>
      <w:r w:rsidR="0033761A" w:rsidRPr="000D267C">
        <w:rPr>
          <w:spacing w:val="-3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41"/>
          <w:w w:val="116"/>
          <w:sz w:val="32"/>
          <w:szCs w:val="32"/>
        </w:rPr>
        <w:t xml:space="preserve"> </w:t>
      </w:r>
      <w:r w:rsidRPr="000D267C">
        <w:rPr>
          <w:sz w:val="32"/>
          <w:szCs w:val="32"/>
        </w:rPr>
        <w:t>intensity</w:t>
      </w:r>
      <w:r w:rsidR="0033761A" w:rsidRPr="000D267C">
        <w:rPr>
          <w:spacing w:val="21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of</w:t>
      </w:r>
      <w:r w:rsidR="0033761A" w:rsidRPr="000D267C">
        <w:rPr>
          <w:spacing w:val="24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vibration</w:t>
      </w:r>
      <w:r w:rsidR="0033761A" w:rsidRPr="000D267C">
        <w:rPr>
          <w:spacing w:val="25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f</w:t>
      </w:r>
      <w:r w:rsidRPr="000D267C">
        <w:rPr>
          <w:spacing w:val="-2"/>
          <w:sz w:val="32"/>
          <w:szCs w:val="32"/>
        </w:rPr>
        <w:t>eedback.</w:t>
      </w:r>
    </w:p>
    <w:p w14:paraId="4CDC5345" w14:textId="77777777" w:rsidR="0033761A" w:rsidRPr="0033761A" w:rsidRDefault="0033761A" w:rsidP="0033761A"/>
    <w:p w14:paraId="66B64505" w14:textId="77777777" w:rsidR="0033761A" w:rsidRPr="0033761A" w:rsidRDefault="0033761A" w:rsidP="00387F4A">
      <w:pPr>
        <w:pStyle w:val="head2"/>
        <w:jc w:val="left"/>
        <w:rPr>
          <w:w w:val="61"/>
        </w:rPr>
      </w:pPr>
      <w:bookmarkStart w:id="23" w:name="_Toc83992263"/>
      <w:bookmarkStart w:id="24" w:name="_TOC_250026"/>
      <w:bookmarkStart w:id="25" w:name="_Toc88547920"/>
      <w:bookmarkStart w:id="26" w:name="_Toc88636214"/>
      <w:r w:rsidRPr="0033761A">
        <w:rPr>
          <w:spacing w:val="1"/>
        </w:rPr>
        <w:t>Speaker</w:t>
      </w:r>
      <w:r w:rsidRPr="0033761A">
        <w:rPr>
          <w:spacing w:val="-15"/>
        </w:rPr>
        <w:t xml:space="preserve"> </w:t>
      </w:r>
      <w:r w:rsidRPr="0033761A">
        <w:t>and</w:t>
      </w:r>
      <w:r w:rsidRPr="0033761A">
        <w:rPr>
          <w:spacing w:val="-13"/>
        </w:rPr>
        <w:t xml:space="preserve"> </w:t>
      </w:r>
      <w:r w:rsidRPr="0033761A">
        <w:t>microphone</w:t>
      </w:r>
      <w:bookmarkEnd w:id="23"/>
      <w:bookmarkEnd w:id="24"/>
      <w:bookmarkEnd w:id="25"/>
      <w:bookmarkEnd w:id="26"/>
    </w:p>
    <w:p w14:paraId="22821D16" w14:textId="77777777" w:rsidR="0033761A" w:rsidRPr="000D267C" w:rsidRDefault="00CF142C" w:rsidP="0033761A">
      <w:pPr>
        <w:rPr>
          <w:sz w:val="32"/>
          <w:szCs w:val="32"/>
        </w:rPr>
      </w:pPr>
      <w:proofErr w:type="spellStart"/>
      <w:r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-8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has</w:t>
      </w:r>
      <w:r w:rsidR="0033761A" w:rsidRPr="000D267C">
        <w:rPr>
          <w:spacing w:val="-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</w:t>
      </w:r>
      <w:r w:rsidR="0033761A" w:rsidRPr="000D267C">
        <w:rPr>
          <w:spacing w:val="-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speak</w:t>
      </w:r>
      <w:r w:rsidR="00365F49" w:rsidRPr="000D267C">
        <w:rPr>
          <w:spacing w:val="-1"/>
          <w:sz w:val="32"/>
          <w:szCs w:val="32"/>
        </w:rPr>
        <w:t>er</w:t>
      </w:r>
      <w:r w:rsidR="0033761A" w:rsidRPr="000D267C">
        <w:rPr>
          <w:spacing w:val="-7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and</w:t>
      </w:r>
      <w:r w:rsidR="0033761A" w:rsidRPr="000D267C">
        <w:rPr>
          <w:spacing w:val="-5"/>
          <w:sz w:val="32"/>
          <w:szCs w:val="32"/>
        </w:rPr>
        <w:t xml:space="preserve"> </w:t>
      </w:r>
      <w:r w:rsidR="00365F49" w:rsidRPr="000D267C">
        <w:rPr>
          <w:spacing w:val="-1"/>
          <w:sz w:val="32"/>
          <w:szCs w:val="32"/>
        </w:rPr>
        <w:t>microphone</w:t>
      </w:r>
      <w:r w:rsidR="0033761A" w:rsidRPr="000D267C">
        <w:rPr>
          <w:spacing w:val="-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for</w:t>
      </w:r>
      <w:r w:rsidR="0033761A" w:rsidRPr="000D267C">
        <w:rPr>
          <w:spacing w:val="-7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audio</w:t>
      </w:r>
      <w:r w:rsidR="0033761A" w:rsidRPr="000D267C">
        <w:rPr>
          <w:spacing w:val="-6"/>
          <w:sz w:val="32"/>
          <w:szCs w:val="32"/>
        </w:rPr>
        <w:t xml:space="preserve"> </w:t>
      </w:r>
      <w:r w:rsidR="00365F49" w:rsidRPr="000D267C">
        <w:rPr>
          <w:spacing w:val="-1"/>
          <w:sz w:val="32"/>
          <w:szCs w:val="32"/>
        </w:rPr>
        <w:t>f</w:t>
      </w:r>
      <w:r w:rsidR="00365F49" w:rsidRPr="000D267C">
        <w:rPr>
          <w:sz w:val="32"/>
          <w:szCs w:val="32"/>
        </w:rPr>
        <w:t>eedback</w:t>
      </w:r>
      <w:r w:rsidR="0033761A" w:rsidRPr="000D267C">
        <w:rPr>
          <w:spacing w:val="-6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and</w:t>
      </w:r>
      <w:r w:rsidR="0033761A" w:rsidRPr="000D267C">
        <w:rPr>
          <w:spacing w:val="-6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v</w:t>
      </w:r>
      <w:r w:rsidR="00365F49" w:rsidRPr="000D267C">
        <w:rPr>
          <w:spacing w:val="-1"/>
          <w:sz w:val="32"/>
          <w:szCs w:val="32"/>
        </w:rPr>
        <w:t>oic</w:t>
      </w:r>
      <w:r w:rsidR="00365F49" w:rsidRPr="000D267C">
        <w:rPr>
          <w:sz w:val="32"/>
          <w:szCs w:val="32"/>
        </w:rPr>
        <w:t>e</w:t>
      </w:r>
      <w:r w:rsidR="0033761A" w:rsidRPr="000D267C">
        <w:rPr>
          <w:spacing w:val="-6"/>
          <w:sz w:val="32"/>
          <w:szCs w:val="32"/>
        </w:rPr>
        <w:t xml:space="preserve"> </w:t>
      </w:r>
      <w:r w:rsidR="00365F49" w:rsidRPr="000D267C">
        <w:rPr>
          <w:spacing w:val="-3"/>
          <w:sz w:val="32"/>
          <w:szCs w:val="32"/>
        </w:rPr>
        <w:t>c</w:t>
      </w:r>
      <w:r w:rsidR="00365F49" w:rsidRPr="000D267C">
        <w:rPr>
          <w:sz w:val="32"/>
          <w:szCs w:val="32"/>
        </w:rPr>
        <w:t>ommands.</w:t>
      </w:r>
    </w:p>
    <w:p w14:paraId="0D31D454" w14:textId="77777777" w:rsidR="0033761A" w:rsidRPr="0033761A" w:rsidRDefault="0033761A" w:rsidP="0033761A"/>
    <w:p w14:paraId="65972BF4" w14:textId="27BE663C" w:rsidR="002A5C47" w:rsidRDefault="002A5C47" w:rsidP="002A5C47">
      <w:pPr>
        <w:pStyle w:val="head2"/>
        <w:jc w:val="left"/>
      </w:pPr>
      <w:bookmarkStart w:id="27" w:name="_Toc88547921"/>
      <w:bookmarkStart w:id="28" w:name="_Toc88636215"/>
      <w:r>
        <w:t>Power button</w:t>
      </w:r>
      <w:bookmarkEnd w:id="27"/>
      <w:bookmarkEnd w:id="28"/>
    </w:p>
    <w:p w14:paraId="18E591CD" w14:textId="2FDA5261" w:rsidR="0033761A" w:rsidRPr="000D267C" w:rsidRDefault="00365F49" w:rsidP="0033761A">
      <w:pPr>
        <w:rPr>
          <w:sz w:val="32"/>
          <w:szCs w:val="32"/>
        </w:rPr>
      </w:pPr>
      <w:r w:rsidRPr="000D267C">
        <w:rPr>
          <w:sz w:val="32"/>
          <w:szCs w:val="32"/>
        </w:rPr>
        <w:t>Use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9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power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button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z w:val="32"/>
          <w:szCs w:val="32"/>
        </w:rPr>
        <w:t>turn</w:t>
      </w:r>
      <w:r w:rsidR="0033761A" w:rsidRPr="000D267C">
        <w:rPr>
          <w:spacing w:val="-9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10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on</w:t>
      </w:r>
      <w:r w:rsidR="0033761A" w:rsidRPr="000D267C">
        <w:rPr>
          <w:spacing w:val="-9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or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pacing w:val="-4"/>
          <w:sz w:val="32"/>
          <w:szCs w:val="32"/>
        </w:rPr>
        <w:t>o</w:t>
      </w:r>
      <w:r w:rsidRPr="000D267C">
        <w:rPr>
          <w:spacing w:val="-3"/>
          <w:sz w:val="32"/>
          <w:szCs w:val="32"/>
        </w:rPr>
        <w:t>ff</w:t>
      </w:r>
      <w:r w:rsidRPr="000D267C">
        <w:rPr>
          <w:spacing w:val="-4"/>
          <w:sz w:val="32"/>
          <w:szCs w:val="32"/>
        </w:rPr>
        <w:t>.</w:t>
      </w:r>
    </w:p>
    <w:p w14:paraId="105FD892" w14:textId="77777777" w:rsidR="0033761A" w:rsidRPr="0033761A" w:rsidRDefault="0033761A" w:rsidP="0033761A"/>
    <w:p w14:paraId="5AC2FD39" w14:textId="59156E2F" w:rsidR="004E1D00" w:rsidRDefault="004E1D00" w:rsidP="002A5C47">
      <w:pPr>
        <w:pStyle w:val="head2"/>
        <w:jc w:val="left"/>
      </w:pPr>
      <w:bookmarkStart w:id="29" w:name="_Toc88547922"/>
      <w:bookmarkStart w:id="30" w:name="_Toc88636216"/>
      <w:r>
        <w:t>Touc</w:t>
      </w:r>
      <w:r w:rsidR="002A5C47">
        <w:t>hpad</w:t>
      </w:r>
      <w:bookmarkEnd w:id="29"/>
      <w:bookmarkEnd w:id="30"/>
    </w:p>
    <w:p w14:paraId="6A6BB92D" w14:textId="2B6848F1" w:rsidR="0033761A" w:rsidRPr="000D267C" w:rsidRDefault="00365F49" w:rsidP="0033761A">
      <w:pPr>
        <w:rPr>
          <w:sz w:val="32"/>
          <w:szCs w:val="32"/>
        </w:rPr>
      </w:pPr>
      <w:r w:rsidRPr="000D267C">
        <w:rPr>
          <w:sz w:val="32"/>
          <w:szCs w:val="32"/>
        </w:rPr>
        <w:t>The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touchpad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works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by</w:t>
      </w:r>
      <w:r w:rsidR="0033761A" w:rsidRPr="000D267C">
        <w:rPr>
          <w:spacing w:val="-9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sensing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your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z w:val="32"/>
          <w:szCs w:val="32"/>
        </w:rPr>
        <w:t>finger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mo</w:t>
      </w:r>
      <w:r w:rsidRPr="000D267C">
        <w:rPr>
          <w:spacing w:val="-2"/>
          <w:sz w:val="32"/>
          <w:szCs w:val="32"/>
        </w:rPr>
        <w:t>vemen</w:t>
      </w:r>
      <w:r w:rsidRPr="000D267C">
        <w:rPr>
          <w:spacing w:val="-1"/>
          <w:sz w:val="32"/>
          <w:szCs w:val="32"/>
        </w:rPr>
        <w:t>ts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pr</w:t>
      </w:r>
      <w:r w:rsidRPr="000D267C">
        <w:rPr>
          <w:spacing w:val="-2"/>
          <w:sz w:val="32"/>
          <w:szCs w:val="32"/>
        </w:rPr>
        <w:t>essure.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touchpad</w:t>
      </w:r>
      <w:r w:rsidR="0033761A" w:rsidRPr="000D267C">
        <w:rPr>
          <w:spacing w:val="29"/>
          <w:w w:val="113"/>
          <w:sz w:val="32"/>
          <w:szCs w:val="32"/>
        </w:rPr>
        <w:t xml:space="preserve"> </w:t>
      </w:r>
      <w:r w:rsidRPr="000D267C">
        <w:rPr>
          <w:sz w:val="32"/>
          <w:szCs w:val="32"/>
        </w:rPr>
        <w:t>is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used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3"/>
          <w:sz w:val="32"/>
          <w:szCs w:val="32"/>
        </w:rPr>
        <w:t>c</w:t>
      </w:r>
      <w:r w:rsidRPr="000D267C">
        <w:rPr>
          <w:spacing w:val="-2"/>
          <w:sz w:val="32"/>
          <w:szCs w:val="32"/>
        </w:rPr>
        <w:t>ontrol</w:t>
      </w:r>
      <w:r w:rsidR="0033761A" w:rsidRPr="000D267C">
        <w:rPr>
          <w:spacing w:val="1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connec</w:t>
      </w:r>
      <w:r w:rsidRPr="000D267C">
        <w:rPr>
          <w:spacing w:val="-1"/>
          <w:sz w:val="32"/>
          <w:szCs w:val="32"/>
        </w:rPr>
        <w:t>ted</w:t>
      </w:r>
      <w:r w:rsidR="0033761A" w:rsidRPr="000D267C">
        <w:rPr>
          <w:spacing w:val="-1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smartphone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app</w:t>
      </w:r>
      <w:r w:rsidRPr="000D267C">
        <w:rPr>
          <w:spacing w:val="-2"/>
          <w:sz w:val="32"/>
          <w:szCs w:val="32"/>
        </w:rPr>
        <w:t>.</w:t>
      </w:r>
      <w:r w:rsidR="0033761A" w:rsidRPr="000D267C">
        <w:rPr>
          <w:spacing w:val="1"/>
          <w:sz w:val="32"/>
          <w:szCs w:val="32"/>
        </w:rPr>
        <w:t xml:space="preserve"> </w:t>
      </w:r>
      <w:r w:rsidRPr="000D267C">
        <w:rPr>
          <w:sz w:val="32"/>
          <w:szCs w:val="32"/>
        </w:rPr>
        <w:t>Usage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with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glo</w:t>
      </w:r>
      <w:r w:rsidRPr="000D267C">
        <w:rPr>
          <w:spacing w:val="-2"/>
          <w:sz w:val="32"/>
          <w:szCs w:val="32"/>
        </w:rPr>
        <w:t>ves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is</w:t>
      </w:r>
      <w:r w:rsidR="0033761A" w:rsidRPr="000D267C">
        <w:rPr>
          <w:spacing w:val="1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not</w:t>
      </w:r>
      <w:r w:rsidR="0033761A" w:rsidRPr="000D267C">
        <w:rPr>
          <w:spacing w:val="55"/>
          <w:w w:val="16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r</w:t>
      </w:r>
      <w:r w:rsidRPr="000D267C">
        <w:rPr>
          <w:spacing w:val="-3"/>
          <w:sz w:val="32"/>
          <w:szCs w:val="32"/>
        </w:rPr>
        <w:t>ec</w:t>
      </w:r>
      <w:r w:rsidRPr="000D267C">
        <w:rPr>
          <w:spacing w:val="-2"/>
          <w:sz w:val="32"/>
          <w:szCs w:val="32"/>
        </w:rPr>
        <w:t>ommended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as</w:t>
      </w:r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z w:val="32"/>
          <w:szCs w:val="32"/>
        </w:rPr>
        <w:t>this</w:t>
      </w:r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z w:val="32"/>
          <w:szCs w:val="32"/>
        </w:rPr>
        <w:t>may</w:t>
      </w:r>
      <w:r w:rsidR="0033761A" w:rsidRPr="000D267C">
        <w:rPr>
          <w:spacing w:val="-4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decr</w:t>
      </w:r>
      <w:r w:rsidRPr="000D267C">
        <w:rPr>
          <w:spacing w:val="-2"/>
          <w:sz w:val="32"/>
          <w:szCs w:val="32"/>
        </w:rPr>
        <w:t>ease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performanc</w:t>
      </w:r>
      <w:r w:rsidRPr="000D267C">
        <w:rPr>
          <w:spacing w:val="-2"/>
          <w:sz w:val="32"/>
          <w:szCs w:val="32"/>
        </w:rPr>
        <w:t>e</w:t>
      </w:r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of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touchpad.</w:t>
      </w:r>
    </w:p>
    <w:p w14:paraId="0524BF05" w14:textId="77777777" w:rsidR="0033761A" w:rsidRPr="000D267C" w:rsidRDefault="0033761A" w:rsidP="0033761A">
      <w:pPr>
        <w:rPr>
          <w:sz w:val="32"/>
          <w:szCs w:val="32"/>
        </w:rPr>
      </w:pPr>
    </w:p>
    <w:p w14:paraId="018AA6B8" w14:textId="77777777" w:rsidR="0033761A" w:rsidRPr="000D267C" w:rsidRDefault="00365F49" w:rsidP="0033761A">
      <w:pPr>
        <w:rPr>
          <w:sz w:val="32"/>
          <w:szCs w:val="32"/>
        </w:rPr>
      </w:pPr>
      <w:r w:rsidRPr="000D267C">
        <w:rPr>
          <w:sz w:val="32"/>
          <w:szCs w:val="32"/>
        </w:rPr>
        <w:t>Mor</w:t>
      </w:r>
      <w:r w:rsidRPr="000D267C">
        <w:rPr>
          <w:spacing w:val="-2"/>
          <w:sz w:val="32"/>
          <w:szCs w:val="32"/>
        </w:rPr>
        <w:t>e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information</w:t>
      </w:r>
      <w:r w:rsidR="0033761A" w:rsidRPr="000D267C">
        <w:rPr>
          <w:spacing w:val="1"/>
          <w:sz w:val="32"/>
          <w:szCs w:val="32"/>
        </w:rPr>
        <w:t xml:space="preserve"> </w:t>
      </w:r>
      <w:r w:rsidRPr="000D267C">
        <w:rPr>
          <w:sz w:val="32"/>
          <w:szCs w:val="32"/>
        </w:rPr>
        <w:t>on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gestur</w:t>
      </w:r>
      <w:r w:rsidRPr="000D267C">
        <w:rPr>
          <w:spacing w:val="-2"/>
          <w:sz w:val="32"/>
          <w:szCs w:val="32"/>
        </w:rPr>
        <w:t>es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</w:t>
      </w:r>
      <w:r w:rsidRPr="000D267C">
        <w:rPr>
          <w:sz w:val="32"/>
          <w:szCs w:val="32"/>
        </w:rPr>
        <w:t>an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be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found</w:t>
      </w:r>
      <w:r w:rsidR="0033761A" w:rsidRPr="000D267C">
        <w:rPr>
          <w:spacing w:val="1"/>
          <w:sz w:val="32"/>
          <w:szCs w:val="32"/>
        </w:rPr>
        <w:t xml:space="preserve"> </w:t>
      </w:r>
      <w:r w:rsidRPr="000D267C">
        <w:rPr>
          <w:sz w:val="32"/>
          <w:szCs w:val="32"/>
        </w:rPr>
        <w:t>in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a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separate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sec</w:t>
      </w:r>
      <w:r w:rsidRPr="000D267C">
        <w:rPr>
          <w:sz w:val="32"/>
          <w:szCs w:val="32"/>
        </w:rPr>
        <w:t>tion.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pacing w:val="-7"/>
          <w:sz w:val="32"/>
          <w:szCs w:val="32"/>
        </w:rPr>
        <w:t>To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see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other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supported</w:t>
      </w:r>
      <w:r w:rsidR="0033761A" w:rsidRPr="000D267C">
        <w:rPr>
          <w:spacing w:val="81"/>
          <w:w w:val="117"/>
          <w:sz w:val="32"/>
          <w:szCs w:val="32"/>
        </w:rPr>
        <w:t xml:space="preserve"> </w:t>
      </w:r>
      <w:r w:rsidRPr="000D267C">
        <w:rPr>
          <w:sz w:val="32"/>
          <w:szCs w:val="32"/>
        </w:rPr>
        <w:t>gestur</w:t>
      </w:r>
      <w:r w:rsidRPr="000D267C">
        <w:rPr>
          <w:spacing w:val="-2"/>
          <w:sz w:val="32"/>
          <w:szCs w:val="32"/>
        </w:rPr>
        <w:t>es</w:t>
      </w:r>
      <w:r w:rsidR="0033761A" w:rsidRPr="000D267C">
        <w:rPr>
          <w:spacing w:val="11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z w:val="32"/>
          <w:szCs w:val="32"/>
        </w:rPr>
        <w:t>their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z w:val="32"/>
          <w:szCs w:val="32"/>
        </w:rPr>
        <w:t>f</w:t>
      </w:r>
      <w:r w:rsidRPr="000D267C">
        <w:rPr>
          <w:spacing w:val="-2"/>
          <w:sz w:val="32"/>
          <w:szCs w:val="32"/>
        </w:rPr>
        <w:t>unc</w:t>
      </w:r>
      <w:r w:rsidRPr="000D267C">
        <w:rPr>
          <w:sz w:val="32"/>
          <w:szCs w:val="32"/>
        </w:rPr>
        <w:t>tionalities,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check</w:t>
      </w:r>
      <w:r w:rsidR="0033761A" w:rsidRPr="000D267C">
        <w:rPr>
          <w:spacing w:val="10"/>
          <w:sz w:val="32"/>
          <w:szCs w:val="32"/>
        </w:rPr>
        <w:t xml:space="preserve"> </w:t>
      </w:r>
      <w:r w:rsidRPr="000D267C">
        <w:rPr>
          <w:sz w:val="32"/>
          <w:szCs w:val="32"/>
        </w:rPr>
        <w:t>support</w:t>
      </w:r>
      <w:r w:rsidRPr="000D267C">
        <w:rPr>
          <w:spacing w:val="-2"/>
          <w:sz w:val="32"/>
          <w:szCs w:val="32"/>
        </w:rPr>
        <w:t>.</w:t>
      </w:r>
      <w:r w:rsidR="00CF142C" w:rsidRPr="000D267C">
        <w:rPr>
          <w:sz w:val="32"/>
          <w:szCs w:val="32"/>
        </w:rPr>
        <w:t>WeWALK</w:t>
      </w:r>
      <w:r w:rsidRPr="000D267C">
        <w:rPr>
          <w:sz w:val="32"/>
          <w:szCs w:val="32"/>
        </w:rPr>
        <w:t>.io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z w:val="32"/>
          <w:szCs w:val="32"/>
        </w:rPr>
        <w:t>or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10"/>
          <w:sz w:val="32"/>
          <w:szCs w:val="32"/>
        </w:rPr>
        <w:t xml:space="preserve"> </w:t>
      </w:r>
      <w:r w:rsidRPr="000D267C">
        <w:rPr>
          <w:sz w:val="32"/>
          <w:szCs w:val="32"/>
        </w:rPr>
        <w:t>tutorial</w:t>
      </w:r>
      <w:r w:rsidR="0033761A" w:rsidRPr="000D267C">
        <w:rPr>
          <w:spacing w:val="11"/>
          <w:sz w:val="32"/>
          <w:szCs w:val="32"/>
        </w:rPr>
        <w:t xml:space="preserve"> </w:t>
      </w:r>
      <w:r w:rsidRPr="000D267C">
        <w:rPr>
          <w:sz w:val="32"/>
          <w:szCs w:val="32"/>
        </w:rPr>
        <w:t>tab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z w:val="32"/>
          <w:szCs w:val="32"/>
        </w:rPr>
        <w:t>on</w:t>
      </w:r>
      <w:r w:rsidR="0033761A" w:rsidRPr="000D267C">
        <w:rPr>
          <w:spacing w:val="11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69"/>
          <w:w w:val="116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4"/>
          <w:sz w:val="32"/>
          <w:szCs w:val="32"/>
        </w:rPr>
        <w:t xml:space="preserve"> </w:t>
      </w:r>
      <w:r w:rsidRPr="000D267C">
        <w:rPr>
          <w:sz w:val="32"/>
          <w:szCs w:val="32"/>
        </w:rPr>
        <w:t>smartphone</w:t>
      </w:r>
      <w:r w:rsidR="0033761A" w:rsidRPr="000D267C">
        <w:rPr>
          <w:spacing w:val="7"/>
          <w:sz w:val="32"/>
          <w:szCs w:val="32"/>
        </w:rPr>
        <w:t xml:space="preserve"> </w:t>
      </w:r>
      <w:r w:rsidRPr="000D267C">
        <w:rPr>
          <w:sz w:val="32"/>
          <w:szCs w:val="32"/>
        </w:rPr>
        <w:t>app</w:t>
      </w:r>
      <w:r w:rsidRPr="000D267C">
        <w:rPr>
          <w:spacing w:val="-2"/>
          <w:sz w:val="32"/>
          <w:szCs w:val="32"/>
        </w:rPr>
        <w:t>.</w:t>
      </w:r>
    </w:p>
    <w:p w14:paraId="2EBE4799" w14:textId="77777777" w:rsidR="0033761A" w:rsidRPr="0033761A" w:rsidRDefault="0033761A" w:rsidP="0033761A"/>
    <w:p w14:paraId="295D8FC9" w14:textId="77777777" w:rsidR="0033761A" w:rsidRPr="0033761A" w:rsidRDefault="0033761A" w:rsidP="00387F4A">
      <w:pPr>
        <w:pStyle w:val="head2"/>
        <w:jc w:val="left"/>
        <w:rPr>
          <w:w w:val="61"/>
        </w:rPr>
      </w:pPr>
      <w:bookmarkStart w:id="31" w:name="_Toc83992266"/>
      <w:bookmarkStart w:id="32" w:name="_TOC_250023"/>
      <w:bookmarkStart w:id="33" w:name="_Toc88547923"/>
      <w:bookmarkStart w:id="34" w:name="_Toc88636217"/>
      <w:r w:rsidRPr="0033761A">
        <w:t>Front</w:t>
      </w:r>
      <w:r w:rsidRPr="0033761A">
        <w:rPr>
          <w:spacing w:val="-26"/>
        </w:rPr>
        <w:t xml:space="preserve"> </w:t>
      </w:r>
      <w:r w:rsidRPr="0033761A">
        <w:rPr>
          <w:spacing w:val="1"/>
        </w:rPr>
        <w:t>Led</w:t>
      </w:r>
      <w:bookmarkEnd w:id="31"/>
      <w:bookmarkEnd w:id="32"/>
      <w:bookmarkEnd w:id="33"/>
      <w:bookmarkEnd w:id="34"/>
    </w:p>
    <w:p w14:paraId="04D2ED26" w14:textId="77777777" w:rsidR="0033761A" w:rsidRPr="000D267C" w:rsidRDefault="00365F49" w:rsidP="0033761A">
      <w:pPr>
        <w:rPr>
          <w:sz w:val="32"/>
          <w:szCs w:val="32"/>
        </w:rPr>
      </w:pPr>
      <w:r w:rsidRPr="000D267C">
        <w:rPr>
          <w:sz w:val="32"/>
          <w:szCs w:val="32"/>
        </w:rPr>
        <w:t>The</w:t>
      </w:r>
      <w:r w:rsidR="0033761A" w:rsidRPr="000D267C">
        <w:rPr>
          <w:spacing w:val="-18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fr</w:t>
      </w:r>
      <w:r w:rsidRPr="000D267C">
        <w:rPr>
          <w:spacing w:val="-3"/>
          <w:sz w:val="32"/>
          <w:szCs w:val="32"/>
        </w:rPr>
        <w:t>on</w:t>
      </w:r>
      <w:r w:rsidRPr="000D267C">
        <w:rPr>
          <w:spacing w:val="-2"/>
          <w:sz w:val="32"/>
          <w:szCs w:val="32"/>
        </w:rPr>
        <w:t>t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LED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is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used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impr</w:t>
      </w:r>
      <w:r w:rsidRPr="000D267C">
        <w:rPr>
          <w:spacing w:val="-2"/>
          <w:sz w:val="32"/>
          <w:szCs w:val="32"/>
        </w:rPr>
        <w:t>ove</w:t>
      </w:r>
      <w:r w:rsidR="0033761A" w:rsidRPr="000D267C">
        <w:rPr>
          <w:spacing w:val="-18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y</w:t>
      </w:r>
      <w:r w:rsidRPr="000D267C">
        <w:rPr>
          <w:spacing w:val="-1"/>
          <w:sz w:val="32"/>
          <w:szCs w:val="32"/>
        </w:rPr>
        <w:t>our</w:t>
      </w:r>
      <w:r w:rsidR="0033761A" w:rsidRPr="000D267C">
        <w:rPr>
          <w:spacing w:val="-19"/>
          <w:sz w:val="32"/>
          <w:szCs w:val="32"/>
        </w:rPr>
        <w:t xml:space="preserve"> </w:t>
      </w:r>
      <w:r w:rsidRPr="000D267C">
        <w:rPr>
          <w:sz w:val="32"/>
          <w:szCs w:val="32"/>
        </w:rPr>
        <w:t>visibility</w:t>
      </w:r>
      <w:r w:rsidR="0033761A" w:rsidRPr="000D267C">
        <w:rPr>
          <w:spacing w:val="-20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o</w:t>
      </w:r>
      <w:r w:rsidRPr="000D267C">
        <w:rPr>
          <w:spacing w:val="-1"/>
          <w:sz w:val="32"/>
          <w:szCs w:val="32"/>
        </w:rPr>
        <w:t>ther</w:t>
      </w:r>
      <w:r w:rsidRPr="000D267C">
        <w:rPr>
          <w:spacing w:val="-2"/>
          <w:sz w:val="32"/>
          <w:szCs w:val="32"/>
        </w:rPr>
        <w:t>s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in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dark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can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be</w:t>
      </w:r>
      <w:r w:rsidR="0033761A" w:rsidRPr="000D267C">
        <w:rPr>
          <w:spacing w:val="-17"/>
          <w:sz w:val="32"/>
          <w:szCs w:val="32"/>
        </w:rPr>
        <w:t xml:space="preserve"> </w:t>
      </w:r>
      <w:r w:rsidRPr="000D267C">
        <w:rPr>
          <w:sz w:val="32"/>
          <w:szCs w:val="32"/>
        </w:rPr>
        <w:t>enabled</w:t>
      </w:r>
      <w:r w:rsidR="0033761A" w:rsidRPr="000D267C">
        <w:rPr>
          <w:spacing w:val="21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or</w:t>
      </w:r>
      <w:r w:rsidR="0033761A" w:rsidRPr="000D267C">
        <w:rPr>
          <w:spacing w:val="-23"/>
          <w:sz w:val="32"/>
          <w:szCs w:val="32"/>
        </w:rPr>
        <w:t xml:space="preserve"> </w:t>
      </w:r>
      <w:r w:rsidRPr="000D267C">
        <w:rPr>
          <w:sz w:val="32"/>
          <w:szCs w:val="32"/>
        </w:rPr>
        <w:t>disabled</w:t>
      </w:r>
      <w:r w:rsidR="0033761A" w:rsidRPr="000D267C">
        <w:rPr>
          <w:spacing w:val="-23"/>
          <w:sz w:val="32"/>
          <w:szCs w:val="32"/>
        </w:rPr>
        <w:t xml:space="preserve"> </w:t>
      </w:r>
      <w:r w:rsidRPr="000D267C">
        <w:rPr>
          <w:sz w:val="32"/>
          <w:szCs w:val="32"/>
        </w:rPr>
        <w:t>as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r</w:t>
      </w:r>
      <w:r w:rsidRPr="000D267C">
        <w:rPr>
          <w:spacing w:val="-2"/>
          <w:sz w:val="32"/>
          <w:szCs w:val="32"/>
        </w:rPr>
        <w:t>equired.</w:t>
      </w:r>
      <w:r w:rsidR="0033761A" w:rsidRPr="000D267C">
        <w:rPr>
          <w:spacing w:val="-23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Additionally</w:t>
      </w:r>
      <w:r w:rsidRPr="000D267C">
        <w:rPr>
          <w:spacing w:val="-2"/>
          <w:sz w:val="32"/>
          <w:szCs w:val="32"/>
        </w:rPr>
        <w:t>,</w:t>
      </w:r>
      <w:r w:rsidR="0033761A" w:rsidRPr="000D267C">
        <w:rPr>
          <w:spacing w:val="-23"/>
          <w:sz w:val="32"/>
          <w:szCs w:val="32"/>
        </w:rPr>
        <w:t xml:space="preserve"> </w:t>
      </w:r>
      <w:r w:rsidRPr="000D267C">
        <w:rPr>
          <w:sz w:val="32"/>
          <w:szCs w:val="32"/>
        </w:rPr>
        <w:lastRenderedPageBreak/>
        <w:t>the</w:t>
      </w:r>
      <w:r w:rsidR="0033761A" w:rsidRPr="000D267C">
        <w:rPr>
          <w:spacing w:val="-2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LED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can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be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z w:val="32"/>
          <w:szCs w:val="32"/>
        </w:rPr>
        <w:t>used</w:t>
      </w:r>
      <w:r w:rsidR="0033761A" w:rsidRPr="000D267C">
        <w:rPr>
          <w:spacing w:val="-23"/>
          <w:sz w:val="32"/>
          <w:szCs w:val="32"/>
        </w:rPr>
        <w:t xml:space="preserve"> </w:t>
      </w:r>
      <w:r w:rsidRPr="000D267C">
        <w:rPr>
          <w:sz w:val="32"/>
          <w:szCs w:val="32"/>
        </w:rPr>
        <w:t>as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z w:val="32"/>
          <w:szCs w:val="32"/>
        </w:rPr>
        <w:t>a</w:t>
      </w:r>
      <w:r w:rsidR="0033761A" w:rsidRPr="000D267C">
        <w:rPr>
          <w:spacing w:val="-23"/>
          <w:sz w:val="32"/>
          <w:szCs w:val="32"/>
        </w:rPr>
        <w:t xml:space="preserve"> </w:t>
      </w:r>
      <w:r w:rsidRPr="000D267C">
        <w:rPr>
          <w:sz w:val="32"/>
          <w:szCs w:val="32"/>
        </w:rPr>
        <w:t>visual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r</w:t>
      </w:r>
      <w:r w:rsidRPr="000D267C">
        <w:rPr>
          <w:spacing w:val="-3"/>
          <w:sz w:val="32"/>
          <w:szCs w:val="32"/>
        </w:rPr>
        <w:t>e</w:t>
      </w:r>
      <w:r w:rsidRPr="000D267C">
        <w:rPr>
          <w:spacing w:val="-2"/>
          <w:sz w:val="32"/>
          <w:szCs w:val="32"/>
        </w:rPr>
        <w:t>f</w:t>
      </w:r>
      <w:r w:rsidRPr="000D267C">
        <w:rPr>
          <w:spacing w:val="-3"/>
          <w:sz w:val="32"/>
          <w:szCs w:val="32"/>
        </w:rPr>
        <w:t>erence</w:t>
      </w:r>
      <w:r w:rsidR="0033761A" w:rsidRPr="000D267C">
        <w:rPr>
          <w:spacing w:val="-23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show</w:t>
      </w:r>
      <w:r w:rsidR="0033761A" w:rsidRPr="000D267C">
        <w:rPr>
          <w:spacing w:val="22"/>
          <w:sz w:val="32"/>
          <w:szCs w:val="32"/>
        </w:rPr>
        <w:t xml:space="preserve"> </w:t>
      </w:r>
      <w:r w:rsidRPr="000D267C">
        <w:rPr>
          <w:sz w:val="32"/>
          <w:szCs w:val="32"/>
        </w:rPr>
        <w:t>that</w:t>
      </w:r>
      <w:r w:rsidR="0033761A" w:rsidRPr="000D267C">
        <w:rPr>
          <w:spacing w:val="-15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-16"/>
          <w:sz w:val="32"/>
          <w:szCs w:val="32"/>
        </w:rPr>
        <w:t xml:space="preserve"> </w:t>
      </w:r>
      <w:r w:rsidRPr="000D267C">
        <w:rPr>
          <w:sz w:val="32"/>
          <w:szCs w:val="32"/>
        </w:rPr>
        <w:t>is</w:t>
      </w:r>
      <w:r w:rsidR="0033761A" w:rsidRPr="000D267C">
        <w:rPr>
          <w:spacing w:val="-14"/>
          <w:sz w:val="32"/>
          <w:szCs w:val="32"/>
        </w:rPr>
        <w:t xml:space="preserve"> </w:t>
      </w:r>
      <w:r w:rsidRPr="000D267C">
        <w:rPr>
          <w:sz w:val="32"/>
          <w:szCs w:val="32"/>
        </w:rPr>
        <w:t>turned</w:t>
      </w:r>
      <w:r w:rsidR="0033761A" w:rsidRPr="000D267C">
        <w:rPr>
          <w:spacing w:val="-14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on.</w:t>
      </w:r>
    </w:p>
    <w:p w14:paraId="7A4CE700" w14:textId="77777777" w:rsidR="0033761A" w:rsidRPr="0033761A" w:rsidRDefault="0033761A" w:rsidP="0033761A"/>
    <w:p w14:paraId="52C907C4" w14:textId="77777777" w:rsidR="0033761A" w:rsidRPr="0033761A" w:rsidRDefault="0033761A" w:rsidP="00387F4A">
      <w:pPr>
        <w:pStyle w:val="head2"/>
        <w:jc w:val="left"/>
        <w:rPr>
          <w:w w:val="61"/>
        </w:rPr>
      </w:pPr>
      <w:bookmarkStart w:id="35" w:name="_Toc83992267"/>
      <w:bookmarkStart w:id="36" w:name="_TOC_250022"/>
      <w:bookmarkStart w:id="37" w:name="_Toc88547924"/>
      <w:bookmarkStart w:id="38" w:name="_Toc88636218"/>
      <w:r w:rsidRPr="0033761A">
        <w:t>Micro</w:t>
      </w:r>
      <w:r w:rsidRPr="0033761A">
        <w:rPr>
          <w:spacing w:val="-37"/>
        </w:rPr>
        <w:t xml:space="preserve"> </w:t>
      </w:r>
      <w:r w:rsidRPr="0033761A">
        <w:t>USB</w:t>
      </w:r>
      <w:r w:rsidRPr="0033761A">
        <w:rPr>
          <w:spacing w:val="-38"/>
        </w:rPr>
        <w:t xml:space="preserve"> </w:t>
      </w:r>
      <w:r w:rsidRPr="0033761A">
        <w:t>input</w:t>
      </w:r>
      <w:bookmarkEnd w:id="35"/>
      <w:bookmarkEnd w:id="36"/>
      <w:bookmarkEnd w:id="37"/>
      <w:bookmarkEnd w:id="38"/>
    </w:p>
    <w:p w14:paraId="291D6D91" w14:textId="77777777" w:rsidR="0033761A" w:rsidRPr="000D267C" w:rsidRDefault="00365F49" w:rsidP="0033761A">
      <w:pPr>
        <w:rPr>
          <w:sz w:val="32"/>
          <w:szCs w:val="32"/>
        </w:rPr>
      </w:pPr>
      <w:r w:rsidRPr="000D267C">
        <w:rPr>
          <w:sz w:val="32"/>
          <w:szCs w:val="32"/>
        </w:rPr>
        <w:t>The</w:t>
      </w:r>
      <w:r w:rsidR="0033761A" w:rsidRPr="000D267C">
        <w:rPr>
          <w:spacing w:val="-2"/>
          <w:sz w:val="32"/>
          <w:szCs w:val="32"/>
        </w:rPr>
        <w:t xml:space="preserve"> </w:t>
      </w:r>
      <w:proofErr w:type="gramStart"/>
      <w:r w:rsidRPr="000D267C">
        <w:rPr>
          <w:spacing w:val="-1"/>
          <w:sz w:val="32"/>
          <w:szCs w:val="32"/>
        </w:rPr>
        <w:t>micro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USB</w:t>
      </w:r>
      <w:proofErr w:type="gramEnd"/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z w:val="32"/>
          <w:szCs w:val="32"/>
        </w:rPr>
        <w:t>input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is</w:t>
      </w:r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z w:val="32"/>
          <w:szCs w:val="32"/>
        </w:rPr>
        <w:t>used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char</w:t>
      </w:r>
      <w:r w:rsidRPr="000D267C">
        <w:rPr>
          <w:spacing w:val="-2"/>
          <w:sz w:val="32"/>
          <w:szCs w:val="32"/>
        </w:rPr>
        <w:t>ge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battery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of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your</w:t>
      </w:r>
      <w:r w:rsidR="0033761A" w:rsidRPr="000D267C">
        <w:rPr>
          <w:spacing w:val="-5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-4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device.</w:t>
      </w:r>
    </w:p>
    <w:p w14:paraId="766C6672" w14:textId="4D1946DC" w:rsidR="0033761A" w:rsidRPr="00CC18CC" w:rsidRDefault="00CC18CC" w:rsidP="00387F4A">
      <w:pPr>
        <w:pStyle w:val="head1"/>
        <w:jc w:val="left"/>
      </w:pPr>
      <w:bookmarkStart w:id="39" w:name="_Toc88547925"/>
      <w:bookmarkStart w:id="40" w:name="_Toc88636219"/>
      <w:r w:rsidRPr="00CC18CC">
        <w:t>Getting</w:t>
      </w:r>
      <w:r w:rsidRPr="00CC18CC">
        <w:rPr>
          <w:spacing w:val="67"/>
        </w:rPr>
        <w:t xml:space="preserve"> </w:t>
      </w:r>
      <w:r w:rsidRPr="00CC18CC">
        <w:rPr>
          <w:spacing w:val="-4"/>
        </w:rPr>
        <w:t>S</w:t>
      </w:r>
      <w:r w:rsidRPr="00CC18CC">
        <w:rPr>
          <w:spacing w:val="-5"/>
        </w:rPr>
        <w:t>t</w:t>
      </w:r>
      <w:r w:rsidRPr="00CC18CC">
        <w:rPr>
          <w:spacing w:val="-4"/>
        </w:rPr>
        <w:t>arted</w:t>
      </w:r>
      <w:bookmarkEnd w:id="39"/>
      <w:bookmarkEnd w:id="40"/>
    </w:p>
    <w:p w14:paraId="1F459224" w14:textId="77777777" w:rsidR="0033761A" w:rsidRPr="0033761A" w:rsidRDefault="0033761A" w:rsidP="00387F4A">
      <w:pPr>
        <w:pStyle w:val="head2"/>
        <w:jc w:val="left"/>
      </w:pPr>
      <w:bookmarkStart w:id="41" w:name="_Toc83992269"/>
      <w:bookmarkStart w:id="42" w:name="_Toc88547926"/>
      <w:bookmarkStart w:id="43" w:name="_Toc88636220"/>
      <w:r w:rsidRPr="0033761A">
        <w:t>Charging your device</w:t>
      </w:r>
      <w:bookmarkEnd w:id="41"/>
      <w:bookmarkEnd w:id="42"/>
      <w:bookmarkEnd w:id="43"/>
    </w:p>
    <w:p w14:paraId="4BE1CA65" w14:textId="77777777" w:rsidR="0033761A" w:rsidRPr="000D267C" w:rsidRDefault="00365F49" w:rsidP="0033761A">
      <w:pPr>
        <w:rPr>
          <w:sz w:val="32"/>
          <w:szCs w:val="32"/>
        </w:rPr>
      </w:pPr>
      <w:r w:rsidRPr="000D267C">
        <w:rPr>
          <w:sz w:val="32"/>
          <w:szCs w:val="32"/>
        </w:rPr>
        <w:t>Char</w:t>
      </w:r>
      <w:r w:rsidRPr="000D267C">
        <w:rPr>
          <w:spacing w:val="-2"/>
          <w:sz w:val="32"/>
          <w:szCs w:val="32"/>
        </w:rPr>
        <w:t>ge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12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11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device</w:t>
      </w:r>
      <w:r w:rsidR="0033761A" w:rsidRPr="000D267C">
        <w:rPr>
          <w:spacing w:val="14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for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z w:val="32"/>
          <w:szCs w:val="32"/>
        </w:rPr>
        <w:t>about</w:t>
      </w:r>
      <w:r w:rsidR="0033761A" w:rsidRPr="000D267C">
        <w:rPr>
          <w:spacing w:val="14"/>
          <w:sz w:val="32"/>
          <w:szCs w:val="32"/>
        </w:rPr>
        <w:t xml:space="preserve"> </w:t>
      </w:r>
      <w:r w:rsidRPr="000D267C">
        <w:rPr>
          <w:sz w:val="32"/>
          <w:szCs w:val="32"/>
        </w:rPr>
        <w:t>2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hour</w:t>
      </w:r>
      <w:r w:rsidRPr="000D267C">
        <w:rPr>
          <w:spacing w:val="-2"/>
          <w:sz w:val="32"/>
          <w:szCs w:val="32"/>
        </w:rPr>
        <w:t>s</w:t>
      </w:r>
      <w:r w:rsidR="0033761A" w:rsidRPr="000D267C">
        <w:rPr>
          <w:spacing w:val="14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14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ensure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that</w:t>
      </w:r>
      <w:r w:rsidR="0033761A" w:rsidRPr="000D267C">
        <w:rPr>
          <w:spacing w:val="11"/>
          <w:sz w:val="32"/>
          <w:szCs w:val="32"/>
        </w:rPr>
        <w:t xml:space="preserve"> </w:t>
      </w:r>
      <w:r w:rsidRPr="000D267C">
        <w:rPr>
          <w:sz w:val="32"/>
          <w:szCs w:val="32"/>
        </w:rPr>
        <w:t>you</w:t>
      </w:r>
      <w:r w:rsidR="0033761A" w:rsidRPr="000D267C">
        <w:rPr>
          <w:spacing w:val="14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ge</w:t>
      </w:r>
      <w:r w:rsidRPr="000D267C">
        <w:rPr>
          <w:sz w:val="32"/>
          <w:szCs w:val="32"/>
        </w:rPr>
        <w:t>t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started</w:t>
      </w:r>
      <w:r w:rsidR="0033761A" w:rsidRPr="000D267C">
        <w:rPr>
          <w:spacing w:val="14"/>
          <w:sz w:val="32"/>
          <w:szCs w:val="32"/>
        </w:rPr>
        <w:t xml:space="preserve"> </w:t>
      </w:r>
      <w:r w:rsidRPr="000D267C">
        <w:rPr>
          <w:sz w:val="32"/>
          <w:szCs w:val="32"/>
        </w:rPr>
        <w:t>with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a</w:t>
      </w:r>
      <w:r w:rsidR="0033761A" w:rsidRPr="000D267C">
        <w:rPr>
          <w:spacing w:val="14"/>
          <w:sz w:val="32"/>
          <w:szCs w:val="32"/>
        </w:rPr>
        <w:t xml:space="preserve"> </w:t>
      </w:r>
      <w:r w:rsidRPr="000D267C">
        <w:rPr>
          <w:sz w:val="32"/>
          <w:szCs w:val="32"/>
        </w:rPr>
        <w:t>full</w:t>
      </w:r>
      <w:r w:rsidR="0033761A" w:rsidRPr="000D267C">
        <w:rPr>
          <w:spacing w:val="41"/>
          <w:w w:val="113"/>
          <w:sz w:val="32"/>
          <w:szCs w:val="32"/>
        </w:rPr>
        <w:t xml:space="preserve"> </w:t>
      </w:r>
      <w:r w:rsidRPr="000D267C">
        <w:rPr>
          <w:sz w:val="32"/>
          <w:szCs w:val="32"/>
        </w:rPr>
        <w:t>char</w:t>
      </w:r>
      <w:r w:rsidRPr="000D267C">
        <w:rPr>
          <w:spacing w:val="-2"/>
          <w:sz w:val="32"/>
          <w:szCs w:val="32"/>
        </w:rPr>
        <w:t>ge.</w:t>
      </w:r>
      <w:r w:rsidR="0033761A" w:rsidRPr="000D267C">
        <w:rPr>
          <w:spacing w:val="-4"/>
          <w:sz w:val="32"/>
          <w:szCs w:val="32"/>
        </w:rPr>
        <w:t xml:space="preserve"> </w:t>
      </w:r>
      <w:r w:rsidRPr="000D267C">
        <w:rPr>
          <w:spacing w:val="-7"/>
          <w:sz w:val="32"/>
          <w:szCs w:val="32"/>
        </w:rPr>
        <w:t>To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char</w:t>
      </w:r>
      <w:r w:rsidRPr="000D267C">
        <w:rPr>
          <w:spacing w:val="-2"/>
          <w:sz w:val="32"/>
          <w:szCs w:val="32"/>
        </w:rPr>
        <w:t>ge</w:t>
      </w:r>
      <w:r w:rsidR="0033761A" w:rsidRPr="000D267C">
        <w:rPr>
          <w:spacing w:val="-3"/>
          <w:sz w:val="32"/>
          <w:szCs w:val="32"/>
        </w:rPr>
        <w:t xml:space="preserve"> </w:t>
      </w:r>
      <w:proofErr w:type="spellStart"/>
      <w:r w:rsidR="00CF142C" w:rsidRPr="000D267C">
        <w:rPr>
          <w:spacing w:val="-2"/>
          <w:sz w:val="32"/>
          <w:szCs w:val="32"/>
        </w:rPr>
        <w:t>WeWALK</w:t>
      </w:r>
      <w:proofErr w:type="spellEnd"/>
      <w:r w:rsidRPr="000D267C">
        <w:rPr>
          <w:spacing w:val="-3"/>
          <w:sz w:val="32"/>
          <w:szCs w:val="32"/>
        </w:rPr>
        <w:t>,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plug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supplied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pacing w:val="-4"/>
          <w:sz w:val="32"/>
          <w:szCs w:val="32"/>
        </w:rPr>
        <w:t>c</w:t>
      </w:r>
      <w:r w:rsidRPr="000D267C">
        <w:rPr>
          <w:spacing w:val="-3"/>
          <w:sz w:val="32"/>
          <w:szCs w:val="32"/>
        </w:rPr>
        <w:t>able’</w:t>
      </w:r>
      <w:r w:rsidRPr="000D267C">
        <w:rPr>
          <w:spacing w:val="-4"/>
          <w:sz w:val="32"/>
          <w:szCs w:val="32"/>
        </w:rPr>
        <w:t>s</w:t>
      </w:r>
      <w:r w:rsidR="0033761A" w:rsidRPr="000D267C">
        <w:rPr>
          <w:spacing w:val="-2"/>
          <w:sz w:val="32"/>
          <w:szCs w:val="32"/>
        </w:rPr>
        <w:t xml:space="preserve"> </w:t>
      </w:r>
      <w:proofErr w:type="gramStart"/>
      <w:r w:rsidRPr="000D267C">
        <w:rPr>
          <w:sz w:val="32"/>
          <w:szCs w:val="32"/>
        </w:rPr>
        <w:t>micro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USB</w:t>
      </w:r>
      <w:proofErr w:type="gramEnd"/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end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into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2"/>
          <w:sz w:val="32"/>
          <w:szCs w:val="32"/>
        </w:rPr>
        <w:t xml:space="preserve"> </w:t>
      </w:r>
      <w:r w:rsidRPr="000D267C">
        <w:rPr>
          <w:sz w:val="32"/>
          <w:szCs w:val="32"/>
        </w:rPr>
        <w:t>micro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USB</w:t>
      </w:r>
      <w:r w:rsidR="0033761A" w:rsidRPr="000D267C">
        <w:rPr>
          <w:spacing w:val="29"/>
          <w:w w:val="104"/>
          <w:sz w:val="32"/>
          <w:szCs w:val="32"/>
        </w:rPr>
        <w:t xml:space="preserve"> </w:t>
      </w:r>
      <w:r w:rsidRPr="000D267C">
        <w:rPr>
          <w:sz w:val="32"/>
          <w:szCs w:val="32"/>
        </w:rPr>
        <w:t>input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z w:val="32"/>
          <w:szCs w:val="32"/>
        </w:rPr>
        <w:t>on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cane.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z w:val="32"/>
          <w:szCs w:val="32"/>
        </w:rPr>
        <w:t>Plug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z w:val="32"/>
          <w:szCs w:val="32"/>
        </w:rPr>
        <w:t>USB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z w:val="32"/>
          <w:szCs w:val="32"/>
        </w:rPr>
        <w:t>end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z w:val="32"/>
          <w:szCs w:val="32"/>
        </w:rPr>
        <w:t>of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</w:t>
      </w:r>
      <w:r w:rsidRPr="000D267C">
        <w:rPr>
          <w:sz w:val="32"/>
          <w:szCs w:val="32"/>
        </w:rPr>
        <w:t>able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z w:val="32"/>
          <w:szCs w:val="32"/>
        </w:rPr>
        <w:t>into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z w:val="32"/>
          <w:szCs w:val="32"/>
        </w:rPr>
        <w:t>USB</w:t>
      </w:r>
      <w:r w:rsidR="0033761A" w:rsidRPr="000D267C">
        <w:rPr>
          <w:spacing w:val="-4"/>
          <w:sz w:val="32"/>
          <w:szCs w:val="32"/>
        </w:rPr>
        <w:t xml:space="preserve"> </w:t>
      </w:r>
      <w:r w:rsidRPr="000D267C">
        <w:rPr>
          <w:sz w:val="32"/>
          <w:szCs w:val="32"/>
        </w:rPr>
        <w:t>input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z w:val="32"/>
          <w:szCs w:val="32"/>
        </w:rPr>
        <w:t>on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z w:val="32"/>
          <w:szCs w:val="32"/>
        </w:rPr>
        <w:t>power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adapter</w:t>
      </w:r>
      <w:r w:rsidRPr="000D267C">
        <w:rPr>
          <w:spacing w:val="-3"/>
          <w:sz w:val="32"/>
          <w:szCs w:val="32"/>
        </w:rPr>
        <w:t>.</w:t>
      </w:r>
      <w:r w:rsidR="0033761A" w:rsidRPr="000D267C">
        <w:rPr>
          <w:spacing w:val="29"/>
          <w:w w:val="95"/>
          <w:sz w:val="32"/>
          <w:szCs w:val="32"/>
        </w:rPr>
        <w:t xml:space="preserve"> </w:t>
      </w:r>
      <w:r w:rsidRPr="000D267C">
        <w:rPr>
          <w:sz w:val="32"/>
          <w:szCs w:val="32"/>
        </w:rPr>
        <w:t>Then,</w:t>
      </w:r>
      <w:r w:rsidR="0033761A" w:rsidRPr="000D267C">
        <w:rPr>
          <w:spacing w:val="15"/>
          <w:sz w:val="32"/>
          <w:szCs w:val="32"/>
        </w:rPr>
        <w:t xml:space="preserve"> </w:t>
      </w:r>
      <w:r w:rsidRPr="000D267C">
        <w:rPr>
          <w:sz w:val="32"/>
          <w:szCs w:val="32"/>
        </w:rPr>
        <w:t>plug</w:t>
      </w:r>
      <w:r w:rsidR="0033761A" w:rsidRPr="000D267C">
        <w:rPr>
          <w:spacing w:val="16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16"/>
          <w:sz w:val="32"/>
          <w:szCs w:val="32"/>
        </w:rPr>
        <w:t xml:space="preserve"> </w:t>
      </w:r>
      <w:r w:rsidRPr="000D267C">
        <w:rPr>
          <w:sz w:val="32"/>
          <w:szCs w:val="32"/>
        </w:rPr>
        <w:t>adapter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into</w:t>
      </w:r>
      <w:r w:rsidR="0033761A" w:rsidRPr="000D267C">
        <w:rPr>
          <w:spacing w:val="15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15"/>
          <w:sz w:val="32"/>
          <w:szCs w:val="32"/>
        </w:rPr>
        <w:t xml:space="preserve"> </w:t>
      </w:r>
      <w:r w:rsidRPr="000D267C">
        <w:rPr>
          <w:sz w:val="32"/>
          <w:szCs w:val="32"/>
        </w:rPr>
        <w:t>mains</w:t>
      </w:r>
      <w:r w:rsidR="0033761A" w:rsidRPr="000D267C">
        <w:rPr>
          <w:spacing w:val="16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socke</w:t>
      </w:r>
      <w:r w:rsidRPr="000D267C">
        <w:rPr>
          <w:sz w:val="32"/>
          <w:szCs w:val="32"/>
        </w:rPr>
        <w:t>t</w:t>
      </w:r>
      <w:r w:rsidRPr="000D267C">
        <w:rPr>
          <w:spacing w:val="-2"/>
          <w:sz w:val="32"/>
          <w:szCs w:val="32"/>
        </w:rPr>
        <w:t>.</w:t>
      </w:r>
      <w:r w:rsidR="0033761A" w:rsidRPr="000D267C">
        <w:rPr>
          <w:spacing w:val="16"/>
          <w:sz w:val="32"/>
          <w:szCs w:val="32"/>
        </w:rPr>
        <w:t xml:space="preserve"> </w:t>
      </w:r>
      <w:r w:rsidRPr="000D267C">
        <w:rPr>
          <w:sz w:val="32"/>
          <w:szCs w:val="32"/>
        </w:rPr>
        <w:t>If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ther</w:t>
      </w:r>
      <w:r w:rsidRPr="000D267C">
        <w:rPr>
          <w:spacing w:val="-2"/>
          <w:sz w:val="32"/>
          <w:szCs w:val="32"/>
        </w:rPr>
        <w:t>e</w:t>
      </w:r>
      <w:r w:rsidR="0033761A" w:rsidRPr="000D267C">
        <w:rPr>
          <w:spacing w:val="16"/>
          <w:sz w:val="32"/>
          <w:szCs w:val="32"/>
        </w:rPr>
        <w:t xml:space="preserve"> </w:t>
      </w:r>
      <w:r w:rsidRPr="000D267C">
        <w:rPr>
          <w:sz w:val="32"/>
          <w:szCs w:val="32"/>
        </w:rPr>
        <w:t>is</w:t>
      </w:r>
      <w:r w:rsidR="0033761A" w:rsidRPr="000D267C">
        <w:rPr>
          <w:spacing w:val="15"/>
          <w:sz w:val="32"/>
          <w:szCs w:val="32"/>
        </w:rPr>
        <w:t xml:space="preserve"> </w:t>
      </w:r>
      <w:r w:rsidRPr="000D267C">
        <w:rPr>
          <w:sz w:val="32"/>
          <w:szCs w:val="32"/>
        </w:rPr>
        <w:t>not</w:t>
      </w:r>
      <w:r w:rsidR="0033761A" w:rsidRPr="000D267C">
        <w:rPr>
          <w:spacing w:val="16"/>
          <w:sz w:val="32"/>
          <w:szCs w:val="32"/>
        </w:rPr>
        <w:t xml:space="preserve"> </w:t>
      </w:r>
      <w:r w:rsidRPr="000D267C">
        <w:rPr>
          <w:sz w:val="32"/>
          <w:szCs w:val="32"/>
        </w:rPr>
        <w:t>a</w:t>
      </w:r>
      <w:r w:rsidR="0033761A" w:rsidRPr="000D267C">
        <w:rPr>
          <w:spacing w:val="16"/>
          <w:sz w:val="32"/>
          <w:szCs w:val="32"/>
        </w:rPr>
        <w:t xml:space="preserve"> </w:t>
      </w:r>
      <w:r w:rsidRPr="000D267C">
        <w:rPr>
          <w:sz w:val="32"/>
          <w:szCs w:val="32"/>
        </w:rPr>
        <w:t>suitable</w:t>
      </w:r>
      <w:r w:rsidR="0033761A" w:rsidRPr="000D267C">
        <w:rPr>
          <w:spacing w:val="17"/>
          <w:sz w:val="32"/>
          <w:szCs w:val="32"/>
        </w:rPr>
        <w:t xml:space="preserve"> </w:t>
      </w:r>
      <w:r w:rsidRPr="000D267C">
        <w:rPr>
          <w:sz w:val="32"/>
          <w:szCs w:val="32"/>
        </w:rPr>
        <w:t>adaptor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for</w:t>
      </w:r>
      <w:r w:rsidR="0033761A" w:rsidRPr="000D267C">
        <w:rPr>
          <w:spacing w:val="11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your</w:t>
      </w:r>
      <w:r w:rsidR="0033761A" w:rsidRPr="000D267C">
        <w:rPr>
          <w:spacing w:val="56"/>
          <w:w w:val="11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</w:t>
      </w:r>
      <w:r w:rsidRPr="000D267C">
        <w:rPr>
          <w:sz w:val="32"/>
          <w:szCs w:val="32"/>
        </w:rPr>
        <w:t>ountry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z w:val="32"/>
          <w:szCs w:val="32"/>
        </w:rPr>
        <w:t>inside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bo</w:t>
      </w:r>
      <w:r w:rsidRPr="000D267C">
        <w:rPr>
          <w:spacing w:val="-2"/>
          <w:sz w:val="32"/>
          <w:szCs w:val="32"/>
        </w:rPr>
        <w:t>x,</w:t>
      </w:r>
      <w:r w:rsidR="0033761A" w:rsidRPr="000D267C">
        <w:rPr>
          <w:spacing w:val="11"/>
          <w:sz w:val="32"/>
          <w:szCs w:val="32"/>
        </w:rPr>
        <w:t xml:space="preserve"> </w:t>
      </w:r>
      <w:r w:rsidRPr="000D267C">
        <w:rPr>
          <w:sz w:val="32"/>
          <w:szCs w:val="32"/>
        </w:rPr>
        <w:t>you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</w:t>
      </w:r>
      <w:r w:rsidRPr="000D267C">
        <w:rPr>
          <w:sz w:val="32"/>
          <w:szCs w:val="32"/>
        </w:rPr>
        <w:t>an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use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z w:val="32"/>
          <w:szCs w:val="32"/>
        </w:rPr>
        <w:t>any</w:t>
      </w:r>
      <w:r w:rsidR="0033761A" w:rsidRPr="000D267C">
        <w:rPr>
          <w:spacing w:val="10"/>
          <w:sz w:val="32"/>
          <w:szCs w:val="32"/>
        </w:rPr>
        <w:t xml:space="preserve"> </w:t>
      </w:r>
      <w:r w:rsidRPr="000D267C">
        <w:rPr>
          <w:sz w:val="32"/>
          <w:szCs w:val="32"/>
        </w:rPr>
        <w:t>USB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adaptor</w:t>
      </w:r>
      <w:r w:rsidR="0033761A" w:rsidRPr="000D267C">
        <w:rPr>
          <w:spacing w:val="11"/>
          <w:sz w:val="32"/>
          <w:szCs w:val="32"/>
        </w:rPr>
        <w:t xml:space="preserve"> </w:t>
      </w:r>
      <w:r w:rsidRPr="000D267C">
        <w:rPr>
          <w:sz w:val="32"/>
          <w:szCs w:val="32"/>
        </w:rPr>
        <w:t>or</w:t>
      </w:r>
      <w:r w:rsidR="0033761A" w:rsidRPr="000D267C">
        <w:rPr>
          <w:spacing w:val="11"/>
          <w:sz w:val="32"/>
          <w:szCs w:val="32"/>
        </w:rPr>
        <w:t xml:space="preserve"> </w:t>
      </w:r>
      <w:proofErr w:type="gramStart"/>
      <w:r w:rsidRPr="000D267C">
        <w:rPr>
          <w:sz w:val="32"/>
          <w:szCs w:val="32"/>
        </w:rPr>
        <w:t>micro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z w:val="32"/>
          <w:szCs w:val="32"/>
        </w:rPr>
        <w:t>USB</w:t>
      </w:r>
      <w:proofErr w:type="gramEnd"/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charger</w:t>
      </w:r>
      <w:r w:rsidR="0033761A" w:rsidRPr="000D267C">
        <w:rPr>
          <w:spacing w:val="11"/>
          <w:sz w:val="32"/>
          <w:szCs w:val="32"/>
        </w:rPr>
        <w:t xml:space="preserve"> </w:t>
      </w:r>
      <w:r w:rsidRPr="000D267C">
        <w:rPr>
          <w:sz w:val="32"/>
          <w:szCs w:val="32"/>
        </w:rPr>
        <w:t>(</w:t>
      </w:r>
      <w:r w:rsidRPr="000D267C">
        <w:rPr>
          <w:spacing w:val="-2"/>
          <w:sz w:val="32"/>
          <w:szCs w:val="32"/>
        </w:rPr>
        <w:t>such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as</w:t>
      </w:r>
      <w:r w:rsidR="0033761A" w:rsidRPr="000D267C">
        <w:rPr>
          <w:spacing w:val="13"/>
          <w:sz w:val="32"/>
          <w:szCs w:val="32"/>
        </w:rPr>
        <w:t xml:space="preserve"> </w:t>
      </w:r>
      <w:r w:rsidRPr="000D267C">
        <w:rPr>
          <w:sz w:val="32"/>
          <w:szCs w:val="32"/>
        </w:rPr>
        <w:t>a</w:t>
      </w:r>
      <w:r w:rsidR="0033761A" w:rsidRPr="000D267C">
        <w:rPr>
          <w:spacing w:val="35"/>
          <w:w w:val="112"/>
          <w:sz w:val="32"/>
          <w:szCs w:val="32"/>
        </w:rPr>
        <w:t xml:space="preserve"> </w:t>
      </w:r>
      <w:r w:rsidRPr="000D267C">
        <w:rPr>
          <w:sz w:val="32"/>
          <w:szCs w:val="32"/>
        </w:rPr>
        <w:t>smartphone</w:t>
      </w:r>
      <w:r w:rsidR="0033761A" w:rsidRPr="000D267C">
        <w:rPr>
          <w:spacing w:val="7"/>
          <w:sz w:val="32"/>
          <w:szCs w:val="32"/>
        </w:rPr>
        <w:t xml:space="preserve"> </w:t>
      </w:r>
      <w:r w:rsidRPr="000D267C">
        <w:rPr>
          <w:sz w:val="32"/>
          <w:szCs w:val="32"/>
        </w:rPr>
        <w:t>charger)</w:t>
      </w:r>
      <w:r w:rsidR="0033761A" w:rsidRPr="000D267C">
        <w:rPr>
          <w:spacing w:val="6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7"/>
          <w:sz w:val="32"/>
          <w:szCs w:val="32"/>
        </w:rPr>
        <w:t xml:space="preserve"> </w:t>
      </w:r>
      <w:r w:rsidRPr="000D267C">
        <w:rPr>
          <w:sz w:val="32"/>
          <w:szCs w:val="32"/>
        </w:rPr>
        <w:t>char</w:t>
      </w:r>
      <w:r w:rsidRPr="000D267C">
        <w:rPr>
          <w:spacing w:val="-2"/>
          <w:sz w:val="32"/>
          <w:szCs w:val="32"/>
        </w:rPr>
        <w:t>ge</w:t>
      </w:r>
      <w:r w:rsidR="0033761A" w:rsidRPr="000D267C">
        <w:rPr>
          <w:spacing w:val="6"/>
          <w:sz w:val="32"/>
          <w:szCs w:val="32"/>
        </w:rPr>
        <w:t xml:space="preserve"> </w:t>
      </w:r>
      <w:proofErr w:type="spellStart"/>
      <w:r w:rsidR="00CF142C" w:rsidRPr="000D267C">
        <w:rPr>
          <w:spacing w:val="-2"/>
          <w:sz w:val="32"/>
          <w:szCs w:val="32"/>
        </w:rPr>
        <w:t>WeWALK</w:t>
      </w:r>
      <w:proofErr w:type="spellEnd"/>
      <w:r w:rsidRPr="000D267C">
        <w:rPr>
          <w:spacing w:val="-3"/>
          <w:sz w:val="32"/>
          <w:szCs w:val="32"/>
        </w:rPr>
        <w:t>.</w:t>
      </w:r>
    </w:p>
    <w:p w14:paraId="3F01312B" w14:textId="77777777" w:rsidR="0033761A" w:rsidRPr="0033761A" w:rsidRDefault="0033761A" w:rsidP="0033761A"/>
    <w:p w14:paraId="731FE915" w14:textId="77777777" w:rsidR="0033761A" w:rsidRPr="0033761A" w:rsidRDefault="0033761A" w:rsidP="00387F4A">
      <w:pPr>
        <w:pStyle w:val="head2"/>
        <w:jc w:val="left"/>
      </w:pPr>
      <w:bookmarkStart w:id="44" w:name="_Toc83992270"/>
      <w:bookmarkStart w:id="45" w:name="_Toc88547927"/>
      <w:bookmarkStart w:id="46" w:name="_Toc88636221"/>
      <w:r w:rsidRPr="0033761A">
        <w:t>At</w:t>
      </w:r>
      <w:r w:rsidRPr="0033761A">
        <w:rPr>
          <w:spacing w:val="-4"/>
        </w:rPr>
        <w:t>t</w:t>
      </w:r>
      <w:r w:rsidRPr="0033761A">
        <w:t>aching</w:t>
      </w:r>
      <w:r w:rsidRPr="0033761A">
        <w:rPr>
          <w:spacing w:val="-19"/>
        </w:rPr>
        <w:t xml:space="preserve"> </w:t>
      </w:r>
      <w:r w:rsidRPr="0033761A">
        <w:t>the</w:t>
      </w:r>
      <w:r w:rsidRPr="0033761A">
        <w:rPr>
          <w:spacing w:val="-16"/>
        </w:rPr>
        <w:t xml:space="preserve"> d</w:t>
      </w:r>
      <w:r w:rsidRPr="0033761A">
        <w:t>evice</w:t>
      </w:r>
      <w:r w:rsidRPr="0033761A">
        <w:rPr>
          <w:spacing w:val="-19"/>
        </w:rPr>
        <w:t xml:space="preserve"> </w:t>
      </w:r>
      <w:r w:rsidRPr="0033761A">
        <w:rPr>
          <w:spacing w:val="-4"/>
        </w:rPr>
        <w:t>t</w:t>
      </w:r>
      <w:r w:rsidRPr="0033761A">
        <w:t>o</w:t>
      </w:r>
      <w:r w:rsidRPr="0033761A">
        <w:rPr>
          <w:spacing w:val="-17"/>
        </w:rPr>
        <w:t xml:space="preserve"> </w:t>
      </w:r>
      <w:r w:rsidRPr="0033761A">
        <w:t>the</w:t>
      </w:r>
      <w:r w:rsidRPr="0033761A">
        <w:rPr>
          <w:spacing w:val="-17"/>
        </w:rPr>
        <w:t xml:space="preserve"> </w:t>
      </w:r>
      <w:r w:rsidRPr="0033761A">
        <w:rPr>
          <w:spacing w:val="-1"/>
        </w:rPr>
        <w:t>cane</w:t>
      </w:r>
      <w:bookmarkEnd w:id="44"/>
      <w:bookmarkEnd w:id="45"/>
      <w:bookmarkEnd w:id="46"/>
    </w:p>
    <w:p w14:paraId="547FE18C" w14:textId="77777777" w:rsidR="0033761A" w:rsidRPr="000D267C" w:rsidRDefault="00365F49" w:rsidP="0033761A">
      <w:pPr>
        <w:rPr>
          <w:sz w:val="32"/>
          <w:szCs w:val="32"/>
        </w:rPr>
      </w:pPr>
      <w:r w:rsidRPr="000D267C">
        <w:rPr>
          <w:spacing w:val="-3"/>
          <w:sz w:val="32"/>
          <w:szCs w:val="32"/>
        </w:rPr>
        <w:t>P</w:t>
      </w:r>
      <w:r w:rsidRPr="000D267C">
        <w:rPr>
          <w:spacing w:val="-2"/>
          <w:sz w:val="32"/>
          <w:szCs w:val="32"/>
        </w:rPr>
        <w:t>osition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12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-12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device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on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top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o</w:t>
      </w:r>
      <w:r w:rsidRPr="000D267C">
        <w:rPr>
          <w:spacing w:val="-1"/>
          <w:sz w:val="32"/>
          <w:szCs w:val="32"/>
        </w:rPr>
        <w:t>f</w:t>
      </w:r>
      <w:r w:rsidR="0033761A" w:rsidRPr="000D267C">
        <w:rPr>
          <w:spacing w:val="-12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white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cane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with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12"/>
          <w:sz w:val="32"/>
          <w:szCs w:val="32"/>
        </w:rPr>
        <w:t xml:space="preserve"> </w:t>
      </w:r>
      <w:r w:rsidRPr="000D267C">
        <w:rPr>
          <w:spacing w:val="-3"/>
          <w:sz w:val="32"/>
          <w:szCs w:val="32"/>
        </w:rPr>
        <w:t>adap</w:t>
      </w:r>
      <w:r w:rsidRPr="000D267C">
        <w:rPr>
          <w:spacing w:val="-2"/>
          <w:sz w:val="32"/>
          <w:szCs w:val="32"/>
        </w:rPr>
        <w:t>tor</w:t>
      </w:r>
      <w:r w:rsidRPr="000D267C">
        <w:rPr>
          <w:spacing w:val="-3"/>
          <w:sz w:val="32"/>
          <w:szCs w:val="32"/>
        </w:rPr>
        <w:t>,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pr</w:t>
      </w:r>
      <w:r w:rsidRPr="000D267C">
        <w:rPr>
          <w:spacing w:val="-2"/>
          <w:sz w:val="32"/>
          <w:szCs w:val="32"/>
        </w:rPr>
        <w:t>ess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down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37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r</w:t>
      </w:r>
      <w:r w:rsidRPr="000D267C">
        <w:rPr>
          <w:spacing w:val="-2"/>
          <w:sz w:val="32"/>
          <w:szCs w:val="32"/>
        </w:rPr>
        <w:t>o</w:t>
      </w:r>
      <w:r w:rsidRPr="000D267C">
        <w:rPr>
          <w:spacing w:val="-1"/>
          <w:sz w:val="32"/>
          <w:szCs w:val="32"/>
        </w:rPr>
        <w:t>tate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clockwise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un</w:t>
      </w:r>
      <w:r w:rsidRPr="000D267C">
        <w:rPr>
          <w:spacing w:val="-1"/>
          <w:sz w:val="32"/>
          <w:szCs w:val="32"/>
        </w:rPr>
        <w:t>til</w:t>
      </w:r>
      <w:r w:rsidR="0033761A" w:rsidRPr="000D267C">
        <w:rPr>
          <w:spacing w:val="-9"/>
          <w:sz w:val="32"/>
          <w:szCs w:val="32"/>
        </w:rPr>
        <w:t xml:space="preserve"> </w:t>
      </w:r>
      <w:r w:rsidRPr="000D267C">
        <w:rPr>
          <w:sz w:val="32"/>
          <w:szCs w:val="32"/>
        </w:rPr>
        <w:t>tight,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as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z w:val="32"/>
          <w:szCs w:val="32"/>
        </w:rPr>
        <w:t>if</w:t>
      </w:r>
      <w:r w:rsidR="0033761A" w:rsidRPr="000D267C">
        <w:rPr>
          <w:spacing w:val="-9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tightening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z w:val="32"/>
          <w:szCs w:val="32"/>
        </w:rPr>
        <w:t>a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pacing w:val="-3"/>
          <w:sz w:val="32"/>
          <w:szCs w:val="32"/>
        </w:rPr>
        <w:t>screw.</w:t>
      </w:r>
    </w:p>
    <w:p w14:paraId="43FF6560" w14:textId="77777777" w:rsidR="0033761A" w:rsidRPr="0033761A" w:rsidRDefault="0033761A" w:rsidP="0033761A"/>
    <w:p w14:paraId="28596844" w14:textId="77777777" w:rsidR="0033761A" w:rsidRPr="0033761A" w:rsidRDefault="0033761A" w:rsidP="00387F4A">
      <w:pPr>
        <w:pStyle w:val="head2"/>
        <w:jc w:val="left"/>
      </w:pPr>
      <w:bookmarkStart w:id="47" w:name="_Toc83992271"/>
      <w:bookmarkStart w:id="48" w:name="_Toc88547928"/>
      <w:bookmarkStart w:id="49" w:name="_Toc88636222"/>
      <w:r w:rsidRPr="0033761A">
        <w:rPr>
          <w:w w:val="95"/>
        </w:rPr>
        <w:t>Downl</w:t>
      </w:r>
      <w:r w:rsidRPr="0033761A">
        <w:rPr>
          <w:spacing w:val="-4"/>
          <w:w w:val="95"/>
        </w:rPr>
        <w:t>o</w:t>
      </w:r>
      <w:r w:rsidRPr="0033761A">
        <w:rPr>
          <w:w w:val="95"/>
        </w:rPr>
        <w:t>ading</w:t>
      </w:r>
      <w:r w:rsidRPr="0033761A">
        <w:rPr>
          <w:spacing w:val="-25"/>
          <w:w w:val="95"/>
        </w:rPr>
        <w:t xml:space="preserve"> </w:t>
      </w:r>
      <w:r w:rsidRPr="0033761A">
        <w:rPr>
          <w:w w:val="95"/>
        </w:rPr>
        <w:t>the</w:t>
      </w:r>
      <w:r w:rsidRPr="0033761A">
        <w:rPr>
          <w:spacing w:val="-25"/>
          <w:w w:val="95"/>
        </w:rPr>
        <w:t xml:space="preserve"> </w:t>
      </w:r>
      <w:proofErr w:type="spellStart"/>
      <w:r w:rsidRPr="0033761A">
        <w:rPr>
          <w:spacing w:val="-2"/>
          <w:w w:val="95"/>
        </w:rPr>
        <w:t>WeWALK</w:t>
      </w:r>
      <w:proofErr w:type="spellEnd"/>
      <w:r w:rsidRPr="0033761A">
        <w:rPr>
          <w:spacing w:val="-26"/>
          <w:w w:val="95"/>
        </w:rPr>
        <w:t xml:space="preserve"> </w:t>
      </w:r>
      <w:r w:rsidRPr="0033761A">
        <w:rPr>
          <w:w w:val="95"/>
        </w:rPr>
        <w:t>app</w:t>
      </w:r>
      <w:bookmarkEnd w:id="47"/>
      <w:bookmarkEnd w:id="48"/>
      <w:bookmarkEnd w:id="49"/>
    </w:p>
    <w:p w14:paraId="3A4DAC43" w14:textId="77777777" w:rsidR="0033761A" w:rsidRPr="000D267C" w:rsidRDefault="00365F49" w:rsidP="0033761A">
      <w:pPr>
        <w:rPr>
          <w:rFonts w:eastAsia="Arial Black" w:cs="Arial"/>
          <w:sz w:val="32"/>
          <w:szCs w:val="32"/>
        </w:rPr>
      </w:pPr>
      <w:r w:rsidRPr="000D267C">
        <w:rPr>
          <w:spacing w:val="-7"/>
          <w:sz w:val="32"/>
          <w:szCs w:val="32"/>
        </w:rPr>
        <w:t>To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ge</w:t>
      </w:r>
      <w:r w:rsidRPr="000D267C">
        <w:rPr>
          <w:spacing w:val="-1"/>
          <w:sz w:val="32"/>
          <w:szCs w:val="32"/>
        </w:rPr>
        <w:t>t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started,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z w:val="32"/>
          <w:szCs w:val="32"/>
        </w:rPr>
        <w:t>download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9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-9"/>
          <w:sz w:val="32"/>
          <w:szCs w:val="32"/>
        </w:rPr>
        <w:t xml:space="preserve"> </w:t>
      </w:r>
      <w:r w:rsidRPr="000D267C">
        <w:rPr>
          <w:sz w:val="32"/>
          <w:szCs w:val="32"/>
        </w:rPr>
        <w:t>app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from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z w:val="32"/>
          <w:szCs w:val="32"/>
        </w:rPr>
        <w:t>App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pacing w:val="-3"/>
          <w:sz w:val="32"/>
          <w:szCs w:val="32"/>
        </w:rPr>
        <w:t>S</w:t>
      </w:r>
      <w:r w:rsidRPr="000D267C">
        <w:rPr>
          <w:spacing w:val="-2"/>
          <w:sz w:val="32"/>
          <w:szCs w:val="32"/>
        </w:rPr>
        <w:t>tor</w:t>
      </w:r>
      <w:r w:rsidRPr="000D267C">
        <w:rPr>
          <w:spacing w:val="-3"/>
          <w:sz w:val="32"/>
          <w:szCs w:val="32"/>
        </w:rPr>
        <w:t>e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or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z w:val="32"/>
          <w:szCs w:val="32"/>
        </w:rPr>
        <w:t>Play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pacing w:val="-3"/>
          <w:sz w:val="32"/>
          <w:szCs w:val="32"/>
        </w:rPr>
        <w:t>S</w:t>
      </w:r>
      <w:r w:rsidRPr="000D267C">
        <w:rPr>
          <w:spacing w:val="-2"/>
          <w:sz w:val="32"/>
          <w:szCs w:val="32"/>
        </w:rPr>
        <w:t>tor</w:t>
      </w:r>
      <w:r w:rsidRPr="000D267C">
        <w:rPr>
          <w:spacing w:val="-3"/>
          <w:sz w:val="32"/>
          <w:szCs w:val="32"/>
        </w:rPr>
        <w:t>e.</w:t>
      </w:r>
      <w:r w:rsidR="0033761A" w:rsidRPr="000D267C">
        <w:rPr>
          <w:spacing w:val="-9"/>
          <w:sz w:val="32"/>
          <w:szCs w:val="32"/>
        </w:rPr>
        <w:t xml:space="preserve"> </w:t>
      </w:r>
      <w:r w:rsidRPr="000D267C">
        <w:rPr>
          <w:spacing w:val="-6"/>
          <w:sz w:val="32"/>
          <w:szCs w:val="32"/>
        </w:rPr>
        <w:t>You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</w:t>
      </w:r>
      <w:r w:rsidRPr="000D267C">
        <w:rPr>
          <w:spacing w:val="-1"/>
          <w:sz w:val="32"/>
          <w:szCs w:val="32"/>
        </w:rPr>
        <w:t>an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z w:val="32"/>
          <w:szCs w:val="32"/>
        </w:rPr>
        <w:t>also</w:t>
      </w:r>
      <w:r w:rsidR="0033761A" w:rsidRPr="000D267C">
        <w:rPr>
          <w:spacing w:val="47"/>
          <w:w w:val="109"/>
          <w:sz w:val="32"/>
          <w:szCs w:val="32"/>
        </w:rPr>
        <w:t xml:space="preserve"> </w:t>
      </w:r>
      <w:r w:rsidRPr="000D267C">
        <w:rPr>
          <w:sz w:val="32"/>
          <w:szCs w:val="32"/>
        </w:rPr>
        <w:t>use</w:t>
      </w:r>
      <w:r w:rsidR="0033761A" w:rsidRPr="000D267C">
        <w:rPr>
          <w:spacing w:val="-24"/>
          <w:sz w:val="32"/>
          <w:szCs w:val="32"/>
        </w:rPr>
        <w:t xml:space="preserve"> </w:t>
      </w:r>
      <w:r w:rsidRPr="000D267C">
        <w:rPr>
          <w:sz w:val="32"/>
          <w:szCs w:val="32"/>
        </w:rPr>
        <w:t>this</w:t>
      </w:r>
      <w:r w:rsidR="0033761A" w:rsidRPr="000D267C">
        <w:rPr>
          <w:spacing w:val="-24"/>
          <w:sz w:val="32"/>
          <w:szCs w:val="32"/>
        </w:rPr>
        <w:t xml:space="preserve"> </w:t>
      </w:r>
      <w:r w:rsidRPr="000D267C">
        <w:rPr>
          <w:sz w:val="32"/>
          <w:szCs w:val="32"/>
        </w:rPr>
        <w:t>link:</w:t>
      </w:r>
      <w:r w:rsidR="0033761A" w:rsidRPr="000D267C">
        <w:rPr>
          <w:spacing w:val="-23"/>
          <w:sz w:val="32"/>
          <w:szCs w:val="32"/>
        </w:rPr>
        <w:t xml:space="preserve"> </w:t>
      </w:r>
      <w:r w:rsidR="0033761A" w:rsidRPr="000D267C">
        <w:rPr>
          <w:rFonts w:cs="Arial"/>
          <w:b/>
          <w:spacing w:val="-4"/>
          <w:sz w:val="32"/>
          <w:szCs w:val="32"/>
        </w:rPr>
        <w:t>www.WeWALK.io</w:t>
      </w:r>
      <w:r w:rsidR="0033761A" w:rsidRPr="000D267C">
        <w:rPr>
          <w:rFonts w:cs="Arial"/>
          <w:b/>
          <w:spacing w:val="-2"/>
          <w:sz w:val="32"/>
          <w:szCs w:val="32"/>
        </w:rPr>
        <w:t>/</w:t>
      </w:r>
      <w:r w:rsidR="0033761A" w:rsidRPr="000D267C">
        <w:rPr>
          <w:rFonts w:cs="Arial"/>
          <w:b/>
          <w:spacing w:val="-4"/>
          <w:sz w:val="32"/>
          <w:szCs w:val="32"/>
        </w:rPr>
        <w:t>app</w:t>
      </w:r>
    </w:p>
    <w:p w14:paraId="10A984BC" w14:textId="77777777" w:rsidR="0033761A" w:rsidRPr="0033761A" w:rsidRDefault="0033761A" w:rsidP="0033761A"/>
    <w:p w14:paraId="589DD608" w14:textId="77777777" w:rsidR="0033761A" w:rsidRPr="0033761A" w:rsidRDefault="0033761A" w:rsidP="00387F4A">
      <w:pPr>
        <w:pStyle w:val="head2"/>
        <w:jc w:val="left"/>
      </w:pPr>
      <w:bookmarkStart w:id="50" w:name="_Toc83992272"/>
      <w:bookmarkStart w:id="51" w:name="_Toc88547929"/>
      <w:bookmarkStart w:id="52" w:name="_Toc88636223"/>
      <w:r w:rsidRPr="0033761A">
        <w:rPr>
          <w:spacing w:val="-5"/>
        </w:rPr>
        <w:lastRenderedPageBreak/>
        <w:t>L</w:t>
      </w:r>
      <w:r w:rsidRPr="0033761A">
        <w:rPr>
          <w:spacing w:val="-4"/>
        </w:rPr>
        <w:t>ow</w:t>
      </w:r>
      <w:r w:rsidRPr="0033761A">
        <w:rPr>
          <w:spacing w:val="-11"/>
        </w:rPr>
        <w:t xml:space="preserve"> </w:t>
      </w:r>
      <w:r w:rsidRPr="0033761A">
        <w:t>vision</w:t>
      </w:r>
      <w:r w:rsidRPr="0033761A">
        <w:rPr>
          <w:spacing w:val="-7"/>
        </w:rPr>
        <w:t xml:space="preserve"> </w:t>
      </w:r>
      <w:r w:rsidRPr="0033761A">
        <w:t>settings</w:t>
      </w:r>
      <w:bookmarkEnd w:id="50"/>
      <w:bookmarkEnd w:id="51"/>
      <w:bookmarkEnd w:id="52"/>
    </w:p>
    <w:p w14:paraId="2936ACA2" w14:textId="77777777" w:rsidR="0033761A" w:rsidRPr="000D267C" w:rsidRDefault="00365F49" w:rsidP="0033761A">
      <w:pPr>
        <w:rPr>
          <w:sz w:val="32"/>
          <w:szCs w:val="32"/>
        </w:rPr>
      </w:pPr>
      <w:r w:rsidRPr="000D267C">
        <w:rPr>
          <w:sz w:val="32"/>
          <w:szCs w:val="32"/>
        </w:rPr>
        <w:t>In</w:t>
      </w:r>
      <w:r w:rsidR="0033761A" w:rsidRPr="000D267C">
        <w:rPr>
          <w:spacing w:val="10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10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z w:val="32"/>
          <w:szCs w:val="32"/>
        </w:rPr>
        <w:t>app</w:t>
      </w:r>
      <w:r w:rsidRPr="000D267C">
        <w:rPr>
          <w:spacing w:val="-2"/>
          <w:sz w:val="32"/>
          <w:szCs w:val="32"/>
        </w:rPr>
        <w:t>,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z w:val="32"/>
          <w:szCs w:val="32"/>
        </w:rPr>
        <w:t>customiz</w:t>
      </w:r>
      <w:r w:rsidRPr="000D267C">
        <w:rPr>
          <w:spacing w:val="-2"/>
          <w:sz w:val="32"/>
          <w:szCs w:val="32"/>
        </w:rPr>
        <w:t>e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se</w:t>
      </w:r>
      <w:r w:rsidRPr="000D267C">
        <w:rPr>
          <w:sz w:val="32"/>
          <w:szCs w:val="32"/>
        </w:rPr>
        <w:t>ttings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z w:val="32"/>
          <w:szCs w:val="32"/>
        </w:rPr>
        <w:t>lik</w:t>
      </w:r>
      <w:r w:rsidRPr="000D267C">
        <w:rPr>
          <w:spacing w:val="-2"/>
          <w:sz w:val="32"/>
          <w:szCs w:val="32"/>
        </w:rPr>
        <w:t>e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background</w:t>
      </w:r>
      <w:r w:rsidR="0033761A" w:rsidRPr="000D267C">
        <w:rPr>
          <w:spacing w:val="13"/>
          <w:sz w:val="32"/>
          <w:szCs w:val="32"/>
        </w:rPr>
        <w:t xml:space="preserve"> </w:t>
      </w:r>
      <w:proofErr w:type="spellStart"/>
      <w:r w:rsidRPr="000D267C">
        <w:rPr>
          <w:spacing w:val="-2"/>
          <w:sz w:val="32"/>
          <w:szCs w:val="32"/>
        </w:rPr>
        <w:t>c</w:t>
      </w:r>
      <w:r w:rsidRPr="000D267C">
        <w:rPr>
          <w:sz w:val="32"/>
          <w:szCs w:val="32"/>
        </w:rPr>
        <w:t>olor</w:t>
      </w:r>
      <w:proofErr w:type="spellEnd"/>
      <w:r w:rsidR="0033761A" w:rsidRPr="000D267C">
        <w:rPr>
          <w:spacing w:val="11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10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text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size</w:t>
      </w:r>
      <w:r w:rsidR="0033761A" w:rsidRPr="000D267C">
        <w:rPr>
          <w:spacing w:val="11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12"/>
          <w:sz w:val="32"/>
          <w:szCs w:val="32"/>
        </w:rPr>
        <w:t xml:space="preserve"> </w:t>
      </w:r>
      <w:r w:rsidRPr="000D267C">
        <w:rPr>
          <w:sz w:val="32"/>
          <w:szCs w:val="32"/>
        </w:rPr>
        <w:t>suit</w:t>
      </w:r>
      <w:r w:rsidR="0033761A" w:rsidRPr="000D267C">
        <w:rPr>
          <w:spacing w:val="9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your</w:t>
      </w:r>
      <w:r w:rsidR="0033761A" w:rsidRPr="000D267C">
        <w:rPr>
          <w:spacing w:val="46"/>
          <w:w w:val="11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acc</w:t>
      </w:r>
      <w:r w:rsidRPr="000D267C">
        <w:rPr>
          <w:sz w:val="32"/>
          <w:szCs w:val="32"/>
        </w:rPr>
        <w:t>essibility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pr</w:t>
      </w:r>
      <w:r w:rsidRPr="000D267C">
        <w:rPr>
          <w:spacing w:val="-3"/>
          <w:sz w:val="32"/>
          <w:szCs w:val="32"/>
        </w:rPr>
        <w:t>e</w:t>
      </w:r>
      <w:r w:rsidRPr="000D267C">
        <w:rPr>
          <w:spacing w:val="-2"/>
          <w:sz w:val="32"/>
          <w:szCs w:val="32"/>
        </w:rPr>
        <w:t>fer</w:t>
      </w:r>
      <w:r w:rsidRPr="000D267C">
        <w:rPr>
          <w:spacing w:val="-3"/>
          <w:sz w:val="32"/>
          <w:szCs w:val="32"/>
        </w:rPr>
        <w:t>ences.</w:t>
      </w:r>
    </w:p>
    <w:p w14:paraId="2B46EBFA" w14:textId="77777777" w:rsidR="0033761A" w:rsidRPr="0033761A" w:rsidRDefault="0033761A" w:rsidP="0033761A"/>
    <w:p w14:paraId="78223992" w14:textId="77777777" w:rsidR="0033761A" w:rsidRPr="0033761A" w:rsidRDefault="0033761A" w:rsidP="00387F4A">
      <w:pPr>
        <w:pStyle w:val="head2"/>
        <w:jc w:val="left"/>
        <w:rPr>
          <w:spacing w:val="-10"/>
        </w:rPr>
      </w:pPr>
      <w:bookmarkStart w:id="53" w:name="_Toc83992273"/>
      <w:bookmarkStart w:id="54" w:name="_Toc88547930"/>
      <w:bookmarkStart w:id="55" w:name="_Toc88636224"/>
      <w:r w:rsidRPr="0033761A">
        <w:t xml:space="preserve">Accessing the services offered by </w:t>
      </w:r>
      <w:proofErr w:type="spellStart"/>
      <w:r w:rsidRPr="0033761A">
        <w:rPr>
          <w:spacing w:val="-2"/>
        </w:rPr>
        <w:t>WeWALK</w:t>
      </w:r>
      <w:bookmarkEnd w:id="53"/>
      <w:bookmarkEnd w:id="54"/>
      <w:bookmarkEnd w:id="55"/>
      <w:proofErr w:type="spellEnd"/>
    </w:p>
    <w:p w14:paraId="73848B26" w14:textId="77777777" w:rsidR="0033761A" w:rsidRPr="000D267C" w:rsidRDefault="001C0FD5" w:rsidP="0033761A">
      <w:pPr>
        <w:rPr>
          <w:sz w:val="32"/>
          <w:szCs w:val="32"/>
        </w:rPr>
      </w:pPr>
      <w:r w:rsidRPr="000D267C">
        <w:rPr>
          <w:spacing w:val="-3"/>
          <w:sz w:val="32"/>
          <w:szCs w:val="32"/>
        </w:rPr>
        <w:t>When</w:t>
      </w:r>
      <w:r w:rsidR="0033761A" w:rsidRPr="000D267C">
        <w:rPr>
          <w:spacing w:val="-3"/>
          <w:sz w:val="32"/>
          <w:szCs w:val="32"/>
        </w:rPr>
        <w:t xml:space="preserve"> </w:t>
      </w:r>
      <w:r w:rsidRPr="000D267C">
        <w:rPr>
          <w:spacing w:val="-3"/>
          <w:sz w:val="32"/>
          <w:szCs w:val="32"/>
        </w:rPr>
        <w:t>using</w:t>
      </w:r>
      <w:r w:rsidR="0033761A" w:rsidRPr="000D267C">
        <w:rPr>
          <w:spacing w:val="-3"/>
          <w:sz w:val="32"/>
          <w:szCs w:val="32"/>
        </w:rPr>
        <w:t xml:space="preserve"> </w:t>
      </w:r>
      <w:r w:rsidRPr="000D267C">
        <w:rPr>
          <w:spacing w:val="-3"/>
          <w:sz w:val="32"/>
          <w:szCs w:val="32"/>
        </w:rPr>
        <w:t>the</w:t>
      </w:r>
      <w:r w:rsidR="0033761A" w:rsidRPr="000D267C">
        <w:rPr>
          <w:spacing w:val="-3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8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app</w:t>
      </w:r>
      <w:r w:rsidR="0033761A" w:rsidRPr="000D267C">
        <w:rPr>
          <w:spacing w:val="11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for</w:t>
      </w:r>
      <w:r w:rsidR="0033761A" w:rsidRPr="000D267C">
        <w:rPr>
          <w:spacing w:val="9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the</w:t>
      </w:r>
      <w:r w:rsidR="0033761A" w:rsidRPr="000D267C">
        <w:rPr>
          <w:spacing w:val="11"/>
          <w:sz w:val="32"/>
          <w:szCs w:val="32"/>
        </w:rPr>
        <w:t xml:space="preserve"> </w:t>
      </w:r>
      <w:r w:rsidR="00365F49" w:rsidRPr="000D267C">
        <w:rPr>
          <w:spacing w:val="-1"/>
          <w:sz w:val="32"/>
          <w:szCs w:val="32"/>
        </w:rPr>
        <w:t>first</w:t>
      </w:r>
      <w:r w:rsidR="0033761A" w:rsidRPr="000D267C">
        <w:rPr>
          <w:spacing w:val="10"/>
          <w:sz w:val="32"/>
          <w:szCs w:val="32"/>
        </w:rPr>
        <w:t xml:space="preserve"> </w:t>
      </w:r>
      <w:r w:rsidR="00365F49" w:rsidRPr="000D267C">
        <w:rPr>
          <w:spacing w:val="-1"/>
          <w:sz w:val="32"/>
          <w:szCs w:val="32"/>
        </w:rPr>
        <w:t>time</w:t>
      </w:r>
      <w:r w:rsidR="00365F49" w:rsidRPr="000D267C">
        <w:rPr>
          <w:sz w:val="32"/>
          <w:szCs w:val="32"/>
        </w:rPr>
        <w:t>,</w:t>
      </w:r>
      <w:r w:rsidR="0033761A" w:rsidRPr="000D267C">
        <w:rPr>
          <w:spacing w:val="9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you</w:t>
      </w:r>
      <w:r w:rsidR="0033761A" w:rsidRPr="000D267C">
        <w:rPr>
          <w:spacing w:val="11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will</w:t>
      </w:r>
      <w:r w:rsidR="0033761A" w:rsidRPr="000D267C">
        <w:rPr>
          <w:spacing w:val="11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be</w:t>
      </w:r>
      <w:r w:rsidR="0033761A" w:rsidRPr="000D267C">
        <w:rPr>
          <w:spacing w:val="11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asked</w:t>
      </w:r>
      <w:r w:rsidR="0033761A" w:rsidRPr="000D267C">
        <w:rPr>
          <w:spacing w:val="11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to</w:t>
      </w:r>
      <w:r w:rsidR="0033761A" w:rsidRPr="000D267C">
        <w:rPr>
          <w:spacing w:val="11"/>
          <w:sz w:val="32"/>
          <w:szCs w:val="32"/>
        </w:rPr>
        <w:t xml:space="preserve"> </w:t>
      </w:r>
      <w:r w:rsidR="00365F49" w:rsidRPr="000D267C">
        <w:rPr>
          <w:spacing w:val="-1"/>
          <w:sz w:val="32"/>
          <w:szCs w:val="32"/>
        </w:rPr>
        <w:t>gr</w:t>
      </w:r>
      <w:r w:rsidR="00365F49" w:rsidRPr="000D267C">
        <w:rPr>
          <w:sz w:val="32"/>
          <w:szCs w:val="32"/>
        </w:rPr>
        <w:t>an</w:t>
      </w:r>
      <w:r w:rsidR="00365F49" w:rsidRPr="000D267C">
        <w:rPr>
          <w:spacing w:val="-1"/>
          <w:sz w:val="32"/>
          <w:szCs w:val="32"/>
        </w:rPr>
        <w:t>t</w:t>
      </w:r>
      <w:r w:rsidR="0033761A" w:rsidRPr="000D267C">
        <w:rPr>
          <w:spacing w:val="11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permission</w:t>
      </w:r>
      <w:r w:rsidR="0033761A" w:rsidRPr="000D267C">
        <w:rPr>
          <w:spacing w:val="12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for</w:t>
      </w:r>
      <w:r w:rsidR="0033761A" w:rsidRPr="000D267C">
        <w:rPr>
          <w:spacing w:val="9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no</w:t>
      </w:r>
      <w:r w:rsidR="00365F49" w:rsidRPr="000D267C">
        <w:rPr>
          <w:spacing w:val="-1"/>
          <w:sz w:val="32"/>
          <w:szCs w:val="32"/>
        </w:rPr>
        <w:t>tification,</w:t>
      </w:r>
      <w:r w:rsidR="0033761A" w:rsidRPr="000D267C">
        <w:rPr>
          <w:spacing w:val="49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Blue</w:t>
      </w:r>
      <w:r w:rsidR="00365F49" w:rsidRPr="000D267C">
        <w:rPr>
          <w:spacing w:val="-1"/>
          <w:sz w:val="32"/>
          <w:szCs w:val="32"/>
        </w:rPr>
        <w:t>tooth,</w:t>
      </w:r>
      <w:r w:rsidR="0033761A" w:rsidRPr="000D267C">
        <w:rPr>
          <w:spacing w:val="-2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and</w:t>
      </w:r>
      <w:r w:rsidR="0033761A" w:rsidRPr="000D267C">
        <w:rPr>
          <w:spacing w:val="-2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loc</w:t>
      </w:r>
      <w:r w:rsidR="00365F49" w:rsidRPr="000D267C">
        <w:rPr>
          <w:spacing w:val="-1"/>
          <w:sz w:val="32"/>
          <w:szCs w:val="32"/>
        </w:rPr>
        <w:t>ation</w:t>
      </w:r>
      <w:r w:rsidR="0033761A" w:rsidRPr="000D267C">
        <w:rPr>
          <w:spacing w:val="-2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access.</w:t>
      </w:r>
      <w:r w:rsidR="0033761A" w:rsidRPr="000D267C">
        <w:rPr>
          <w:spacing w:val="-26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This</w:t>
      </w:r>
      <w:r w:rsidR="0033761A" w:rsidRPr="000D267C">
        <w:rPr>
          <w:spacing w:val="-24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will</w:t>
      </w:r>
      <w:r w:rsidR="0033761A" w:rsidRPr="000D267C">
        <w:rPr>
          <w:spacing w:val="-2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appear</w:t>
      </w:r>
      <w:r w:rsidR="0033761A" w:rsidRPr="000D267C">
        <w:rPr>
          <w:spacing w:val="-2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as</w:t>
      </w:r>
      <w:r w:rsidR="0033761A" w:rsidRPr="000D267C">
        <w:rPr>
          <w:spacing w:val="-2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</w:t>
      </w:r>
      <w:r w:rsidR="0033761A" w:rsidRPr="000D267C">
        <w:rPr>
          <w:spacing w:val="-2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dialog</w:t>
      </w:r>
      <w:r w:rsidR="0033761A" w:rsidRPr="000D267C">
        <w:rPr>
          <w:spacing w:val="-2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box.</w:t>
      </w:r>
      <w:r w:rsidR="0033761A" w:rsidRPr="000D267C">
        <w:rPr>
          <w:spacing w:val="-25"/>
          <w:sz w:val="32"/>
          <w:szCs w:val="32"/>
        </w:rPr>
        <w:t xml:space="preserve"> </w:t>
      </w:r>
      <w:r w:rsidR="00365F49" w:rsidRPr="000D267C">
        <w:rPr>
          <w:spacing w:val="-4"/>
          <w:sz w:val="32"/>
          <w:szCs w:val="32"/>
        </w:rPr>
        <w:t>W</w:t>
      </w:r>
      <w:r w:rsidR="00365F49" w:rsidRPr="000D267C">
        <w:rPr>
          <w:spacing w:val="-5"/>
          <w:sz w:val="32"/>
          <w:szCs w:val="32"/>
        </w:rPr>
        <w:t>e</w:t>
      </w:r>
      <w:r w:rsidR="0033761A" w:rsidRPr="000D267C">
        <w:rPr>
          <w:spacing w:val="-2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r</w:t>
      </w:r>
      <w:r w:rsidR="00365F49" w:rsidRPr="000D267C">
        <w:rPr>
          <w:spacing w:val="-3"/>
          <w:sz w:val="32"/>
          <w:szCs w:val="32"/>
        </w:rPr>
        <w:t>ecommend</w:t>
      </w:r>
      <w:r w:rsidR="0033761A" w:rsidRPr="000D267C">
        <w:rPr>
          <w:spacing w:val="-24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enabling</w:t>
      </w:r>
      <w:r w:rsidR="0033761A" w:rsidRPr="000D267C">
        <w:rPr>
          <w:spacing w:val="45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all</w:t>
      </w:r>
      <w:r w:rsidR="0033761A" w:rsidRPr="000D267C">
        <w:rPr>
          <w:spacing w:val="-3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o</w:t>
      </w:r>
      <w:r w:rsidR="00365F49" w:rsidRPr="000D267C">
        <w:rPr>
          <w:spacing w:val="-1"/>
          <w:sz w:val="32"/>
          <w:szCs w:val="32"/>
        </w:rPr>
        <w:t>f</w:t>
      </w:r>
      <w:r w:rsidR="0033761A" w:rsidRPr="000D267C">
        <w:rPr>
          <w:spacing w:val="-3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them</w:t>
      </w:r>
      <w:r w:rsidR="0033761A" w:rsidRPr="000D267C">
        <w:rPr>
          <w:spacing w:val="-4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to</w:t>
      </w:r>
      <w:r w:rsidR="0033761A" w:rsidRPr="000D267C">
        <w:rPr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bene</w:t>
      </w:r>
      <w:r w:rsidR="00365F49" w:rsidRPr="000D267C">
        <w:rPr>
          <w:spacing w:val="-1"/>
          <w:sz w:val="32"/>
          <w:szCs w:val="32"/>
        </w:rPr>
        <w:t>fit</w:t>
      </w:r>
      <w:r w:rsidR="0033761A" w:rsidRPr="000D267C">
        <w:rPr>
          <w:spacing w:val="-4"/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fr</w:t>
      </w:r>
      <w:r w:rsidR="00365F49" w:rsidRPr="000D267C">
        <w:rPr>
          <w:spacing w:val="-3"/>
          <w:sz w:val="32"/>
          <w:szCs w:val="32"/>
        </w:rPr>
        <w:t>om</w:t>
      </w:r>
      <w:r w:rsidR="0033761A" w:rsidRPr="000D267C">
        <w:rPr>
          <w:sz w:val="32"/>
          <w:szCs w:val="32"/>
        </w:rPr>
        <w:t xml:space="preserve"> </w:t>
      </w:r>
      <w:r w:rsidR="00365F49" w:rsidRPr="000D267C">
        <w:rPr>
          <w:sz w:val="32"/>
          <w:szCs w:val="32"/>
        </w:rPr>
        <w:t>all</w:t>
      </w:r>
      <w:r w:rsidR="0033761A" w:rsidRPr="000D267C">
        <w:rPr>
          <w:sz w:val="32"/>
          <w:szCs w:val="32"/>
        </w:rPr>
        <w:t xml:space="preserve"> </w:t>
      </w:r>
      <w:r w:rsidR="00365F49" w:rsidRPr="000D267C">
        <w:rPr>
          <w:spacing w:val="-1"/>
          <w:sz w:val="32"/>
          <w:szCs w:val="32"/>
        </w:rPr>
        <w:t>featur</w:t>
      </w:r>
      <w:r w:rsidR="00365F49" w:rsidRPr="000D267C">
        <w:rPr>
          <w:sz w:val="32"/>
          <w:szCs w:val="32"/>
        </w:rPr>
        <w:t>es.</w:t>
      </w:r>
    </w:p>
    <w:p w14:paraId="23520D82" w14:textId="77777777" w:rsidR="0033761A" w:rsidRPr="0033761A" w:rsidRDefault="0033761A" w:rsidP="0033761A"/>
    <w:p w14:paraId="7EE3FDA3" w14:textId="77777777" w:rsidR="0033761A" w:rsidRPr="0033761A" w:rsidRDefault="0033761A" w:rsidP="00387F4A">
      <w:pPr>
        <w:pStyle w:val="head2"/>
        <w:jc w:val="left"/>
      </w:pPr>
      <w:bookmarkStart w:id="56" w:name="_Toc83992274"/>
      <w:bookmarkStart w:id="57" w:name="_Toc88547931"/>
      <w:bookmarkStart w:id="58" w:name="_Toc88636225"/>
      <w:r w:rsidRPr="0033761A">
        <w:t>Signing</w:t>
      </w:r>
      <w:r w:rsidRPr="0033761A">
        <w:rPr>
          <w:spacing w:val="-23"/>
        </w:rPr>
        <w:t xml:space="preserve"> </w:t>
      </w:r>
      <w:r w:rsidRPr="0033761A">
        <w:t>up</w:t>
      </w:r>
      <w:r w:rsidRPr="0033761A">
        <w:rPr>
          <w:spacing w:val="-23"/>
        </w:rPr>
        <w:t xml:space="preserve"> </w:t>
      </w:r>
      <w:r w:rsidRPr="0033761A">
        <w:t>in</w:t>
      </w:r>
      <w:r w:rsidRPr="0033761A">
        <w:rPr>
          <w:spacing w:val="-23"/>
        </w:rPr>
        <w:t xml:space="preserve"> </w:t>
      </w:r>
      <w:r w:rsidRPr="0033761A">
        <w:t>the</w:t>
      </w:r>
      <w:r w:rsidRPr="0033761A">
        <w:rPr>
          <w:spacing w:val="-24"/>
        </w:rPr>
        <w:t xml:space="preserve"> </w:t>
      </w:r>
      <w:r w:rsidRPr="0033761A">
        <w:t>app:</w:t>
      </w:r>
      <w:bookmarkEnd w:id="56"/>
      <w:bookmarkEnd w:id="57"/>
      <w:bookmarkEnd w:id="58"/>
    </w:p>
    <w:p w14:paraId="6810DE22" w14:textId="77777777" w:rsidR="0033761A" w:rsidRPr="000D267C" w:rsidRDefault="00365F49" w:rsidP="0033761A">
      <w:pPr>
        <w:rPr>
          <w:sz w:val="32"/>
          <w:szCs w:val="32"/>
        </w:rPr>
      </w:pPr>
      <w:r w:rsidRPr="000D267C">
        <w:rPr>
          <w:spacing w:val="-4"/>
          <w:sz w:val="32"/>
          <w:szCs w:val="32"/>
        </w:rPr>
        <w:t>W</w:t>
      </w:r>
      <w:r w:rsidRPr="000D267C">
        <w:rPr>
          <w:spacing w:val="-5"/>
          <w:sz w:val="32"/>
          <w:szCs w:val="32"/>
        </w:rPr>
        <w:t>e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z w:val="32"/>
          <w:szCs w:val="32"/>
        </w:rPr>
        <w:t>will</w:t>
      </w:r>
      <w:r w:rsidR="0033761A" w:rsidRPr="000D267C">
        <w:rPr>
          <w:spacing w:val="4"/>
          <w:sz w:val="32"/>
          <w:szCs w:val="32"/>
        </w:rPr>
        <w:t xml:space="preserve"> </w:t>
      </w:r>
      <w:r w:rsidRPr="000D267C">
        <w:rPr>
          <w:sz w:val="32"/>
          <w:szCs w:val="32"/>
        </w:rPr>
        <w:t>use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4"/>
          <w:sz w:val="32"/>
          <w:szCs w:val="32"/>
        </w:rPr>
        <w:t xml:space="preserve"> </w:t>
      </w:r>
      <w:r w:rsidRPr="000D267C">
        <w:rPr>
          <w:spacing w:val="-3"/>
          <w:sz w:val="32"/>
          <w:szCs w:val="32"/>
        </w:rPr>
        <w:t>in</w:t>
      </w:r>
      <w:r w:rsidRPr="000D267C">
        <w:rPr>
          <w:sz w:val="32"/>
          <w:szCs w:val="32"/>
        </w:rPr>
        <w:t>formation</w:t>
      </w:r>
      <w:r w:rsidR="0033761A" w:rsidRPr="000D267C">
        <w:rPr>
          <w:spacing w:val="4"/>
          <w:sz w:val="32"/>
          <w:szCs w:val="32"/>
        </w:rPr>
        <w:t xml:space="preserve"> </w:t>
      </w:r>
      <w:r w:rsidRPr="000D267C">
        <w:rPr>
          <w:sz w:val="32"/>
          <w:szCs w:val="32"/>
        </w:rPr>
        <w:t>you</w:t>
      </w:r>
      <w:r w:rsidR="0033761A" w:rsidRPr="000D267C">
        <w:rPr>
          <w:spacing w:val="4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pr</w:t>
      </w:r>
      <w:r w:rsidRPr="000D267C">
        <w:rPr>
          <w:sz w:val="32"/>
          <w:szCs w:val="32"/>
        </w:rPr>
        <w:t>ovide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4"/>
          <w:sz w:val="32"/>
          <w:szCs w:val="32"/>
        </w:rPr>
        <w:t xml:space="preserve"> </w:t>
      </w:r>
      <w:r w:rsidRPr="000D267C">
        <w:rPr>
          <w:sz w:val="32"/>
          <w:szCs w:val="32"/>
        </w:rPr>
        <w:t>learn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z w:val="32"/>
          <w:szCs w:val="32"/>
        </w:rPr>
        <w:t>y</w:t>
      </w:r>
      <w:r w:rsidRPr="000D267C">
        <w:rPr>
          <w:spacing w:val="-1"/>
          <w:sz w:val="32"/>
          <w:szCs w:val="32"/>
        </w:rPr>
        <w:t>our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z w:val="32"/>
          <w:szCs w:val="32"/>
        </w:rPr>
        <w:t>pr</w:t>
      </w:r>
      <w:r w:rsidRPr="000D267C">
        <w:rPr>
          <w:spacing w:val="-3"/>
          <w:sz w:val="32"/>
          <w:szCs w:val="32"/>
        </w:rPr>
        <w:t>e</w:t>
      </w:r>
      <w:r w:rsidRPr="000D267C">
        <w:rPr>
          <w:sz w:val="32"/>
          <w:szCs w:val="32"/>
        </w:rPr>
        <w:t>f</w:t>
      </w:r>
      <w:r w:rsidRPr="000D267C">
        <w:rPr>
          <w:spacing w:val="-3"/>
          <w:sz w:val="32"/>
          <w:szCs w:val="32"/>
        </w:rPr>
        <w:t>erences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z w:val="32"/>
          <w:szCs w:val="32"/>
        </w:rPr>
        <w:t>for</w:t>
      </w:r>
      <w:r w:rsidR="0033761A" w:rsidRPr="000D267C">
        <w:rPr>
          <w:spacing w:val="2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2"/>
          <w:sz w:val="32"/>
          <w:szCs w:val="32"/>
        </w:rPr>
        <w:t xml:space="preserve"> </w:t>
      </w:r>
      <w:proofErr w:type="spellStart"/>
      <w:r w:rsidR="007569BC" w:rsidRPr="000D267C">
        <w:rPr>
          <w:sz w:val="32"/>
          <w:szCs w:val="32"/>
        </w:rPr>
        <w:t>s</w:t>
      </w:r>
      <w:r w:rsidRPr="000D267C">
        <w:rPr>
          <w:sz w:val="32"/>
          <w:szCs w:val="32"/>
        </w:rPr>
        <w:t>mart</w:t>
      </w:r>
      <w:r w:rsidR="007569BC" w:rsidRPr="000D267C">
        <w:rPr>
          <w:sz w:val="32"/>
          <w:szCs w:val="32"/>
        </w:rPr>
        <w:t>c</w:t>
      </w:r>
      <w:r w:rsidRPr="000D267C">
        <w:rPr>
          <w:sz w:val="32"/>
          <w:szCs w:val="32"/>
        </w:rPr>
        <w:t>ane</w:t>
      </w:r>
      <w:proofErr w:type="spellEnd"/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keep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z w:val="32"/>
          <w:szCs w:val="32"/>
        </w:rPr>
        <w:t>you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z w:val="32"/>
          <w:szCs w:val="32"/>
        </w:rPr>
        <w:t>updated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on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z w:val="32"/>
          <w:szCs w:val="32"/>
        </w:rPr>
        <w:t>latest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impr</w:t>
      </w:r>
      <w:r w:rsidRPr="000D267C">
        <w:rPr>
          <w:sz w:val="32"/>
          <w:szCs w:val="32"/>
        </w:rPr>
        <w:t>ovemen</w:t>
      </w:r>
      <w:r w:rsidRPr="000D267C">
        <w:rPr>
          <w:spacing w:val="-1"/>
          <w:sz w:val="32"/>
          <w:szCs w:val="32"/>
        </w:rPr>
        <w:t>ts.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z w:val="32"/>
          <w:szCs w:val="32"/>
        </w:rPr>
        <w:t>This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z w:val="32"/>
          <w:szCs w:val="32"/>
        </w:rPr>
        <w:t>is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op</w:t>
      </w:r>
      <w:r w:rsidRPr="000D267C">
        <w:rPr>
          <w:spacing w:val="-1"/>
          <w:sz w:val="32"/>
          <w:szCs w:val="32"/>
        </w:rPr>
        <w:t>tional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none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z w:val="32"/>
          <w:szCs w:val="32"/>
        </w:rPr>
        <w:t>o</w:t>
      </w:r>
      <w:r w:rsidRPr="000D267C">
        <w:rPr>
          <w:spacing w:val="-1"/>
          <w:sz w:val="32"/>
          <w:szCs w:val="32"/>
        </w:rPr>
        <w:t>f</w:t>
      </w:r>
      <w:r w:rsidR="0033761A" w:rsidRPr="000D267C">
        <w:rPr>
          <w:spacing w:val="35"/>
          <w:sz w:val="32"/>
          <w:szCs w:val="32"/>
        </w:rPr>
        <w:t xml:space="preserve"> </w:t>
      </w:r>
      <w:r w:rsidRPr="000D267C">
        <w:rPr>
          <w:sz w:val="32"/>
          <w:szCs w:val="32"/>
        </w:rPr>
        <w:t>y</w:t>
      </w:r>
      <w:r w:rsidRPr="000D267C">
        <w:rPr>
          <w:spacing w:val="-1"/>
          <w:sz w:val="32"/>
          <w:szCs w:val="32"/>
        </w:rPr>
        <w:t>our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z w:val="32"/>
          <w:szCs w:val="32"/>
        </w:rPr>
        <w:t>data</w:t>
      </w:r>
      <w:r w:rsidR="0033761A" w:rsidRPr="000D267C">
        <w:rPr>
          <w:spacing w:val="-12"/>
          <w:sz w:val="32"/>
          <w:szCs w:val="32"/>
        </w:rPr>
        <w:t xml:space="preserve"> </w:t>
      </w:r>
      <w:r w:rsidRPr="000D267C">
        <w:rPr>
          <w:sz w:val="32"/>
          <w:szCs w:val="32"/>
        </w:rPr>
        <w:t>will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be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shared</w:t>
      </w:r>
      <w:r w:rsidR="0033761A" w:rsidRPr="000D267C">
        <w:rPr>
          <w:spacing w:val="-12"/>
          <w:sz w:val="32"/>
          <w:szCs w:val="32"/>
        </w:rPr>
        <w:t xml:space="preserve"> </w:t>
      </w:r>
      <w:r w:rsidRPr="000D267C">
        <w:rPr>
          <w:sz w:val="32"/>
          <w:szCs w:val="32"/>
        </w:rPr>
        <w:t>with</w:t>
      </w:r>
      <w:r w:rsidR="0033761A" w:rsidRPr="000D267C">
        <w:rPr>
          <w:spacing w:val="-12"/>
          <w:sz w:val="32"/>
          <w:szCs w:val="32"/>
        </w:rPr>
        <w:t xml:space="preserve"> </w:t>
      </w:r>
      <w:r w:rsidRPr="000D267C">
        <w:rPr>
          <w:sz w:val="32"/>
          <w:szCs w:val="32"/>
        </w:rPr>
        <w:t>any</w:t>
      </w:r>
      <w:r w:rsidR="0033761A" w:rsidRPr="000D267C">
        <w:rPr>
          <w:spacing w:val="-14"/>
          <w:sz w:val="32"/>
          <w:szCs w:val="32"/>
        </w:rPr>
        <w:t xml:space="preserve"> </w:t>
      </w:r>
      <w:r w:rsidRPr="000D267C">
        <w:rPr>
          <w:sz w:val="32"/>
          <w:szCs w:val="32"/>
        </w:rPr>
        <w:t>o</w:t>
      </w:r>
      <w:r w:rsidRPr="000D267C">
        <w:rPr>
          <w:spacing w:val="-1"/>
          <w:sz w:val="32"/>
          <w:szCs w:val="32"/>
        </w:rPr>
        <w:t>ther</w:t>
      </w:r>
      <w:r w:rsidR="0033761A" w:rsidRPr="000D267C">
        <w:rPr>
          <w:spacing w:val="-12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par</w:t>
      </w:r>
      <w:r w:rsidRPr="000D267C">
        <w:rPr>
          <w:sz w:val="32"/>
          <w:szCs w:val="32"/>
        </w:rPr>
        <w:t>ties.</w:t>
      </w:r>
    </w:p>
    <w:p w14:paraId="1660BBD6" w14:textId="77777777" w:rsidR="0033761A" w:rsidRPr="0033761A" w:rsidRDefault="0033761A" w:rsidP="0033761A"/>
    <w:p w14:paraId="72A33913" w14:textId="77777777" w:rsidR="0033761A" w:rsidRPr="0033761A" w:rsidRDefault="0033761A" w:rsidP="00387F4A">
      <w:pPr>
        <w:pStyle w:val="head2"/>
        <w:jc w:val="left"/>
      </w:pPr>
      <w:bookmarkStart w:id="59" w:name="_Toc83992275"/>
      <w:bookmarkStart w:id="60" w:name="_Toc88547932"/>
      <w:bookmarkStart w:id="61" w:name="_Toc88636226"/>
      <w:r w:rsidRPr="0033761A">
        <w:rPr>
          <w:w w:val="95"/>
        </w:rPr>
        <w:t>S</w:t>
      </w:r>
      <w:r w:rsidRPr="0033761A">
        <w:rPr>
          <w:spacing w:val="-2"/>
          <w:w w:val="95"/>
        </w:rPr>
        <w:t>wit</w:t>
      </w:r>
      <w:r w:rsidRPr="0033761A">
        <w:rPr>
          <w:w w:val="95"/>
        </w:rPr>
        <w:t>ching</w:t>
      </w:r>
      <w:r w:rsidRPr="0033761A">
        <w:rPr>
          <w:spacing w:val="-21"/>
          <w:w w:val="95"/>
        </w:rPr>
        <w:t xml:space="preserve"> </w:t>
      </w:r>
      <w:r w:rsidRPr="0033761A">
        <w:rPr>
          <w:w w:val="95"/>
        </w:rPr>
        <w:t>on</w:t>
      </w:r>
      <w:r w:rsidRPr="0033761A">
        <w:rPr>
          <w:spacing w:val="-22"/>
          <w:w w:val="95"/>
        </w:rPr>
        <w:t xml:space="preserve"> </w:t>
      </w:r>
      <w:proofErr w:type="spellStart"/>
      <w:r w:rsidRPr="0033761A">
        <w:rPr>
          <w:spacing w:val="-2"/>
          <w:w w:val="95"/>
        </w:rPr>
        <w:t>WeWALK</w:t>
      </w:r>
      <w:bookmarkEnd w:id="59"/>
      <w:bookmarkEnd w:id="60"/>
      <w:bookmarkEnd w:id="61"/>
      <w:proofErr w:type="spellEnd"/>
    </w:p>
    <w:p w14:paraId="3CE61C84" w14:textId="77777777" w:rsidR="0033761A" w:rsidRPr="000D267C" w:rsidRDefault="00365F49" w:rsidP="0033761A">
      <w:r w:rsidRPr="000D267C">
        <w:rPr>
          <w:spacing w:val="-8"/>
        </w:rPr>
        <w:t>T</w:t>
      </w:r>
      <w:r w:rsidRPr="000D267C">
        <w:rPr>
          <w:spacing w:val="-7"/>
        </w:rPr>
        <w:t>o</w:t>
      </w:r>
      <w:r w:rsidR="0033761A" w:rsidRPr="000D267C">
        <w:rPr>
          <w:spacing w:val="-16"/>
        </w:rPr>
        <w:t xml:space="preserve"> </w:t>
      </w:r>
      <w:r w:rsidRPr="000D267C">
        <w:rPr>
          <w:spacing w:val="-1"/>
        </w:rPr>
        <w:t>switch</w:t>
      </w:r>
      <w:r w:rsidR="0033761A" w:rsidRPr="000D267C">
        <w:rPr>
          <w:spacing w:val="-17"/>
        </w:rPr>
        <w:t xml:space="preserve"> </w:t>
      </w:r>
      <w:r w:rsidRPr="000D267C">
        <w:t>y</w:t>
      </w:r>
      <w:r w:rsidRPr="000D267C">
        <w:rPr>
          <w:spacing w:val="-1"/>
        </w:rPr>
        <w:t>our</w:t>
      </w:r>
      <w:r w:rsidR="0033761A" w:rsidRPr="000D267C">
        <w:rPr>
          <w:spacing w:val="-18"/>
        </w:rPr>
        <w:t xml:space="preserve"> </w:t>
      </w:r>
      <w:proofErr w:type="spellStart"/>
      <w:r w:rsidR="00CF142C" w:rsidRPr="000D267C">
        <w:rPr>
          <w:spacing w:val="-3"/>
        </w:rPr>
        <w:t>WeWALK</w:t>
      </w:r>
      <w:proofErr w:type="spellEnd"/>
      <w:r w:rsidR="0033761A" w:rsidRPr="000D267C">
        <w:rPr>
          <w:spacing w:val="-16"/>
        </w:rPr>
        <w:t xml:space="preserve"> </w:t>
      </w:r>
      <w:r w:rsidRPr="000D267C">
        <w:t>on</w:t>
      </w:r>
      <w:r w:rsidR="0033761A" w:rsidRPr="000D267C">
        <w:rPr>
          <w:spacing w:val="-16"/>
        </w:rPr>
        <w:t xml:space="preserve"> </w:t>
      </w:r>
      <w:r w:rsidRPr="000D267C">
        <w:rPr>
          <w:spacing w:val="-1"/>
        </w:rPr>
        <w:t>or</w:t>
      </w:r>
      <w:r w:rsidR="0033761A" w:rsidRPr="000D267C">
        <w:rPr>
          <w:spacing w:val="-17"/>
        </w:rPr>
        <w:t xml:space="preserve"> </w:t>
      </w:r>
      <w:r w:rsidRPr="000D267C">
        <w:rPr>
          <w:spacing w:val="-4"/>
        </w:rPr>
        <w:t>o</w:t>
      </w:r>
      <w:r w:rsidRPr="000D267C">
        <w:rPr>
          <w:spacing w:val="-3"/>
        </w:rPr>
        <w:t>ff</w:t>
      </w:r>
      <w:r w:rsidRPr="000D267C">
        <w:rPr>
          <w:spacing w:val="-4"/>
        </w:rPr>
        <w:t>,</w:t>
      </w:r>
      <w:r w:rsidR="0033761A" w:rsidRPr="000D267C">
        <w:rPr>
          <w:spacing w:val="-15"/>
        </w:rPr>
        <w:t xml:space="preserve"> </w:t>
      </w:r>
      <w:r w:rsidRPr="000D267C">
        <w:rPr>
          <w:spacing w:val="-1"/>
        </w:rPr>
        <w:t>pr</w:t>
      </w:r>
      <w:r w:rsidRPr="000D267C">
        <w:t>ess</w:t>
      </w:r>
      <w:r w:rsidR="0033761A" w:rsidRPr="000D267C">
        <w:rPr>
          <w:spacing w:val="-16"/>
        </w:rPr>
        <w:t xml:space="preserve"> </w:t>
      </w:r>
      <w:r w:rsidRPr="000D267C">
        <w:t>the</w:t>
      </w:r>
      <w:r w:rsidR="0033761A" w:rsidRPr="000D267C">
        <w:rPr>
          <w:spacing w:val="-15"/>
        </w:rPr>
        <w:t xml:space="preserve"> </w:t>
      </w:r>
      <w:r w:rsidRPr="000D267C">
        <w:t>power</w:t>
      </w:r>
      <w:r w:rsidR="0033761A" w:rsidRPr="000D267C">
        <w:rPr>
          <w:spacing w:val="-16"/>
        </w:rPr>
        <w:t xml:space="preserve"> </w:t>
      </w:r>
      <w:r w:rsidRPr="000D267C">
        <w:rPr>
          <w:spacing w:val="-1"/>
        </w:rPr>
        <w:t>button</w:t>
      </w:r>
      <w:r w:rsidR="0033761A" w:rsidRPr="000D267C">
        <w:rPr>
          <w:spacing w:val="-15"/>
        </w:rPr>
        <w:t xml:space="preserve"> </w:t>
      </w:r>
      <w:r w:rsidRPr="000D267C">
        <w:t>and</w:t>
      </w:r>
      <w:r w:rsidR="0033761A" w:rsidRPr="000D267C">
        <w:rPr>
          <w:spacing w:val="-16"/>
        </w:rPr>
        <w:t xml:space="preserve"> </w:t>
      </w:r>
      <w:r w:rsidRPr="000D267C">
        <w:t>hold</w:t>
      </w:r>
      <w:r w:rsidR="0033761A" w:rsidRPr="000D267C">
        <w:rPr>
          <w:spacing w:val="-15"/>
        </w:rPr>
        <w:t xml:space="preserve"> </w:t>
      </w:r>
      <w:r w:rsidRPr="000D267C">
        <w:t>it</w:t>
      </w:r>
      <w:r w:rsidR="0033761A" w:rsidRPr="000D267C">
        <w:rPr>
          <w:spacing w:val="-15"/>
        </w:rPr>
        <w:t xml:space="preserve"> </w:t>
      </w:r>
      <w:r w:rsidRPr="000D267C">
        <w:t>down</w:t>
      </w:r>
      <w:r w:rsidR="0033761A" w:rsidRPr="000D267C">
        <w:rPr>
          <w:spacing w:val="-15"/>
        </w:rPr>
        <w:t xml:space="preserve"> </w:t>
      </w:r>
      <w:r w:rsidRPr="000D267C">
        <w:t>un</w:t>
      </w:r>
      <w:r w:rsidRPr="000D267C">
        <w:rPr>
          <w:spacing w:val="-1"/>
        </w:rPr>
        <w:t>til</w:t>
      </w:r>
      <w:r w:rsidR="0033761A" w:rsidRPr="000D267C">
        <w:rPr>
          <w:spacing w:val="-16"/>
        </w:rPr>
        <w:t xml:space="preserve"> </w:t>
      </w:r>
      <w:r w:rsidRPr="000D267C">
        <w:t>the</w:t>
      </w:r>
      <w:r w:rsidR="0033761A" w:rsidRPr="000D267C">
        <w:rPr>
          <w:spacing w:val="-16"/>
        </w:rPr>
        <w:t xml:space="preserve"> </w:t>
      </w:r>
      <w:r w:rsidRPr="000D267C">
        <w:t>cane</w:t>
      </w:r>
      <w:r w:rsidR="0033761A" w:rsidRPr="000D267C">
        <w:rPr>
          <w:spacing w:val="35"/>
        </w:rPr>
        <w:t xml:space="preserve"> </w:t>
      </w:r>
      <w:r w:rsidRPr="000D267C">
        <w:rPr>
          <w:spacing w:val="-1"/>
        </w:rPr>
        <w:t>vibrates</w:t>
      </w:r>
      <w:r w:rsidR="0033761A" w:rsidRPr="000D267C">
        <w:rPr>
          <w:spacing w:val="-13"/>
        </w:rPr>
        <w:t xml:space="preserve"> </w:t>
      </w:r>
      <w:r w:rsidRPr="000D267C">
        <w:t>and</w:t>
      </w:r>
      <w:r w:rsidR="0033761A" w:rsidRPr="000D267C">
        <w:rPr>
          <w:spacing w:val="-14"/>
        </w:rPr>
        <w:t xml:space="preserve"> </w:t>
      </w:r>
      <w:r w:rsidRPr="000D267C">
        <w:t>plays</w:t>
      </w:r>
      <w:r w:rsidR="0033761A" w:rsidRPr="000D267C">
        <w:rPr>
          <w:spacing w:val="-13"/>
        </w:rPr>
        <w:t xml:space="preserve"> </w:t>
      </w:r>
      <w:r w:rsidRPr="000D267C">
        <w:t>the</w:t>
      </w:r>
      <w:r w:rsidR="0033761A" w:rsidRPr="000D267C">
        <w:rPr>
          <w:spacing w:val="-14"/>
        </w:rPr>
        <w:t xml:space="preserve"> </w:t>
      </w:r>
      <w:r w:rsidRPr="000D267C">
        <w:t>turning</w:t>
      </w:r>
      <w:r w:rsidR="0033761A" w:rsidRPr="000D267C">
        <w:rPr>
          <w:spacing w:val="-13"/>
        </w:rPr>
        <w:t xml:space="preserve"> </w:t>
      </w:r>
      <w:r w:rsidRPr="000D267C">
        <w:t>on</w:t>
      </w:r>
      <w:r w:rsidRPr="000D267C">
        <w:rPr>
          <w:spacing w:val="-1"/>
        </w:rPr>
        <w:t>-off</w:t>
      </w:r>
      <w:r w:rsidR="0033761A" w:rsidRPr="000D267C">
        <w:rPr>
          <w:spacing w:val="-14"/>
        </w:rPr>
        <w:t xml:space="preserve"> </w:t>
      </w:r>
      <w:r w:rsidRPr="000D267C">
        <w:t>sound.</w:t>
      </w:r>
      <w:r w:rsidR="0033761A" w:rsidRPr="000D267C">
        <w:rPr>
          <w:spacing w:val="-14"/>
        </w:rPr>
        <w:t xml:space="preserve"> </w:t>
      </w:r>
      <w:r w:rsidRPr="000D267C">
        <w:t>The</w:t>
      </w:r>
      <w:r w:rsidR="0033761A" w:rsidRPr="000D267C">
        <w:rPr>
          <w:spacing w:val="-13"/>
        </w:rPr>
        <w:t xml:space="preserve"> </w:t>
      </w:r>
      <w:r w:rsidRPr="000D267C">
        <w:t>power</w:t>
      </w:r>
      <w:r w:rsidR="0033761A" w:rsidRPr="000D267C">
        <w:rPr>
          <w:spacing w:val="-14"/>
        </w:rPr>
        <w:t xml:space="preserve"> </w:t>
      </w:r>
      <w:r w:rsidRPr="000D267C">
        <w:rPr>
          <w:spacing w:val="-1"/>
        </w:rPr>
        <w:t>button</w:t>
      </w:r>
      <w:r w:rsidR="0033761A" w:rsidRPr="000D267C">
        <w:rPr>
          <w:spacing w:val="-13"/>
        </w:rPr>
        <w:t xml:space="preserve"> </w:t>
      </w:r>
      <w:r w:rsidRPr="000D267C">
        <w:t>is</w:t>
      </w:r>
      <w:r w:rsidR="0033761A" w:rsidRPr="000D267C">
        <w:rPr>
          <w:spacing w:val="-13"/>
        </w:rPr>
        <w:t xml:space="preserve"> </w:t>
      </w:r>
      <w:r w:rsidRPr="000D267C">
        <w:t>loc</w:t>
      </w:r>
      <w:r w:rsidRPr="000D267C">
        <w:rPr>
          <w:spacing w:val="-1"/>
        </w:rPr>
        <w:t>ated</w:t>
      </w:r>
      <w:r w:rsidR="0033761A" w:rsidRPr="000D267C">
        <w:rPr>
          <w:spacing w:val="-13"/>
        </w:rPr>
        <w:t xml:space="preserve"> </w:t>
      </w:r>
      <w:r w:rsidRPr="000D267C">
        <w:t>underneath</w:t>
      </w:r>
      <w:r w:rsidR="0033761A" w:rsidRPr="000D267C">
        <w:rPr>
          <w:spacing w:val="-14"/>
        </w:rPr>
        <w:t xml:space="preserve"> </w:t>
      </w:r>
      <w:r w:rsidRPr="000D267C">
        <w:t>the</w:t>
      </w:r>
      <w:r w:rsidR="0033761A" w:rsidRPr="000D267C">
        <w:rPr>
          <w:spacing w:val="33"/>
        </w:rPr>
        <w:t xml:space="preserve"> </w:t>
      </w:r>
      <w:r w:rsidRPr="000D267C">
        <w:t>device.</w:t>
      </w:r>
      <w:r w:rsidR="0033761A" w:rsidRPr="000D267C">
        <w:rPr>
          <w:spacing w:val="-7"/>
        </w:rPr>
        <w:t xml:space="preserve"> </w:t>
      </w:r>
      <w:r w:rsidRPr="000D267C">
        <w:rPr>
          <w:spacing w:val="-3"/>
        </w:rPr>
        <w:t>Re</w:t>
      </w:r>
      <w:r w:rsidRPr="000D267C">
        <w:t>f</w:t>
      </w:r>
      <w:r w:rsidRPr="000D267C">
        <w:rPr>
          <w:spacing w:val="-3"/>
        </w:rPr>
        <w:t>er</w:t>
      </w:r>
      <w:r w:rsidR="0033761A" w:rsidRPr="000D267C">
        <w:rPr>
          <w:spacing w:val="-9"/>
        </w:rPr>
        <w:t xml:space="preserve"> </w:t>
      </w:r>
      <w:r w:rsidRPr="000D267C">
        <w:t>to</w:t>
      </w:r>
      <w:r w:rsidR="0033761A" w:rsidRPr="000D267C">
        <w:rPr>
          <w:spacing w:val="-7"/>
        </w:rPr>
        <w:t xml:space="preserve"> </w:t>
      </w:r>
      <w:r w:rsidRPr="000D267C">
        <w:t>the</w:t>
      </w:r>
      <w:r w:rsidR="0033761A" w:rsidRPr="000D267C">
        <w:rPr>
          <w:spacing w:val="-7"/>
        </w:rPr>
        <w:t xml:space="preserve"> </w:t>
      </w:r>
      <w:r w:rsidRPr="000D267C">
        <w:t>Componen</w:t>
      </w:r>
      <w:r w:rsidRPr="000D267C">
        <w:rPr>
          <w:spacing w:val="-1"/>
        </w:rPr>
        <w:t>ts</w:t>
      </w:r>
      <w:r w:rsidR="0033761A" w:rsidRPr="000D267C">
        <w:rPr>
          <w:spacing w:val="-7"/>
        </w:rPr>
        <w:t xml:space="preserve"> </w:t>
      </w:r>
      <w:r w:rsidRPr="000D267C">
        <w:t>o</w:t>
      </w:r>
      <w:r w:rsidRPr="000D267C">
        <w:rPr>
          <w:spacing w:val="-1"/>
        </w:rPr>
        <w:t>f</w:t>
      </w:r>
      <w:r w:rsidR="0033761A" w:rsidRPr="000D267C">
        <w:rPr>
          <w:spacing w:val="-8"/>
        </w:rPr>
        <w:t xml:space="preserve"> </w:t>
      </w:r>
      <w:r w:rsidRPr="000D267C">
        <w:t>the</w:t>
      </w:r>
      <w:r w:rsidR="0033761A" w:rsidRPr="000D267C">
        <w:rPr>
          <w:spacing w:val="-8"/>
        </w:rPr>
        <w:t xml:space="preserve"> </w:t>
      </w:r>
      <w:proofErr w:type="spellStart"/>
      <w:r w:rsidR="00CF142C" w:rsidRPr="000D267C">
        <w:rPr>
          <w:spacing w:val="-3"/>
        </w:rPr>
        <w:t>WeWALK</w:t>
      </w:r>
      <w:proofErr w:type="spellEnd"/>
      <w:r w:rsidR="0033761A" w:rsidRPr="000D267C">
        <w:rPr>
          <w:spacing w:val="-8"/>
        </w:rPr>
        <w:t xml:space="preserve"> </w:t>
      </w:r>
      <w:r w:rsidRPr="000D267C">
        <w:t>sec</w:t>
      </w:r>
      <w:r w:rsidRPr="000D267C">
        <w:rPr>
          <w:spacing w:val="-1"/>
        </w:rPr>
        <w:t>tion</w:t>
      </w:r>
      <w:r w:rsidR="0033761A" w:rsidRPr="000D267C">
        <w:rPr>
          <w:spacing w:val="-7"/>
        </w:rPr>
        <w:t xml:space="preserve"> </w:t>
      </w:r>
      <w:r w:rsidRPr="000D267C">
        <w:t>to</w:t>
      </w:r>
      <w:r w:rsidR="0033761A" w:rsidRPr="000D267C">
        <w:rPr>
          <w:spacing w:val="-7"/>
        </w:rPr>
        <w:t xml:space="preserve"> </w:t>
      </w:r>
      <w:r w:rsidRPr="000D267C">
        <w:t>check</w:t>
      </w:r>
      <w:r w:rsidR="0033761A" w:rsidRPr="000D267C">
        <w:rPr>
          <w:spacing w:val="-9"/>
        </w:rPr>
        <w:t xml:space="preserve"> </w:t>
      </w:r>
      <w:r w:rsidRPr="000D267C">
        <w:t>the</w:t>
      </w:r>
      <w:r w:rsidR="0033761A" w:rsidRPr="000D267C">
        <w:rPr>
          <w:spacing w:val="-7"/>
        </w:rPr>
        <w:t xml:space="preserve"> </w:t>
      </w:r>
      <w:r w:rsidRPr="000D267C">
        <w:rPr>
          <w:spacing w:val="-3"/>
        </w:rPr>
        <w:t>exac</w:t>
      </w:r>
      <w:r w:rsidRPr="000D267C">
        <w:t>t</w:t>
      </w:r>
      <w:r w:rsidR="0033761A" w:rsidRPr="000D267C">
        <w:rPr>
          <w:spacing w:val="-7"/>
        </w:rPr>
        <w:t xml:space="preserve"> </w:t>
      </w:r>
      <w:r w:rsidRPr="000D267C">
        <w:rPr>
          <w:spacing w:val="-1"/>
        </w:rPr>
        <w:t>position</w:t>
      </w:r>
      <w:r w:rsidR="0033761A" w:rsidRPr="000D267C">
        <w:rPr>
          <w:spacing w:val="-6"/>
        </w:rPr>
        <w:t xml:space="preserve"> </w:t>
      </w:r>
      <w:r w:rsidRPr="000D267C">
        <w:t>o</w:t>
      </w:r>
      <w:r w:rsidRPr="000D267C">
        <w:rPr>
          <w:spacing w:val="-1"/>
        </w:rPr>
        <w:t>f</w:t>
      </w:r>
      <w:r w:rsidR="0033761A" w:rsidRPr="000D267C">
        <w:rPr>
          <w:spacing w:val="41"/>
        </w:rPr>
        <w:t xml:space="preserve"> </w:t>
      </w:r>
      <w:r w:rsidRPr="000D267C">
        <w:t>this</w:t>
      </w:r>
      <w:r w:rsidR="0033761A" w:rsidRPr="000D267C">
        <w:rPr>
          <w:spacing w:val="7"/>
        </w:rPr>
        <w:t xml:space="preserve"> </w:t>
      </w:r>
      <w:r w:rsidRPr="000D267C">
        <w:rPr>
          <w:spacing w:val="-1"/>
        </w:rPr>
        <w:t>button.</w:t>
      </w:r>
    </w:p>
    <w:p w14:paraId="5845BCCA" w14:textId="434B3582" w:rsidR="0033761A" w:rsidRPr="0033761A" w:rsidRDefault="0033761A" w:rsidP="0033761A"/>
    <w:p w14:paraId="2A12459F" w14:textId="77777777" w:rsidR="0033761A" w:rsidRPr="0033761A" w:rsidRDefault="0033761A" w:rsidP="00387F4A">
      <w:pPr>
        <w:pStyle w:val="head2"/>
        <w:jc w:val="left"/>
      </w:pPr>
      <w:bookmarkStart w:id="62" w:name="_Toc83992276"/>
      <w:bookmarkStart w:id="63" w:name="_Toc88547933"/>
      <w:bookmarkStart w:id="64" w:name="_Toc88636227"/>
      <w:r w:rsidRPr="0033761A">
        <w:t>Connec</w:t>
      </w:r>
      <w:r w:rsidRPr="0033761A">
        <w:rPr>
          <w:spacing w:val="-2"/>
        </w:rPr>
        <w:t>ting</w:t>
      </w:r>
      <w:r w:rsidRPr="0033761A">
        <w:rPr>
          <w:spacing w:val="-11"/>
        </w:rPr>
        <w:t xml:space="preserve"> </w:t>
      </w:r>
      <w:r w:rsidRPr="0033761A">
        <w:rPr>
          <w:spacing w:val="-4"/>
        </w:rPr>
        <w:t>y</w:t>
      </w:r>
      <w:r w:rsidRPr="0033761A">
        <w:rPr>
          <w:spacing w:val="-5"/>
        </w:rPr>
        <w:t>our</w:t>
      </w:r>
      <w:r w:rsidRPr="0033761A">
        <w:rPr>
          <w:spacing w:val="-4"/>
        </w:rPr>
        <w:t xml:space="preserve"> </w:t>
      </w:r>
      <w:proofErr w:type="spellStart"/>
      <w:r w:rsidRPr="0033761A">
        <w:rPr>
          <w:spacing w:val="-2"/>
        </w:rPr>
        <w:t>WeWALK</w:t>
      </w:r>
      <w:proofErr w:type="spellEnd"/>
      <w:r w:rsidRPr="0033761A">
        <w:t xml:space="preserve"> </w:t>
      </w:r>
      <w:proofErr w:type="spellStart"/>
      <w:r w:rsidRPr="0033761A">
        <w:t>smar</w:t>
      </w:r>
      <w:r w:rsidRPr="0033761A">
        <w:rPr>
          <w:spacing w:val="-2"/>
        </w:rPr>
        <w:t>t</w:t>
      </w:r>
      <w:r w:rsidRPr="0033761A">
        <w:t>cane</w:t>
      </w:r>
      <w:proofErr w:type="spellEnd"/>
      <w:r w:rsidRPr="0033761A">
        <w:rPr>
          <w:spacing w:val="-5"/>
        </w:rPr>
        <w:t xml:space="preserve"> </w:t>
      </w:r>
      <w:r w:rsidRPr="0033761A">
        <w:rPr>
          <w:spacing w:val="-4"/>
        </w:rPr>
        <w:t>t</w:t>
      </w:r>
      <w:r w:rsidRPr="0033761A">
        <w:t>o</w:t>
      </w:r>
      <w:r w:rsidRPr="0033761A">
        <w:rPr>
          <w:spacing w:val="-7"/>
        </w:rPr>
        <w:t xml:space="preserve"> </w:t>
      </w:r>
      <w:r w:rsidRPr="0033761A">
        <w:rPr>
          <w:spacing w:val="-4"/>
        </w:rPr>
        <w:t>y</w:t>
      </w:r>
      <w:r w:rsidRPr="0033761A">
        <w:rPr>
          <w:spacing w:val="-5"/>
        </w:rPr>
        <w:t>our</w:t>
      </w:r>
      <w:r w:rsidRPr="0033761A">
        <w:t xml:space="preserve"> smartphone</w:t>
      </w:r>
      <w:bookmarkEnd w:id="62"/>
      <w:bookmarkEnd w:id="63"/>
      <w:bookmarkEnd w:id="64"/>
    </w:p>
    <w:p w14:paraId="70E6421E" w14:textId="77777777" w:rsidR="0033761A" w:rsidRPr="000D267C" w:rsidRDefault="00365F49" w:rsidP="0033761A">
      <w:pPr>
        <w:rPr>
          <w:sz w:val="32"/>
          <w:szCs w:val="32"/>
        </w:rPr>
      </w:pPr>
      <w:r w:rsidRPr="000D267C">
        <w:rPr>
          <w:sz w:val="32"/>
          <w:szCs w:val="32"/>
        </w:rPr>
        <w:t>Switch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on</w:t>
      </w:r>
      <w:r w:rsidR="0033761A" w:rsidRPr="000D267C">
        <w:rPr>
          <w:spacing w:val="-8"/>
          <w:sz w:val="32"/>
          <w:szCs w:val="32"/>
        </w:rPr>
        <w:t xml:space="preserve"> </w:t>
      </w:r>
      <w:proofErr w:type="spellStart"/>
      <w:r w:rsidR="00CF142C" w:rsidRPr="000D267C">
        <w:rPr>
          <w:spacing w:val="-2"/>
          <w:sz w:val="32"/>
          <w:szCs w:val="32"/>
        </w:rPr>
        <w:t>WeWALK</w:t>
      </w:r>
      <w:proofErr w:type="spellEnd"/>
      <w:r w:rsidRPr="000D267C">
        <w:rPr>
          <w:spacing w:val="-3"/>
          <w:sz w:val="32"/>
          <w:szCs w:val="32"/>
        </w:rPr>
        <w:t>.</w:t>
      </w:r>
      <w:r w:rsidR="0033761A" w:rsidRPr="000D267C">
        <w:rPr>
          <w:spacing w:val="-9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stay</w:t>
      </w:r>
      <w:r w:rsidRPr="000D267C">
        <w:rPr>
          <w:spacing w:val="-2"/>
          <w:sz w:val="32"/>
          <w:szCs w:val="32"/>
        </w:rPr>
        <w:t>s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in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pairing</w:t>
      </w:r>
      <w:r w:rsidR="0033761A" w:rsidRPr="000D267C">
        <w:rPr>
          <w:spacing w:val="-6"/>
          <w:sz w:val="32"/>
          <w:szCs w:val="32"/>
        </w:rPr>
        <w:t xml:space="preserve"> </w:t>
      </w:r>
      <w:r w:rsidRPr="000D267C">
        <w:rPr>
          <w:sz w:val="32"/>
          <w:szCs w:val="32"/>
        </w:rPr>
        <w:t>mode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for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z w:val="32"/>
          <w:szCs w:val="32"/>
        </w:rPr>
        <w:t>120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seconds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-8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7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LED</w:t>
      </w:r>
      <w:r w:rsidR="0033761A" w:rsidRPr="000D267C">
        <w:rPr>
          <w:spacing w:val="28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blinks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z w:val="32"/>
          <w:szCs w:val="32"/>
        </w:rPr>
        <w:t>during</w:t>
      </w:r>
      <w:r w:rsidR="0033761A" w:rsidRPr="000D267C">
        <w:rPr>
          <w:spacing w:val="2"/>
          <w:sz w:val="32"/>
          <w:szCs w:val="32"/>
        </w:rPr>
        <w:t xml:space="preserve"> </w:t>
      </w:r>
      <w:r w:rsidRPr="000D267C">
        <w:rPr>
          <w:sz w:val="32"/>
          <w:szCs w:val="32"/>
        </w:rPr>
        <w:t>this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period.</w:t>
      </w:r>
      <w:r w:rsidR="0033761A" w:rsidRPr="000D267C">
        <w:rPr>
          <w:spacing w:val="1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After</w:t>
      </w:r>
      <w:r w:rsidR="0033761A" w:rsidRPr="000D267C">
        <w:rPr>
          <w:spacing w:val="1"/>
          <w:sz w:val="32"/>
          <w:szCs w:val="32"/>
        </w:rPr>
        <w:t xml:space="preserve"> </w:t>
      </w:r>
      <w:r w:rsidRPr="000D267C">
        <w:rPr>
          <w:sz w:val="32"/>
          <w:szCs w:val="32"/>
        </w:rPr>
        <w:t>this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period,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device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z w:val="32"/>
          <w:szCs w:val="32"/>
        </w:rPr>
        <w:t>goes</w:t>
      </w:r>
      <w:r w:rsidR="0033761A" w:rsidRPr="000D267C">
        <w:rPr>
          <w:spacing w:val="2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in</w:t>
      </w:r>
      <w:r w:rsidRPr="000D267C">
        <w:rPr>
          <w:spacing w:val="-1"/>
          <w:sz w:val="32"/>
          <w:szCs w:val="32"/>
        </w:rPr>
        <w:t>to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standb</w:t>
      </w:r>
      <w:r w:rsidRPr="000D267C">
        <w:rPr>
          <w:spacing w:val="-2"/>
          <w:sz w:val="32"/>
          <w:szCs w:val="32"/>
        </w:rPr>
        <w:t>y</w:t>
      </w:r>
      <w:r w:rsidR="0033761A" w:rsidRPr="000D267C">
        <w:rPr>
          <w:spacing w:val="-1"/>
          <w:sz w:val="32"/>
          <w:szCs w:val="32"/>
        </w:rPr>
        <w:t xml:space="preserve"> </w:t>
      </w:r>
      <w:r w:rsidRPr="000D267C">
        <w:rPr>
          <w:sz w:val="32"/>
          <w:szCs w:val="32"/>
        </w:rPr>
        <w:t>mode</w:t>
      </w:r>
      <w:r w:rsidR="0033761A" w:rsidRPr="000D267C">
        <w:rPr>
          <w:spacing w:val="3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2"/>
          <w:sz w:val="32"/>
          <w:szCs w:val="32"/>
        </w:rPr>
        <w:t xml:space="preserve"> </w:t>
      </w:r>
      <w:r w:rsidRPr="000D267C">
        <w:rPr>
          <w:sz w:val="32"/>
          <w:szCs w:val="32"/>
        </w:rPr>
        <w:t>will</w:t>
      </w:r>
      <w:r w:rsidR="0033761A" w:rsidRPr="000D267C">
        <w:rPr>
          <w:spacing w:val="25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need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be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switched</w:t>
      </w:r>
      <w:r w:rsidR="0033761A" w:rsidRPr="000D267C">
        <w:rPr>
          <w:spacing w:val="-12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o</w:t>
      </w:r>
      <w:r w:rsidRPr="000D267C">
        <w:rPr>
          <w:spacing w:val="-1"/>
          <w:sz w:val="32"/>
          <w:szCs w:val="32"/>
        </w:rPr>
        <w:t>ff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on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z w:val="32"/>
          <w:szCs w:val="32"/>
        </w:rPr>
        <w:t>again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12"/>
          <w:sz w:val="32"/>
          <w:szCs w:val="32"/>
        </w:rPr>
        <w:t xml:space="preserve"> </w:t>
      </w:r>
      <w:r w:rsidRPr="000D267C">
        <w:rPr>
          <w:spacing w:val="-4"/>
          <w:sz w:val="32"/>
          <w:szCs w:val="32"/>
        </w:rPr>
        <w:t>pair</w:t>
      </w:r>
      <w:r w:rsidRPr="000D267C">
        <w:rPr>
          <w:spacing w:val="-5"/>
          <w:sz w:val="32"/>
          <w:szCs w:val="32"/>
        </w:rPr>
        <w:t>.</w:t>
      </w:r>
    </w:p>
    <w:p w14:paraId="565C2896" w14:textId="77777777" w:rsidR="0033761A" w:rsidRPr="000D267C" w:rsidRDefault="0033761A" w:rsidP="0033761A">
      <w:pPr>
        <w:rPr>
          <w:sz w:val="32"/>
          <w:szCs w:val="32"/>
        </w:rPr>
      </w:pPr>
    </w:p>
    <w:p w14:paraId="60E41688" w14:textId="34F28A62" w:rsidR="0033761A" w:rsidRDefault="00365F49" w:rsidP="0033761A">
      <w:pPr>
        <w:rPr>
          <w:spacing w:val="-1"/>
          <w:sz w:val="32"/>
          <w:szCs w:val="32"/>
        </w:rPr>
      </w:pPr>
      <w:r w:rsidRPr="000D267C">
        <w:rPr>
          <w:spacing w:val="-3"/>
          <w:sz w:val="32"/>
          <w:szCs w:val="32"/>
        </w:rPr>
        <w:t>Ensure</w:t>
      </w:r>
      <w:r w:rsidR="0033761A" w:rsidRPr="000D267C">
        <w:rPr>
          <w:spacing w:val="-14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your</w:t>
      </w:r>
      <w:r w:rsidR="0033761A" w:rsidRPr="000D267C">
        <w:rPr>
          <w:spacing w:val="-1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smartphone’</w:t>
      </w:r>
      <w:r w:rsidRPr="000D267C">
        <w:rPr>
          <w:spacing w:val="-3"/>
          <w:sz w:val="32"/>
          <w:szCs w:val="32"/>
        </w:rPr>
        <w:t>s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Blue</w:t>
      </w:r>
      <w:r w:rsidRPr="000D267C">
        <w:rPr>
          <w:spacing w:val="-1"/>
          <w:sz w:val="32"/>
          <w:szCs w:val="32"/>
        </w:rPr>
        <w:t>tooth</w:t>
      </w:r>
      <w:r w:rsidR="0033761A" w:rsidRPr="000D267C">
        <w:rPr>
          <w:spacing w:val="-10"/>
          <w:sz w:val="32"/>
          <w:szCs w:val="32"/>
        </w:rPr>
        <w:t xml:space="preserve"> </w:t>
      </w:r>
      <w:r w:rsidRPr="000D267C">
        <w:rPr>
          <w:sz w:val="32"/>
          <w:szCs w:val="32"/>
        </w:rPr>
        <w:t>is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enabled.</w:t>
      </w:r>
      <w:r w:rsidR="0033761A" w:rsidRPr="000D267C">
        <w:rPr>
          <w:spacing w:val="-14"/>
          <w:sz w:val="32"/>
          <w:szCs w:val="32"/>
        </w:rPr>
        <w:t xml:space="preserve"> </w:t>
      </w:r>
      <w:r w:rsidRPr="000D267C">
        <w:rPr>
          <w:sz w:val="32"/>
          <w:szCs w:val="32"/>
        </w:rPr>
        <w:t>Then,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launch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app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establish</w:t>
      </w:r>
      <w:r w:rsidR="0033761A" w:rsidRPr="000D267C">
        <w:rPr>
          <w:spacing w:val="-11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37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Blue</w:t>
      </w:r>
      <w:r w:rsidRPr="000D267C">
        <w:rPr>
          <w:spacing w:val="-1"/>
          <w:sz w:val="32"/>
          <w:szCs w:val="32"/>
        </w:rPr>
        <w:t>tooth</w:t>
      </w:r>
      <w:r w:rsidR="0033761A" w:rsidRPr="000D267C">
        <w:rPr>
          <w:spacing w:val="26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connec</w:t>
      </w:r>
      <w:r w:rsidRPr="000D267C">
        <w:rPr>
          <w:spacing w:val="-1"/>
          <w:sz w:val="32"/>
          <w:szCs w:val="32"/>
        </w:rPr>
        <w:t>tion</w:t>
      </w:r>
      <w:r w:rsidR="0033761A" w:rsidRPr="000D267C">
        <w:rPr>
          <w:spacing w:val="25"/>
          <w:sz w:val="32"/>
          <w:szCs w:val="32"/>
        </w:rPr>
        <w:t xml:space="preserve"> </w:t>
      </w:r>
      <w:r w:rsidRPr="000D267C">
        <w:rPr>
          <w:sz w:val="32"/>
          <w:szCs w:val="32"/>
        </w:rPr>
        <w:t>with</w:t>
      </w:r>
      <w:r w:rsidR="0033761A" w:rsidRPr="000D267C">
        <w:rPr>
          <w:spacing w:val="25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24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lastRenderedPageBreak/>
        <w:t>WeWALK</w:t>
      </w:r>
      <w:proofErr w:type="spellEnd"/>
      <w:r w:rsidR="0033761A" w:rsidRPr="000D267C">
        <w:rPr>
          <w:spacing w:val="23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device</w:t>
      </w:r>
      <w:r w:rsidR="0033761A" w:rsidRPr="000D267C">
        <w:rPr>
          <w:spacing w:val="26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by</w:t>
      </w:r>
      <w:r w:rsidR="0033761A" w:rsidRPr="000D267C">
        <w:rPr>
          <w:spacing w:val="22"/>
          <w:sz w:val="32"/>
          <w:szCs w:val="32"/>
        </w:rPr>
        <w:t xml:space="preserve"> </w:t>
      </w:r>
      <w:r w:rsidRPr="000D267C">
        <w:rPr>
          <w:sz w:val="32"/>
          <w:szCs w:val="32"/>
        </w:rPr>
        <w:t>tapping</w:t>
      </w:r>
      <w:r w:rsidR="0033761A" w:rsidRPr="000D267C">
        <w:rPr>
          <w:spacing w:val="26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on</w:t>
      </w:r>
      <w:r w:rsidR="0033761A" w:rsidRPr="000D267C">
        <w:rPr>
          <w:spacing w:val="25"/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pacing w:val="26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“C</w:t>
      </w:r>
      <w:r w:rsidRPr="000D267C">
        <w:rPr>
          <w:spacing w:val="-2"/>
          <w:sz w:val="32"/>
          <w:szCs w:val="32"/>
        </w:rPr>
        <w:t>onnec</w:t>
      </w:r>
      <w:r w:rsidRPr="000D267C">
        <w:rPr>
          <w:spacing w:val="-1"/>
          <w:sz w:val="32"/>
          <w:szCs w:val="32"/>
        </w:rPr>
        <w:t>t</w:t>
      </w:r>
      <w:r w:rsidR="0033761A" w:rsidRPr="000D267C">
        <w:rPr>
          <w:spacing w:val="24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Pr="000D267C">
        <w:rPr>
          <w:spacing w:val="-3"/>
          <w:sz w:val="32"/>
          <w:szCs w:val="32"/>
        </w:rPr>
        <w:t>”</w:t>
      </w:r>
      <w:r w:rsidR="0033761A" w:rsidRPr="000D267C">
        <w:rPr>
          <w:spacing w:val="47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button.</w:t>
      </w:r>
    </w:p>
    <w:p w14:paraId="57B3AB24" w14:textId="77777777" w:rsidR="000D267C" w:rsidRPr="000D267C" w:rsidRDefault="000D267C" w:rsidP="0033761A">
      <w:pPr>
        <w:rPr>
          <w:sz w:val="32"/>
          <w:szCs w:val="32"/>
        </w:rPr>
      </w:pPr>
    </w:p>
    <w:p w14:paraId="5BA90B61" w14:textId="77777777" w:rsidR="0033761A" w:rsidRPr="000D267C" w:rsidRDefault="00365F49" w:rsidP="0033761A">
      <w:pPr>
        <w:rPr>
          <w:sz w:val="32"/>
          <w:szCs w:val="32"/>
        </w:rPr>
      </w:pPr>
      <w:r w:rsidRPr="000D267C">
        <w:rPr>
          <w:spacing w:val="-6"/>
          <w:sz w:val="32"/>
          <w:szCs w:val="32"/>
        </w:rPr>
        <w:t>You</w:t>
      </w:r>
      <w:r w:rsidR="0033761A" w:rsidRPr="000D267C">
        <w:rPr>
          <w:spacing w:val="-4"/>
          <w:sz w:val="32"/>
          <w:szCs w:val="32"/>
        </w:rPr>
        <w:t xml:space="preserve"> </w:t>
      </w:r>
      <w:r w:rsidRPr="000D267C">
        <w:rPr>
          <w:sz w:val="32"/>
          <w:szCs w:val="32"/>
        </w:rPr>
        <w:t>will</w:t>
      </w:r>
      <w:r w:rsidR="0033761A" w:rsidRPr="000D267C">
        <w:rPr>
          <w:spacing w:val="-4"/>
          <w:sz w:val="32"/>
          <w:szCs w:val="32"/>
        </w:rPr>
        <w:t xml:space="preserve"> </w:t>
      </w:r>
      <w:r w:rsidRPr="000D267C">
        <w:rPr>
          <w:sz w:val="32"/>
          <w:szCs w:val="32"/>
        </w:rPr>
        <w:t>hear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z w:val="32"/>
          <w:szCs w:val="32"/>
        </w:rPr>
        <w:t>a</w:t>
      </w:r>
      <w:r w:rsidR="0033761A" w:rsidRPr="000D267C">
        <w:rPr>
          <w:spacing w:val="-4"/>
          <w:sz w:val="32"/>
          <w:szCs w:val="32"/>
        </w:rPr>
        <w:t xml:space="preserve"> </w:t>
      </w:r>
      <w:r w:rsidRPr="000D267C">
        <w:rPr>
          <w:sz w:val="32"/>
          <w:szCs w:val="32"/>
        </w:rPr>
        <w:t>sound</w:t>
      </w:r>
      <w:r w:rsidR="0033761A" w:rsidRPr="000D267C">
        <w:rPr>
          <w:spacing w:val="-3"/>
          <w:sz w:val="32"/>
          <w:szCs w:val="32"/>
        </w:rPr>
        <w:t xml:space="preserve"> </w:t>
      </w:r>
      <w:r w:rsidRPr="000D267C">
        <w:rPr>
          <w:sz w:val="32"/>
          <w:szCs w:val="32"/>
        </w:rPr>
        <w:t>after</w:t>
      </w:r>
      <w:r w:rsidR="0033761A" w:rsidRPr="000D267C">
        <w:rPr>
          <w:spacing w:val="-5"/>
          <w:sz w:val="32"/>
          <w:szCs w:val="32"/>
        </w:rPr>
        <w:t xml:space="preserve"> </w:t>
      </w:r>
      <w:r w:rsidRPr="000D267C">
        <w:rPr>
          <w:sz w:val="32"/>
          <w:szCs w:val="32"/>
        </w:rPr>
        <w:t>a</w:t>
      </w:r>
      <w:r w:rsidR="0033761A" w:rsidRPr="000D267C">
        <w:rPr>
          <w:spacing w:val="-4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succ</w:t>
      </w:r>
      <w:r w:rsidRPr="000D267C">
        <w:rPr>
          <w:sz w:val="32"/>
          <w:szCs w:val="32"/>
        </w:rPr>
        <w:t>essful</w:t>
      </w:r>
      <w:r w:rsidR="0033761A" w:rsidRPr="000D267C">
        <w:rPr>
          <w:spacing w:val="-4"/>
          <w:sz w:val="32"/>
          <w:szCs w:val="32"/>
        </w:rPr>
        <w:t xml:space="preserve"> </w:t>
      </w:r>
      <w:r w:rsidRPr="000D267C">
        <w:rPr>
          <w:spacing w:val="-2"/>
          <w:sz w:val="32"/>
          <w:szCs w:val="32"/>
        </w:rPr>
        <w:t>connec</w:t>
      </w:r>
      <w:r w:rsidRPr="000D267C">
        <w:rPr>
          <w:sz w:val="32"/>
          <w:szCs w:val="32"/>
        </w:rPr>
        <w:t>tion.</w:t>
      </w:r>
    </w:p>
    <w:p w14:paraId="37A662DC" w14:textId="77777777" w:rsidR="0033761A" w:rsidRPr="0033761A" w:rsidRDefault="0033761A" w:rsidP="0033761A"/>
    <w:p w14:paraId="00DCD78B" w14:textId="77777777" w:rsidR="0033761A" w:rsidRPr="0033761A" w:rsidRDefault="0033761A" w:rsidP="00387F4A">
      <w:pPr>
        <w:pStyle w:val="head2"/>
        <w:jc w:val="left"/>
      </w:pPr>
      <w:bookmarkStart w:id="65" w:name="_Toc83992277"/>
      <w:bookmarkStart w:id="66" w:name="_Toc88547934"/>
      <w:bookmarkStart w:id="67" w:name="_Toc88636228"/>
      <w:r w:rsidRPr="0033761A">
        <w:t>Getting started</w:t>
      </w:r>
      <w:r w:rsidRPr="0033761A">
        <w:rPr>
          <w:spacing w:val="-12"/>
        </w:rPr>
        <w:t xml:space="preserve"> </w:t>
      </w:r>
      <w:r w:rsidRPr="0033761A">
        <w:t>with</w:t>
      </w:r>
      <w:r w:rsidRPr="0033761A">
        <w:rPr>
          <w:spacing w:val="-12"/>
        </w:rPr>
        <w:t xml:space="preserve"> </w:t>
      </w:r>
      <w:r w:rsidRPr="0033761A">
        <w:t>the</w:t>
      </w:r>
      <w:r w:rsidRPr="0033761A">
        <w:rPr>
          <w:spacing w:val="-10"/>
        </w:rPr>
        <w:t xml:space="preserve"> </w:t>
      </w:r>
      <w:r w:rsidRPr="0033761A">
        <w:rPr>
          <w:spacing w:val="-1"/>
        </w:rPr>
        <w:t>“</w:t>
      </w:r>
      <w:r w:rsidRPr="0033761A">
        <w:t>tr</w:t>
      </w:r>
      <w:r w:rsidRPr="0033761A">
        <w:rPr>
          <w:spacing w:val="-1"/>
        </w:rPr>
        <w:t>aining</w:t>
      </w:r>
      <w:r w:rsidRPr="0033761A">
        <w:rPr>
          <w:spacing w:val="-11"/>
        </w:rPr>
        <w:t xml:space="preserve"> </w:t>
      </w:r>
      <w:r w:rsidRPr="0033761A">
        <w:t>mode”</w:t>
      </w:r>
      <w:bookmarkEnd w:id="65"/>
      <w:bookmarkEnd w:id="66"/>
      <w:bookmarkEnd w:id="67"/>
    </w:p>
    <w:p w14:paraId="4889E68F" w14:textId="77777777" w:rsidR="0033761A" w:rsidRPr="000D267C" w:rsidRDefault="00365F49" w:rsidP="0033761A">
      <w:pPr>
        <w:rPr>
          <w:sz w:val="32"/>
          <w:szCs w:val="32"/>
        </w:rPr>
      </w:pPr>
      <w:r w:rsidRPr="000D267C">
        <w:rPr>
          <w:spacing w:val="-4"/>
          <w:sz w:val="32"/>
          <w:szCs w:val="32"/>
        </w:rPr>
        <w:t>W</w:t>
      </w:r>
      <w:r w:rsidRPr="000D267C">
        <w:rPr>
          <w:spacing w:val="-5"/>
          <w:sz w:val="32"/>
          <w:szCs w:val="32"/>
        </w:rPr>
        <w:t>e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z w:val="32"/>
          <w:szCs w:val="32"/>
        </w:rPr>
        <w:t>designed</w:t>
      </w:r>
      <w:r w:rsidR="0033761A" w:rsidRPr="000D267C">
        <w:rPr>
          <w:spacing w:val="-20"/>
          <w:sz w:val="32"/>
          <w:szCs w:val="32"/>
        </w:rPr>
        <w:t xml:space="preserve"> </w:t>
      </w:r>
      <w:r w:rsidRPr="000D267C">
        <w:rPr>
          <w:sz w:val="32"/>
          <w:szCs w:val="32"/>
        </w:rPr>
        <w:t>a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tr</w:t>
      </w:r>
      <w:r w:rsidRPr="000D267C">
        <w:rPr>
          <w:sz w:val="32"/>
          <w:szCs w:val="32"/>
        </w:rPr>
        <w:t>aining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z w:val="32"/>
          <w:szCs w:val="32"/>
        </w:rPr>
        <w:t>mode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z w:val="32"/>
          <w:szCs w:val="32"/>
        </w:rPr>
        <w:t>for</w:t>
      </w:r>
      <w:r w:rsidR="0033761A" w:rsidRPr="000D267C">
        <w:rPr>
          <w:spacing w:val="-23"/>
          <w:sz w:val="32"/>
          <w:szCs w:val="32"/>
        </w:rPr>
        <w:t xml:space="preserve"> </w:t>
      </w:r>
      <w:r w:rsidRPr="000D267C">
        <w:rPr>
          <w:sz w:val="32"/>
          <w:szCs w:val="32"/>
        </w:rPr>
        <w:t>you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z w:val="32"/>
          <w:szCs w:val="32"/>
        </w:rPr>
        <w:t>learn</w:t>
      </w:r>
      <w:r w:rsidR="0033761A" w:rsidRPr="000D267C">
        <w:rPr>
          <w:spacing w:val="-20"/>
          <w:sz w:val="32"/>
          <w:szCs w:val="32"/>
        </w:rPr>
        <w:t xml:space="preserve"> </w:t>
      </w:r>
      <w:r w:rsidRPr="000D267C">
        <w:rPr>
          <w:sz w:val="32"/>
          <w:szCs w:val="32"/>
        </w:rPr>
        <w:t>how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20"/>
          <w:sz w:val="32"/>
          <w:szCs w:val="32"/>
        </w:rPr>
        <w:t xml:space="preserve"> </w:t>
      </w:r>
      <w:r w:rsidRPr="000D267C">
        <w:rPr>
          <w:sz w:val="32"/>
          <w:szCs w:val="32"/>
        </w:rPr>
        <w:t>use</w:t>
      </w:r>
      <w:r w:rsidR="0033761A" w:rsidRPr="000D267C">
        <w:rPr>
          <w:spacing w:val="-22"/>
          <w:sz w:val="32"/>
          <w:szCs w:val="32"/>
        </w:rPr>
        <w:t xml:space="preserve"> </w:t>
      </w:r>
      <w:proofErr w:type="spellStart"/>
      <w:r w:rsidR="00CF142C" w:rsidRPr="000D267C">
        <w:rPr>
          <w:sz w:val="32"/>
          <w:szCs w:val="32"/>
        </w:rPr>
        <w:t>WeWALK</w:t>
      </w:r>
      <w:proofErr w:type="spellEnd"/>
      <w:r w:rsidRPr="000D267C">
        <w:rPr>
          <w:spacing w:val="-3"/>
          <w:sz w:val="32"/>
          <w:szCs w:val="32"/>
        </w:rPr>
        <w:t>.</w:t>
      </w:r>
      <w:r w:rsidR="0033761A" w:rsidRPr="000D267C">
        <w:rPr>
          <w:spacing w:val="-22"/>
          <w:sz w:val="32"/>
          <w:szCs w:val="32"/>
        </w:rPr>
        <w:t xml:space="preserve"> </w:t>
      </w:r>
      <w:r w:rsidRPr="000D267C">
        <w:rPr>
          <w:sz w:val="32"/>
          <w:szCs w:val="32"/>
        </w:rPr>
        <w:t>With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z w:val="32"/>
          <w:szCs w:val="32"/>
        </w:rPr>
        <w:t>this</w:t>
      </w:r>
      <w:r w:rsidR="0033761A" w:rsidRPr="000D267C">
        <w:rPr>
          <w:spacing w:val="-21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tr</w:t>
      </w:r>
      <w:r w:rsidRPr="000D267C">
        <w:rPr>
          <w:sz w:val="32"/>
          <w:szCs w:val="32"/>
        </w:rPr>
        <w:t>aining,</w:t>
      </w:r>
      <w:r w:rsidR="0033761A" w:rsidRPr="000D267C">
        <w:rPr>
          <w:spacing w:val="-23"/>
          <w:sz w:val="32"/>
          <w:szCs w:val="32"/>
        </w:rPr>
        <w:t xml:space="preserve"> </w:t>
      </w:r>
      <w:r w:rsidRPr="000D267C">
        <w:rPr>
          <w:spacing w:val="-3"/>
          <w:sz w:val="32"/>
          <w:szCs w:val="32"/>
        </w:rPr>
        <w:t>you</w:t>
      </w:r>
      <w:r w:rsidR="0033761A" w:rsidRPr="000D267C">
        <w:rPr>
          <w:spacing w:val="30"/>
          <w:sz w:val="32"/>
          <w:szCs w:val="32"/>
        </w:rPr>
        <w:t xml:space="preserve"> </w:t>
      </w:r>
      <w:r w:rsidRPr="000D267C">
        <w:rPr>
          <w:sz w:val="32"/>
          <w:szCs w:val="32"/>
        </w:rPr>
        <w:t>will</w:t>
      </w:r>
      <w:r w:rsidR="0033761A" w:rsidRPr="000D267C">
        <w:rPr>
          <w:spacing w:val="-20"/>
          <w:sz w:val="32"/>
          <w:szCs w:val="32"/>
        </w:rPr>
        <w:t xml:space="preserve"> </w:t>
      </w:r>
      <w:r w:rsidRPr="000D267C">
        <w:rPr>
          <w:sz w:val="32"/>
          <w:szCs w:val="32"/>
        </w:rPr>
        <w:t>be</w:t>
      </w:r>
      <w:r w:rsidR="0033761A" w:rsidRPr="000D267C">
        <w:rPr>
          <w:spacing w:val="-20"/>
          <w:sz w:val="32"/>
          <w:szCs w:val="32"/>
        </w:rPr>
        <w:t xml:space="preserve"> </w:t>
      </w:r>
      <w:r w:rsidRPr="000D267C">
        <w:rPr>
          <w:sz w:val="32"/>
          <w:szCs w:val="32"/>
        </w:rPr>
        <w:t>able</w:t>
      </w:r>
      <w:r w:rsidR="0033761A" w:rsidRPr="000D267C">
        <w:rPr>
          <w:spacing w:val="-20"/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pacing w:val="-20"/>
          <w:sz w:val="32"/>
          <w:szCs w:val="32"/>
        </w:rPr>
        <w:t xml:space="preserve"> </w:t>
      </w:r>
      <w:r w:rsidRPr="000D267C">
        <w:rPr>
          <w:spacing w:val="-1"/>
          <w:sz w:val="32"/>
          <w:szCs w:val="32"/>
        </w:rPr>
        <w:t>pr</w:t>
      </w:r>
      <w:r w:rsidRPr="000D267C">
        <w:rPr>
          <w:sz w:val="32"/>
          <w:szCs w:val="32"/>
        </w:rPr>
        <w:t>ac</w:t>
      </w:r>
      <w:r w:rsidRPr="000D267C">
        <w:rPr>
          <w:spacing w:val="-1"/>
          <w:sz w:val="32"/>
          <w:szCs w:val="32"/>
        </w:rPr>
        <w:t>tic</w:t>
      </w:r>
      <w:r w:rsidRPr="000D267C">
        <w:rPr>
          <w:sz w:val="32"/>
          <w:szCs w:val="32"/>
        </w:rPr>
        <w:t>e</w:t>
      </w:r>
      <w:r w:rsidR="0033761A" w:rsidRPr="000D267C">
        <w:rPr>
          <w:spacing w:val="-20"/>
          <w:sz w:val="32"/>
          <w:szCs w:val="32"/>
        </w:rPr>
        <w:t xml:space="preserve"> </w:t>
      </w:r>
      <w:r w:rsidRPr="000D267C">
        <w:rPr>
          <w:sz w:val="32"/>
          <w:szCs w:val="32"/>
        </w:rPr>
        <w:t>using</w:t>
      </w:r>
      <w:r w:rsidR="0033761A" w:rsidRPr="000D267C">
        <w:rPr>
          <w:spacing w:val="-20"/>
          <w:sz w:val="32"/>
          <w:szCs w:val="32"/>
        </w:rPr>
        <w:t xml:space="preserve"> </w:t>
      </w:r>
      <w:r w:rsidRPr="000D267C">
        <w:rPr>
          <w:sz w:val="32"/>
          <w:szCs w:val="32"/>
        </w:rPr>
        <w:t>and</w:t>
      </w:r>
      <w:r w:rsidR="0033761A" w:rsidRPr="000D267C">
        <w:rPr>
          <w:spacing w:val="-20"/>
          <w:sz w:val="32"/>
          <w:szCs w:val="32"/>
        </w:rPr>
        <w:t xml:space="preserve"> </w:t>
      </w:r>
      <w:r w:rsidRPr="000D267C">
        <w:rPr>
          <w:sz w:val="32"/>
          <w:szCs w:val="32"/>
        </w:rPr>
        <w:t>holding</w:t>
      </w:r>
      <w:r w:rsidR="0033761A" w:rsidRPr="000D267C">
        <w:rPr>
          <w:spacing w:val="-19"/>
          <w:sz w:val="32"/>
          <w:szCs w:val="32"/>
        </w:rPr>
        <w:t xml:space="preserve"> </w:t>
      </w:r>
      <w:proofErr w:type="spellStart"/>
      <w:r w:rsidR="00CF142C" w:rsidRPr="000D267C">
        <w:rPr>
          <w:spacing w:val="-3"/>
          <w:sz w:val="32"/>
          <w:szCs w:val="32"/>
        </w:rPr>
        <w:t>WeWALK</w:t>
      </w:r>
      <w:proofErr w:type="spellEnd"/>
      <w:r w:rsidR="0033761A" w:rsidRPr="000D267C">
        <w:rPr>
          <w:spacing w:val="-22"/>
          <w:sz w:val="32"/>
          <w:szCs w:val="32"/>
        </w:rPr>
        <w:t xml:space="preserve"> </w:t>
      </w:r>
      <w:proofErr w:type="spellStart"/>
      <w:r w:rsidR="007569BC" w:rsidRPr="000D267C">
        <w:rPr>
          <w:sz w:val="32"/>
          <w:szCs w:val="32"/>
        </w:rPr>
        <w:t>s</w:t>
      </w:r>
      <w:r w:rsidRPr="000D267C">
        <w:rPr>
          <w:sz w:val="32"/>
          <w:szCs w:val="32"/>
        </w:rPr>
        <w:t>mart</w:t>
      </w:r>
      <w:r w:rsidR="007569BC" w:rsidRPr="000D267C">
        <w:rPr>
          <w:sz w:val="32"/>
          <w:szCs w:val="32"/>
        </w:rPr>
        <w:t>c</w:t>
      </w:r>
      <w:r w:rsidRPr="000D267C">
        <w:rPr>
          <w:sz w:val="32"/>
          <w:szCs w:val="32"/>
        </w:rPr>
        <w:t>ane</w:t>
      </w:r>
      <w:proofErr w:type="spellEnd"/>
      <w:r w:rsidRPr="000D267C">
        <w:rPr>
          <w:sz w:val="32"/>
          <w:szCs w:val="32"/>
        </w:rPr>
        <w:t>.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Access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Tutorials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tab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in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our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app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to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access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audio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and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written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tutorials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which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will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help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you</w:t>
      </w:r>
      <w:r w:rsidR="0033761A" w:rsidRPr="000D267C">
        <w:rPr>
          <w:sz w:val="32"/>
          <w:szCs w:val="32"/>
        </w:rPr>
        <w:t xml:space="preserve"> </w:t>
      </w:r>
      <w:r w:rsidR="00A801AC" w:rsidRPr="000D267C">
        <w:rPr>
          <w:sz w:val="32"/>
          <w:szCs w:val="32"/>
        </w:rPr>
        <w:t>understand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all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the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features</w:t>
      </w:r>
      <w:r w:rsidR="0033761A" w:rsidRPr="000D267C">
        <w:rPr>
          <w:sz w:val="32"/>
          <w:szCs w:val="32"/>
        </w:rPr>
        <w:t xml:space="preserve"> </w:t>
      </w:r>
      <w:r w:rsidRPr="000D267C">
        <w:rPr>
          <w:sz w:val="32"/>
          <w:szCs w:val="32"/>
        </w:rPr>
        <w:t>of</w:t>
      </w:r>
      <w:r w:rsidR="0033761A" w:rsidRPr="000D267C">
        <w:rPr>
          <w:sz w:val="32"/>
          <w:szCs w:val="32"/>
        </w:rPr>
        <w:t xml:space="preserve"> </w:t>
      </w:r>
      <w:proofErr w:type="spellStart"/>
      <w:r w:rsidR="00005FFB" w:rsidRPr="000D267C">
        <w:rPr>
          <w:sz w:val="32"/>
          <w:szCs w:val="32"/>
        </w:rPr>
        <w:t>Wewa</w:t>
      </w:r>
      <w:proofErr w:type="spellEnd"/>
    </w:p>
    <w:p w14:paraId="25505430" w14:textId="410CEB68" w:rsidR="0033761A" w:rsidRPr="0033761A" w:rsidRDefault="0033761A" w:rsidP="00387F4A">
      <w:pPr>
        <w:pStyle w:val="head1"/>
        <w:jc w:val="left"/>
      </w:pPr>
      <w:bookmarkStart w:id="68" w:name="_Toc88547935"/>
      <w:bookmarkStart w:id="69" w:name="_Toc88636229"/>
      <w:r w:rsidRPr="0033761A">
        <w:rPr>
          <w:w w:val="90"/>
        </w:rPr>
        <w:t>Holding</w:t>
      </w:r>
      <w:r w:rsidRPr="0033761A">
        <w:rPr>
          <w:spacing w:val="-10"/>
          <w:w w:val="90"/>
        </w:rPr>
        <w:t xml:space="preserve"> </w:t>
      </w:r>
      <w:r w:rsidRPr="0033761A">
        <w:rPr>
          <w:w w:val="90"/>
        </w:rPr>
        <w:t>and</w:t>
      </w:r>
      <w:r w:rsidRPr="0033761A">
        <w:rPr>
          <w:spacing w:val="-6"/>
          <w:w w:val="90"/>
        </w:rPr>
        <w:t xml:space="preserve"> </w:t>
      </w:r>
      <w:r w:rsidRPr="0033761A">
        <w:rPr>
          <w:w w:val="90"/>
        </w:rPr>
        <w:t>using</w:t>
      </w:r>
      <w:r w:rsidRPr="0033761A">
        <w:rPr>
          <w:spacing w:val="-10"/>
          <w:w w:val="90"/>
        </w:rPr>
        <w:t xml:space="preserve"> </w:t>
      </w:r>
      <w:r w:rsidRPr="0033761A">
        <w:rPr>
          <w:w w:val="90"/>
        </w:rPr>
        <w:t>the</w:t>
      </w:r>
      <w:r w:rsidRPr="0033761A">
        <w:rPr>
          <w:spacing w:val="-10"/>
          <w:w w:val="90"/>
        </w:rPr>
        <w:t xml:space="preserve"> </w:t>
      </w:r>
      <w:proofErr w:type="spellStart"/>
      <w:r w:rsidRPr="0033761A">
        <w:rPr>
          <w:spacing w:val="-5"/>
          <w:w w:val="90"/>
        </w:rPr>
        <w:t>WeWALK</w:t>
      </w:r>
      <w:proofErr w:type="spellEnd"/>
      <w:r w:rsidRPr="0033761A">
        <w:rPr>
          <w:spacing w:val="-9"/>
          <w:w w:val="90"/>
        </w:rPr>
        <w:t xml:space="preserve"> </w:t>
      </w:r>
      <w:r w:rsidRPr="0033761A">
        <w:rPr>
          <w:w w:val="90"/>
        </w:rPr>
        <w:t>SMAR</w:t>
      </w:r>
      <w:r w:rsidRPr="0033761A">
        <w:rPr>
          <w:spacing w:val="-2"/>
          <w:w w:val="90"/>
        </w:rPr>
        <w:t>TCANE</w:t>
      </w:r>
      <w:bookmarkEnd w:id="68"/>
      <w:bookmarkEnd w:id="69"/>
    </w:p>
    <w:p w14:paraId="12442BA4" w14:textId="77777777" w:rsidR="0033761A" w:rsidRPr="00C109A5" w:rsidRDefault="00CF142C" w:rsidP="0033761A">
      <w:pPr>
        <w:rPr>
          <w:sz w:val="32"/>
          <w:szCs w:val="32"/>
        </w:rPr>
      </w:pPr>
      <w:proofErr w:type="spellStart"/>
      <w:r w:rsidRPr="00C109A5">
        <w:rPr>
          <w:spacing w:val="-3"/>
          <w:sz w:val="32"/>
          <w:szCs w:val="32"/>
        </w:rPr>
        <w:t>WeWALK</w:t>
      </w:r>
      <w:proofErr w:type="spellEnd"/>
      <w:r w:rsidR="0033761A" w:rsidRPr="00C109A5">
        <w:rPr>
          <w:spacing w:val="-9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should</w:t>
      </w:r>
      <w:r w:rsidR="0033761A" w:rsidRPr="00C109A5">
        <w:rPr>
          <w:spacing w:val="-4"/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be</w:t>
      </w:r>
      <w:r w:rsidR="0033761A" w:rsidRPr="00C109A5">
        <w:rPr>
          <w:spacing w:val="-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held</w:t>
      </w:r>
      <w:r w:rsidR="0033761A" w:rsidRPr="00C109A5">
        <w:rPr>
          <w:spacing w:val="-5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and</w:t>
      </w:r>
      <w:r w:rsidR="0033761A" w:rsidRPr="00C109A5">
        <w:rPr>
          <w:spacing w:val="-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used</w:t>
      </w:r>
      <w:r w:rsidR="0033761A" w:rsidRPr="00C109A5">
        <w:rPr>
          <w:spacing w:val="-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using</w:t>
      </w:r>
      <w:r w:rsidR="0033761A" w:rsidRPr="00C109A5">
        <w:rPr>
          <w:spacing w:val="-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regular</w:t>
      </w:r>
      <w:r w:rsidR="0033761A" w:rsidRPr="00C109A5">
        <w:rPr>
          <w:spacing w:val="-8"/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cane</w:t>
      </w:r>
      <w:r w:rsidR="0033761A" w:rsidRPr="00C109A5">
        <w:rPr>
          <w:spacing w:val="-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technique</w:t>
      </w:r>
      <w:r w:rsidR="0033761A" w:rsidRPr="00C109A5">
        <w:rPr>
          <w:spacing w:val="-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and</w:t>
      </w:r>
      <w:r w:rsidR="0033761A" w:rsidRPr="00C109A5">
        <w:rPr>
          <w:spacing w:val="-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is</w:t>
      </w:r>
      <w:r w:rsidR="0033761A" w:rsidRPr="00C109A5">
        <w:rPr>
          <w:spacing w:val="-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not</w:t>
      </w:r>
      <w:r w:rsidR="0033761A" w:rsidRPr="00C109A5">
        <w:rPr>
          <w:spacing w:val="-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</w:t>
      </w:r>
      <w:r w:rsidR="0033761A" w:rsidRPr="00C109A5">
        <w:rPr>
          <w:spacing w:val="-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replac</w:t>
      </w:r>
      <w:r w:rsidR="00365F49" w:rsidRPr="00C109A5">
        <w:rPr>
          <w:spacing w:val="-2"/>
          <w:sz w:val="32"/>
          <w:szCs w:val="32"/>
        </w:rPr>
        <w:t>emen</w:t>
      </w:r>
      <w:r w:rsidR="00365F49" w:rsidRPr="00C109A5">
        <w:rPr>
          <w:sz w:val="32"/>
          <w:szCs w:val="32"/>
        </w:rPr>
        <w:t>t</w:t>
      </w:r>
      <w:r w:rsidR="0033761A" w:rsidRPr="00C109A5">
        <w:rPr>
          <w:spacing w:val="33"/>
          <w:w w:val="163"/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for</w:t>
      </w:r>
      <w:r w:rsidR="0033761A" w:rsidRPr="00C109A5">
        <w:rPr>
          <w:spacing w:val="-4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good</w:t>
      </w:r>
      <w:r w:rsidR="0033761A" w:rsidRPr="00C109A5">
        <w:rPr>
          <w:spacing w:val="-2"/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cane</w:t>
      </w:r>
      <w:r w:rsidR="0033761A" w:rsidRPr="00C109A5">
        <w:rPr>
          <w:spacing w:val="-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technique</w:t>
      </w:r>
      <w:r w:rsidR="00365F49" w:rsidRPr="00C109A5">
        <w:rPr>
          <w:spacing w:val="-2"/>
          <w:sz w:val="32"/>
          <w:szCs w:val="32"/>
        </w:rPr>
        <w:t>.</w:t>
      </w:r>
      <w:r w:rsidR="0033761A" w:rsidRPr="00C109A5">
        <w:rPr>
          <w:spacing w:val="-4"/>
          <w:sz w:val="32"/>
          <w:szCs w:val="32"/>
        </w:rPr>
        <w:t xml:space="preserve"> </w:t>
      </w:r>
      <w:proofErr w:type="spellStart"/>
      <w:r w:rsidRPr="00C109A5">
        <w:rPr>
          <w:spacing w:val="-3"/>
          <w:sz w:val="32"/>
          <w:szCs w:val="32"/>
        </w:rPr>
        <w:t>WeWALK</w:t>
      </w:r>
      <w:proofErr w:type="spellEnd"/>
      <w:r w:rsidR="0033761A" w:rsidRPr="00C109A5">
        <w:rPr>
          <w:spacing w:val="-4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should</w:t>
      </w:r>
      <w:r w:rsidR="0033761A" w:rsidRPr="00C109A5">
        <w:rPr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be</w:t>
      </w:r>
      <w:r w:rsidR="0033761A" w:rsidRPr="00C109A5">
        <w:rPr>
          <w:spacing w:val="-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held</w:t>
      </w:r>
      <w:r w:rsidR="0033761A" w:rsidRPr="00C109A5">
        <w:rPr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in</w:t>
      </w:r>
      <w:r w:rsidR="0033761A" w:rsidRPr="00C109A5">
        <w:rPr>
          <w:spacing w:val="-2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-2"/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‘handshak</w:t>
      </w:r>
      <w:r w:rsidR="00365F49" w:rsidRPr="00C109A5">
        <w:rPr>
          <w:spacing w:val="-3"/>
          <w:sz w:val="32"/>
          <w:szCs w:val="32"/>
        </w:rPr>
        <w:t>e</w:t>
      </w:r>
      <w:r w:rsidR="00365F49" w:rsidRPr="00C109A5">
        <w:rPr>
          <w:spacing w:val="-2"/>
          <w:sz w:val="32"/>
          <w:szCs w:val="32"/>
        </w:rPr>
        <w:t>’</w:t>
      </w:r>
      <w:r w:rsidR="0033761A" w:rsidRPr="00C109A5">
        <w:rPr>
          <w:spacing w:val="-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hand</w:t>
      </w:r>
      <w:r w:rsidR="0033761A" w:rsidRPr="00C109A5">
        <w:rPr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position</w:t>
      </w:r>
      <w:r w:rsidR="0033761A" w:rsidRPr="00C109A5">
        <w:rPr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with</w:t>
      </w:r>
      <w:r w:rsidR="0033761A" w:rsidRPr="00C109A5">
        <w:rPr>
          <w:spacing w:val="55"/>
          <w:w w:val="121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7"/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rounder</w:t>
      </w:r>
      <w:r w:rsidR="0033761A" w:rsidRPr="00C109A5">
        <w:rPr>
          <w:spacing w:val="5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part</w:t>
      </w:r>
      <w:r w:rsidR="0033761A" w:rsidRPr="00C109A5">
        <w:rPr>
          <w:spacing w:val="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of</w:t>
      </w:r>
      <w:r w:rsidR="0033761A" w:rsidRPr="00C109A5">
        <w:rPr>
          <w:spacing w:val="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7"/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device</w:t>
      </w:r>
      <w:r w:rsidR="0033761A" w:rsidRPr="00C109A5">
        <w:rPr>
          <w:spacing w:val="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sitting</w:t>
      </w:r>
      <w:r w:rsidR="0033761A" w:rsidRPr="00C109A5">
        <w:rPr>
          <w:spacing w:val="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in</w:t>
      </w:r>
      <w:r w:rsidR="0033761A" w:rsidRPr="00C109A5">
        <w:rPr>
          <w:spacing w:val="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palm</w:t>
      </w:r>
      <w:r w:rsidR="0033761A" w:rsidRPr="00C109A5">
        <w:rPr>
          <w:spacing w:val="8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of</w:t>
      </w:r>
      <w:r w:rsidR="0033761A" w:rsidRPr="00C109A5">
        <w:rPr>
          <w:spacing w:val="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hand,</w:t>
      </w:r>
      <w:r w:rsidR="0033761A" w:rsidRPr="00C109A5">
        <w:rPr>
          <w:spacing w:val="8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and</w:t>
      </w:r>
      <w:r w:rsidR="0033761A" w:rsidRPr="00C109A5">
        <w:rPr>
          <w:spacing w:val="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thumb</w:t>
      </w:r>
      <w:r w:rsidR="0033761A" w:rsidRPr="00C109A5">
        <w:rPr>
          <w:spacing w:val="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resting</w:t>
      </w:r>
      <w:r w:rsidR="0033761A" w:rsidRPr="00C109A5">
        <w:rPr>
          <w:spacing w:val="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on</w:t>
      </w:r>
      <w:r w:rsidR="0033761A" w:rsidRPr="00C109A5">
        <w:rPr>
          <w:spacing w:val="42"/>
          <w:w w:val="109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8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tactile</w:t>
      </w:r>
      <w:r w:rsidR="0033761A" w:rsidRPr="00C109A5">
        <w:rPr>
          <w:spacing w:val="9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buttons</w:t>
      </w:r>
      <w:r w:rsidR="0033761A" w:rsidRPr="00C109A5">
        <w:rPr>
          <w:spacing w:val="10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on</w:t>
      </w:r>
      <w:r w:rsidR="0033761A" w:rsidRPr="00C109A5">
        <w:rPr>
          <w:spacing w:val="9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top</w:t>
      </w:r>
      <w:r w:rsidR="0033761A" w:rsidRPr="00C109A5">
        <w:rPr>
          <w:spacing w:val="10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of</w:t>
      </w:r>
      <w:r w:rsidR="0033761A" w:rsidRPr="00C109A5">
        <w:rPr>
          <w:spacing w:val="8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10"/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device.</w:t>
      </w:r>
      <w:r w:rsidR="0033761A" w:rsidRPr="00C109A5">
        <w:rPr>
          <w:spacing w:val="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9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tactile</w:t>
      </w:r>
      <w:r w:rsidR="0033761A" w:rsidRPr="00C109A5">
        <w:rPr>
          <w:spacing w:val="9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buttons,</w:t>
      </w:r>
      <w:r w:rsidR="0033761A" w:rsidRPr="00C109A5">
        <w:rPr>
          <w:spacing w:val="8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touchpad,</w:t>
      </w:r>
      <w:r w:rsidR="0033761A" w:rsidRPr="00C109A5">
        <w:rPr>
          <w:spacing w:val="10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and</w:t>
      </w:r>
      <w:r w:rsidR="0033761A" w:rsidRPr="00C109A5">
        <w:rPr>
          <w:spacing w:val="9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ultrasonic</w:t>
      </w:r>
      <w:r w:rsidR="0033761A" w:rsidRPr="00C109A5">
        <w:rPr>
          <w:spacing w:val="39"/>
          <w:w w:val="108"/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sensor</w:t>
      </w:r>
      <w:r w:rsidR="0033761A" w:rsidRPr="00C109A5">
        <w:rPr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should</w:t>
      </w:r>
      <w:r w:rsidR="0033761A" w:rsidRPr="00C109A5">
        <w:rPr>
          <w:spacing w:val="1"/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f</w:t>
      </w:r>
      <w:r w:rsidR="00365F49" w:rsidRPr="00C109A5">
        <w:rPr>
          <w:spacing w:val="-3"/>
          <w:sz w:val="32"/>
          <w:szCs w:val="32"/>
        </w:rPr>
        <w:t>ace</w:t>
      </w:r>
      <w:r w:rsidR="0033761A" w:rsidRPr="00C109A5">
        <w:rPr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forward</w:t>
      </w:r>
      <w:r w:rsidR="0033761A" w:rsidRPr="00C109A5">
        <w:rPr>
          <w:spacing w:val="1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and</w:t>
      </w:r>
      <w:r w:rsidR="0033761A" w:rsidRPr="00C109A5">
        <w:rPr>
          <w:spacing w:val="2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alway</w:t>
      </w:r>
      <w:r w:rsidR="00365F49" w:rsidRPr="00C109A5">
        <w:rPr>
          <w:spacing w:val="-2"/>
          <w:sz w:val="32"/>
          <w:szCs w:val="32"/>
        </w:rPr>
        <w:t>s</w:t>
      </w:r>
      <w:r w:rsidR="0033761A" w:rsidRPr="00C109A5">
        <w:rPr>
          <w:spacing w:val="1"/>
          <w:sz w:val="32"/>
          <w:szCs w:val="32"/>
        </w:rPr>
        <w:t xml:space="preserve"> </w:t>
      </w:r>
      <w:r w:rsidR="00365F49" w:rsidRPr="00C109A5">
        <w:rPr>
          <w:spacing w:val="-2"/>
          <w:sz w:val="32"/>
          <w:szCs w:val="32"/>
        </w:rPr>
        <w:t>be</w:t>
      </w:r>
      <w:r w:rsidR="0033761A" w:rsidRPr="00C109A5">
        <w:rPr>
          <w:spacing w:val="1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on</w:t>
      </w:r>
      <w:r w:rsidR="0033761A" w:rsidRPr="00C109A5">
        <w:rPr>
          <w:spacing w:val="1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top</w:t>
      </w:r>
      <w:r w:rsidR="00365F49" w:rsidRPr="00C109A5">
        <w:rPr>
          <w:spacing w:val="-2"/>
          <w:sz w:val="32"/>
          <w:szCs w:val="32"/>
        </w:rPr>
        <w:t>.</w:t>
      </w:r>
    </w:p>
    <w:p w14:paraId="619F75EC" w14:textId="77777777" w:rsidR="0033761A" w:rsidRPr="0033761A" w:rsidRDefault="0033761A" w:rsidP="0033761A"/>
    <w:p w14:paraId="51E6BBA4" w14:textId="41CA4A18" w:rsidR="0033761A" w:rsidRPr="00CF295E" w:rsidRDefault="00CF295E" w:rsidP="00387F4A">
      <w:pPr>
        <w:pStyle w:val="head1"/>
        <w:jc w:val="left"/>
      </w:pPr>
      <w:bookmarkStart w:id="70" w:name="_Toc83992279"/>
      <w:bookmarkStart w:id="71" w:name="_Toc88547936"/>
      <w:bookmarkStart w:id="72" w:name="_Toc88636230"/>
      <w:r w:rsidRPr="00CF295E">
        <w:rPr>
          <w:spacing w:val="-1"/>
        </w:rPr>
        <w:t>W</w:t>
      </w:r>
      <w:r w:rsidRPr="00CF295E">
        <w:t>alking</w:t>
      </w:r>
      <w:r w:rsidRPr="00CF295E">
        <w:rPr>
          <w:spacing w:val="-32"/>
        </w:rPr>
        <w:t xml:space="preserve"> </w:t>
      </w:r>
      <w:proofErr w:type="gramStart"/>
      <w:r w:rsidRPr="00CF295E">
        <w:rPr>
          <w:spacing w:val="1"/>
        </w:rPr>
        <w:t>With</w:t>
      </w:r>
      <w:proofErr w:type="gramEnd"/>
      <w:r w:rsidRPr="00CF295E">
        <w:rPr>
          <w:spacing w:val="-31"/>
        </w:rPr>
        <w:t xml:space="preserve"> </w:t>
      </w:r>
      <w:r w:rsidRPr="00CF295E">
        <w:t>Wewalk</w:t>
      </w:r>
      <w:bookmarkEnd w:id="70"/>
      <w:bookmarkEnd w:id="71"/>
      <w:bookmarkEnd w:id="72"/>
    </w:p>
    <w:p w14:paraId="70BE6E4D" w14:textId="1387858B" w:rsidR="0033761A" w:rsidRPr="00C109A5" w:rsidRDefault="00365F49" w:rsidP="0033761A">
      <w:pPr>
        <w:rPr>
          <w:sz w:val="32"/>
          <w:szCs w:val="32"/>
        </w:rPr>
      </w:pPr>
      <w:r w:rsidRPr="00C109A5">
        <w:rPr>
          <w:sz w:val="32"/>
          <w:szCs w:val="32"/>
        </w:rPr>
        <w:t>Th</w:t>
      </w:r>
      <w:r w:rsidR="00607F25" w:rsidRPr="00C109A5">
        <w:rPr>
          <w:sz w:val="32"/>
          <w:szCs w:val="32"/>
        </w:rPr>
        <w:t>e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traditional</w:t>
      </w:r>
      <w:r w:rsidR="0033761A" w:rsidRPr="00C109A5">
        <w:rPr>
          <w:spacing w:val="-14"/>
          <w:sz w:val="32"/>
          <w:szCs w:val="32"/>
        </w:rPr>
        <w:t xml:space="preserve"> </w:t>
      </w:r>
      <w:r w:rsidRPr="00C109A5">
        <w:rPr>
          <w:sz w:val="32"/>
          <w:szCs w:val="32"/>
        </w:rPr>
        <w:t>white</w:t>
      </w:r>
      <w:r w:rsidR="0033761A" w:rsidRPr="00C109A5">
        <w:rPr>
          <w:spacing w:val="-14"/>
          <w:sz w:val="32"/>
          <w:szCs w:val="32"/>
        </w:rPr>
        <w:t xml:space="preserve"> </w:t>
      </w:r>
      <w:r w:rsidRPr="00C109A5">
        <w:rPr>
          <w:sz w:val="32"/>
          <w:szCs w:val="32"/>
        </w:rPr>
        <w:t>cane</w:t>
      </w:r>
      <w:r w:rsidR="0033761A" w:rsidRPr="00C109A5">
        <w:rPr>
          <w:spacing w:val="-13"/>
          <w:sz w:val="32"/>
          <w:szCs w:val="32"/>
        </w:rPr>
        <w:t xml:space="preserve"> </w:t>
      </w:r>
      <w:r w:rsidRPr="00C109A5">
        <w:rPr>
          <w:sz w:val="32"/>
          <w:szCs w:val="32"/>
        </w:rPr>
        <w:t>is</w:t>
      </w:r>
      <w:r w:rsidR="0033761A" w:rsidRPr="00C109A5">
        <w:rPr>
          <w:spacing w:val="-13"/>
          <w:sz w:val="32"/>
          <w:szCs w:val="32"/>
        </w:rPr>
        <w:t xml:space="preserve"> </w:t>
      </w:r>
      <w:r w:rsidRPr="00C109A5">
        <w:rPr>
          <w:sz w:val="32"/>
          <w:szCs w:val="32"/>
        </w:rPr>
        <w:t>used</w:t>
      </w:r>
      <w:r w:rsidR="0033761A" w:rsidRPr="00C109A5">
        <w:rPr>
          <w:spacing w:val="30"/>
          <w:sz w:val="32"/>
          <w:szCs w:val="32"/>
        </w:rPr>
        <w:t xml:space="preserve"> </w:t>
      </w:r>
      <w:r w:rsidRPr="00C109A5">
        <w:rPr>
          <w:spacing w:val="-3"/>
          <w:sz w:val="32"/>
          <w:szCs w:val="32"/>
        </w:rPr>
        <w:t>by</w:t>
      </w:r>
      <w:r w:rsidR="0033761A" w:rsidRPr="00C109A5">
        <w:rPr>
          <w:spacing w:val="10"/>
          <w:sz w:val="32"/>
          <w:szCs w:val="32"/>
        </w:rPr>
        <w:t xml:space="preserve"> </w:t>
      </w:r>
      <w:r w:rsidRPr="00C109A5">
        <w:rPr>
          <w:sz w:val="32"/>
          <w:szCs w:val="32"/>
        </w:rPr>
        <w:t>moving</w:t>
      </w:r>
      <w:r w:rsidR="0033761A" w:rsidRPr="00C109A5">
        <w:rPr>
          <w:spacing w:val="11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13"/>
          <w:sz w:val="32"/>
          <w:szCs w:val="32"/>
        </w:rPr>
        <w:t xml:space="preserve"> </w:t>
      </w:r>
      <w:r w:rsidRPr="00C109A5">
        <w:rPr>
          <w:sz w:val="32"/>
          <w:szCs w:val="32"/>
        </w:rPr>
        <w:t>cane</w:t>
      </w:r>
      <w:r w:rsidR="0033761A" w:rsidRPr="00C109A5">
        <w:rPr>
          <w:spacing w:val="12"/>
          <w:sz w:val="32"/>
          <w:szCs w:val="32"/>
        </w:rPr>
        <w:t xml:space="preserve"> </w:t>
      </w:r>
      <w:r w:rsidRPr="00C109A5">
        <w:rPr>
          <w:sz w:val="32"/>
          <w:szCs w:val="32"/>
        </w:rPr>
        <w:t>fr</w:t>
      </w:r>
      <w:r w:rsidRPr="00C109A5">
        <w:rPr>
          <w:spacing w:val="-3"/>
          <w:sz w:val="32"/>
          <w:szCs w:val="32"/>
        </w:rPr>
        <w:t>om</w:t>
      </w:r>
      <w:r w:rsidR="0033761A" w:rsidRPr="00C109A5">
        <w:rPr>
          <w:spacing w:val="13"/>
          <w:sz w:val="32"/>
          <w:szCs w:val="32"/>
        </w:rPr>
        <w:t xml:space="preserve"> </w:t>
      </w:r>
      <w:r w:rsidRPr="00C109A5">
        <w:rPr>
          <w:sz w:val="32"/>
          <w:szCs w:val="32"/>
        </w:rPr>
        <w:t>side</w:t>
      </w:r>
      <w:r w:rsidR="0033761A" w:rsidRPr="00C109A5">
        <w:rPr>
          <w:spacing w:val="12"/>
          <w:sz w:val="32"/>
          <w:szCs w:val="32"/>
        </w:rPr>
        <w:t xml:space="preserve"> </w:t>
      </w:r>
      <w:r w:rsidRPr="00C109A5">
        <w:rPr>
          <w:sz w:val="32"/>
          <w:szCs w:val="32"/>
        </w:rPr>
        <w:t>to</w:t>
      </w:r>
      <w:r w:rsidR="0033761A" w:rsidRPr="00C109A5">
        <w:rPr>
          <w:spacing w:val="21"/>
          <w:sz w:val="32"/>
          <w:szCs w:val="32"/>
        </w:rPr>
        <w:t xml:space="preserve"> </w:t>
      </w:r>
      <w:r w:rsidRPr="00C109A5">
        <w:rPr>
          <w:sz w:val="32"/>
          <w:szCs w:val="32"/>
        </w:rPr>
        <w:t>side</w:t>
      </w:r>
      <w:r w:rsidR="0033761A" w:rsidRPr="00C109A5">
        <w:rPr>
          <w:spacing w:val="-10"/>
          <w:sz w:val="32"/>
          <w:szCs w:val="32"/>
        </w:rPr>
        <w:t xml:space="preserve"> </w:t>
      </w:r>
      <w:r w:rsidRPr="00C109A5">
        <w:rPr>
          <w:sz w:val="32"/>
          <w:szCs w:val="32"/>
        </w:rPr>
        <w:t>in</w:t>
      </w:r>
      <w:r w:rsidR="0033761A" w:rsidRPr="00C109A5">
        <w:rPr>
          <w:spacing w:val="-10"/>
          <w:sz w:val="32"/>
          <w:szCs w:val="32"/>
        </w:rPr>
        <w:t xml:space="preserve"> </w:t>
      </w:r>
      <w:r w:rsidRPr="00C109A5">
        <w:rPr>
          <w:sz w:val="32"/>
          <w:szCs w:val="32"/>
        </w:rPr>
        <w:t>a</w:t>
      </w:r>
      <w:r w:rsidR="0033761A" w:rsidRPr="00C109A5">
        <w:rPr>
          <w:spacing w:val="-11"/>
          <w:sz w:val="32"/>
          <w:szCs w:val="32"/>
        </w:rPr>
        <w:t xml:space="preserve"> </w:t>
      </w:r>
      <w:r w:rsidRPr="00C109A5">
        <w:rPr>
          <w:sz w:val="32"/>
          <w:szCs w:val="32"/>
        </w:rPr>
        <w:t>tapping</w:t>
      </w:r>
      <w:r w:rsidR="0033761A" w:rsidRPr="00C109A5">
        <w:rPr>
          <w:spacing w:val="-10"/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or</w:t>
      </w:r>
      <w:r w:rsidR="0033761A" w:rsidRPr="00C109A5">
        <w:rPr>
          <w:spacing w:val="-11"/>
          <w:sz w:val="32"/>
          <w:szCs w:val="32"/>
        </w:rPr>
        <w:t xml:space="preserve"> </w:t>
      </w:r>
      <w:r w:rsidRPr="00C109A5">
        <w:rPr>
          <w:sz w:val="32"/>
          <w:szCs w:val="32"/>
        </w:rPr>
        <w:t>sliding</w:t>
      </w:r>
      <w:r w:rsidR="0033761A" w:rsidRPr="00C109A5">
        <w:rPr>
          <w:spacing w:val="-9"/>
          <w:sz w:val="32"/>
          <w:szCs w:val="32"/>
        </w:rPr>
        <w:t xml:space="preserve"> </w:t>
      </w:r>
      <w:r w:rsidRPr="00C109A5">
        <w:rPr>
          <w:sz w:val="32"/>
          <w:szCs w:val="32"/>
        </w:rPr>
        <w:t>mo</w:t>
      </w:r>
      <w:r w:rsidRPr="00C109A5">
        <w:rPr>
          <w:spacing w:val="-1"/>
          <w:sz w:val="32"/>
          <w:szCs w:val="32"/>
        </w:rPr>
        <w:t>tion</w:t>
      </w:r>
      <w:r w:rsidR="0033761A" w:rsidRPr="00C109A5">
        <w:rPr>
          <w:spacing w:val="29"/>
          <w:sz w:val="32"/>
          <w:szCs w:val="32"/>
        </w:rPr>
        <w:t xml:space="preserve"> </w:t>
      </w:r>
      <w:r w:rsidRPr="00C109A5">
        <w:rPr>
          <w:sz w:val="32"/>
          <w:szCs w:val="32"/>
        </w:rPr>
        <w:t>where</w:t>
      </w:r>
      <w:r w:rsidR="0033761A" w:rsidRPr="00C109A5">
        <w:rPr>
          <w:spacing w:val="23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24"/>
          <w:sz w:val="32"/>
          <w:szCs w:val="32"/>
        </w:rPr>
        <w:t xml:space="preserve"> </w:t>
      </w:r>
      <w:r w:rsidRPr="00C109A5">
        <w:rPr>
          <w:spacing w:val="-3"/>
          <w:sz w:val="32"/>
          <w:szCs w:val="32"/>
        </w:rPr>
        <w:t>ne</w:t>
      </w:r>
      <w:r w:rsidRPr="00C109A5">
        <w:rPr>
          <w:sz w:val="32"/>
          <w:szCs w:val="32"/>
        </w:rPr>
        <w:t>xt</w:t>
      </w:r>
      <w:r w:rsidR="0033761A" w:rsidRPr="00C109A5">
        <w:rPr>
          <w:spacing w:val="23"/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f</w:t>
      </w:r>
      <w:r w:rsidRPr="00C109A5">
        <w:rPr>
          <w:sz w:val="32"/>
          <w:szCs w:val="32"/>
        </w:rPr>
        <w:t>oo</w:t>
      </w:r>
      <w:r w:rsidRPr="00C109A5">
        <w:rPr>
          <w:spacing w:val="-1"/>
          <w:sz w:val="32"/>
          <w:szCs w:val="32"/>
        </w:rPr>
        <w:t>tstep</w:t>
      </w:r>
      <w:r w:rsidR="0033761A" w:rsidRPr="00C109A5">
        <w:rPr>
          <w:spacing w:val="23"/>
          <w:sz w:val="32"/>
          <w:szCs w:val="32"/>
        </w:rPr>
        <w:t xml:space="preserve"> </w:t>
      </w:r>
      <w:r w:rsidRPr="00C109A5">
        <w:rPr>
          <w:sz w:val="32"/>
          <w:szCs w:val="32"/>
        </w:rPr>
        <w:t>will</w:t>
      </w:r>
      <w:r w:rsidR="0033761A" w:rsidRPr="00C109A5">
        <w:rPr>
          <w:spacing w:val="23"/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f</w:t>
      </w:r>
      <w:r w:rsidRPr="00C109A5">
        <w:rPr>
          <w:sz w:val="32"/>
          <w:szCs w:val="32"/>
        </w:rPr>
        <w:t>all.</w:t>
      </w:r>
      <w:r w:rsidR="0033761A" w:rsidRPr="00C109A5">
        <w:rPr>
          <w:spacing w:val="29"/>
          <w:sz w:val="32"/>
          <w:szCs w:val="32"/>
        </w:rPr>
        <w:t xml:space="preserve"> </w:t>
      </w:r>
      <w:r w:rsidRPr="00C109A5">
        <w:rPr>
          <w:sz w:val="32"/>
          <w:szCs w:val="32"/>
        </w:rPr>
        <w:t>This</w:t>
      </w:r>
      <w:r w:rsidR="0033761A" w:rsidRPr="00C109A5">
        <w:rPr>
          <w:spacing w:val="-31"/>
          <w:sz w:val="32"/>
          <w:szCs w:val="32"/>
        </w:rPr>
        <w:t xml:space="preserve"> </w:t>
      </w:r>
      <w:r w:rsidRPr="00C109A5">
        <w:rPr>
          <w:sz w:val="32"/>
          <w:szCs w:val="32"/>
        </w:rPr>
        <w:t>ensures</w:t>
      </w:r>
      <w:r w:rsidR="0033761A" w:rsidRPr="00C109A5">
        <w:rPr>
          <w:spacing w:val="-31"/>
          <w:sz w:val="32"/>
          <w:szCs w:val="32"/>
        </w:rPr>
        <w:t xml:space="preserve"> </w:t>
      </w:r>
      <w:r w:rsidRPr="00C109A5">
        <w:rPr>
          <w:sz w:val="32"/>
          <w:szCs w:val="32"/>
        </w:rPr>
        <w:t>that</w:t>
      </w:r>
      <w:r w:rsidR="0033761A" w:rsidRPr="00C109A5">
        <w:rPr>
          <w:spacing w:val="-30"/>
          <w:sz w:val="32"/>
          <w:szCs w:val="32"/>
        </w:rPr>
        <w:t xml:space="preserve"> </w:t>
      </w:r>
      <w:r w:rsidRPr="00C109A5">
        <w:rPr>
          <w:sz w:val="32"/>
          <w:szCs w:val="32"/>
        </w:rPr>
        <w:t>obstacles</w:t>
      </w:r>
      <w:r w:rsidR="0033761A" w:rsidRPr="00C109A5">
        <w:rPr>
          <w:spacing w:val="-30"/>
          <w:sz w:val="32"/>
          <w:szCs w:val="32"/>
        </w:rPr>
        <w:t xml:space="preserve"> </w:t>
      </w:r>
      <w:r w:rsidRPr="00C109A5">
        <w:rPr>
          <w:sz w:val="32"/>
          <w:szCs w:val="32"/>
        </w:rPr>
        <w:t>can</w:t>
      </w:r>
      <w:r w:rsidR="0033761A" w:rsidRPr="00C109A5">
        <w:rPr>
          <w:spacing w:val="-31"/>
          <w:sz w:val="32"/>
          <w:szCs w:val="32"/>
        </w:rPr>
        <w:t xml:space="preserve"> </w:t>
      </w:r>
      <w:r w:rsidRPr="00C109A5">
        <w:rPr>
          <w:sz w:val="32"/>
          <w:szCs w:val="32"/>
        </w:rPr>
        <w:t>be</w:t>
      </w:r>
      <w:r w:rsidR="0033761A" w:rsidRPr="00C109A5">
        <w:rPr>
          <w:spacing w:val="25"/>
          <w:sz w:val="32"/>
          <w:szCs w:val="32"/>
        </w:rPr>
        <w:t xml:space="preserve"> </w:t>
      </w:r>
      <w:r w:rsidRPr="00C109A5">
        <w:rPr>
          <w:sz w:val="32"/>
          <w:szCs w:val="32"/>
        </w:rPr>
        <w:t>de</w:t>
      </w:r>
      <w:r w:rsidRPr="00C109A5">
        <w:rPr>
          <w:spacing w:val="-1"/>
          <w:sz w:val="32"/>
          <w:szCs w:val="32"/>
        </w:rPr>
        <w:t>tected</w:t>
      </w:r>
      <w:r w:rsidR="0033761A" w:rsidRPr="00C109A5">
        <w:rPr>
          <w:spacing w:val="4"/>
          <w:sz w:val="32"/>
          <w:szCs w:val="32"/>
        </w:rPr>
        <w:t xml:space="preserve"> </w:t>
      </w:r>
      <w:r w:rsidRPr="00C109A5">
        <w:rPr>
          <w:sz w:val="32"/>
          <w:szCs w:val="32"/>
        </w:rPr>
        <w:t>in</w:t>
      </w:r>
      <w:r w:rsidR="0033761A" w:rsidRPr="00C109A5">
        <w:rPr>
          <w:spacing w:val="4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4"/>
          <w:sz w:val="32"/>
          <w:szCs w:val="32"/>
        </w:rPr>
        <w:t xml:space="preserve"> </w:t>
      </w:r>
      <w:r w:rsidRPr="00C109A5">
        <w:rPr>
          <w:sz w:val="32"/>
          <w:szCs w:val="32"/>
        </w:rPr>
        <w:t>user</w:t>
      </w:r>
      <w:r w:rsidRPr="00C109A5">
        <w:rPr>
          <w:spacing w:val="-1"/>
          <w:sz w:val="32"/>
          <w:szCs w:val="32"/>
        </w:rPr>
        <w:t>’</w:t>
      </w:r>
      <w:r w:rsidRPr="00C109A5">
        <w:rPr>
          <w:sz w:val="32"/>
          <w:szCs w:val="32"/>
        </w:rPr>
        <w:t>s</w:t>
      </w:r>
      <w:r w:rsidR="0098149C" w:rsidRPr="00C109A5">
        <w:rPr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immediate</w:t>
      </w:r>
      <w:r w:rsidR="0033761A" w:rsidRPr="00C109A5">
        <w:rPr>
          <w:spacing w:val="27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vicinity</w:t>
      </w:r>
      <w:r w:rsidR="0033761A" w:rsidRPr="00C109A5">
        <w:rPr>
          <w:spacing w:val="35"/>
          <w:sz w:val="32"/>
          <w:szCs w:val="32"/>
        </w:rPr>
        <w:t xml:space="preserve"> </w:t>
      </w:r>
      <w:r w:rsidR="00005FFB" w:rsidRPr="00C109A5">
        <w:rPr>
          <w:spacing w:val="-3"/>
          <w:sz w:val="32"/>
          <w:szCs w:val="32"/>
        </w:rPr>
        <w:t>by</w:t>
      </w:r>
      <w:r w:rsidR="0033761A" w:rsidRPr="00C109A5">
        <w:rPr>
          <w:spacing w:val="36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utilizing</w:t>
      </w:r>
      <w:r w:rsidR="0033761A" w:rsidRPr="00C109A5">
        <w:rPr>
          <w:spacing w:val="37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the</w:t>
      </w:r>
      <w:r w:rsidR="0033761A" w:rsidRPr="00C109A5">
        <w:rPr>
          <w:spacing w:val="38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tip</w:t>
      </w:r>
      <w:r w:rsidR="0033761A" w:rsidRPr="00C109A5">
        <w:rPr>
          <w:sz w:val="32"/>
          <w:szCs w:val="32"/>
        </w:rPr>
        <w:t xml:space="preserve"> </w:t>
      </w:r>
      <w:r w:rsidR="00005FFB" w:rsidRPr="00C109A5">
        <w:rPr>
          <w:spacing w:val="-2"/>
          <w:sz w:val="32"/>
          <w:szCs w:val="32"/>
        </w:rPr>
        <w:t>o</w:t>
      </w:r>
      <w:r w:rsidR="00005FFB" w:rsidRPr="00C109A5">
        <w:rPr>
          <w:spacing w:val="-1"/>
          <w:sz w:val="32"/>
          <w:szCs w:val="32"/>
        </w:rPr>
        <w:t>f</w:t>
      </w:r>
      <w:r w:rsidR="0033761A" w:rsidRPr="00C109A5">
        <w:rPr>
          <w:spacing w:val="23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the</w:t>
      </w:r>
      <w:r w:rsidR="0033761A" w:rsidRPr="00C109A5">
        <w:rPr>
          <w:spacing w:val="32"/>
          <w:sz w:val="32"/>
          <w:szCs w:val="32"/>
        </w:rPr>
        <w:t xml:space="preserve"> </w:t>
      </w:r>
      <w:r w:rsidR="00005FFB" w:rsidRPr="00C109A5">
        <w:rPr>
          <w:spacing w:val="-2"/>
          <w:sz w:val="32"/>
          <w:szCs w:val="32"/>
        </w:rPr>
        <w:t>cane</w:t>
      </w:r>
      <w:r w:rsidR="0033761A" w:rsidRPr="00C109A5">
        <w:rPr>
          <w:spacing w:val="32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to</w:t>
      </w:r>
      <w:r w:rsidR="0033761A" w:rsidRPr="00C109A5">
        <w:rPr>
          <w:spacing w:val="33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touch</w:t>
      </w:r>
      <w:r w:rsidR="0033761A" w:rsidRPr="00C109A5">
        <w:rPr>
          <w:spacing w:val="32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the</w:t>
      </w:r>
      <w:r w:rsidR="0033761A" w:rsidRPr="00C109A5">
        <w:rPr>
          <w:spacing w:val="33"/>
          <w:sz w:val="32"/>
          <w:szCs w:val="32"/>
        </w:rPr>
        <w:t xml:space="preserve"> </w:t>
      </w:r>
      <w:r w:rsidR="00005FFB" w:rsidRPr="00C109A5">
        <w:rPr>
          <w:spacing w:val="-2"/>
          <w:sz w:val="32"/>
          <w:szCs w:val="32"/>
        </w:rPr>
        <w:t>obstacle.</w:t>
      </w:r>
      <w:r w:rsidR="0033761A" w:rsidRPr="00C109A5">
        <w:rPr>
          <w:spacing w:val="24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Additional</w:t>
      </w:r>
      <w:r w:rsidR="0033761A" w:rsidRPr="00C109A5">
        <w:rPr>
          <w:spacing w:val="45"/>
          <w:sz w:val="32"/>
          <w:szCs w:val="32"/>
        </w:rPr>
        <w:t xml:space="preserve"> </w:t>
      </w:r>
      <w:r w:rsidR="00005FFB" w:rsidRPr="00C109A5">
        <w:rPr>
          <w:spacing w:val="-1"/>
          <w:sz w:val="32"/>
          <w:szCs w:val="32"/>
        </w:rPr>
        <w:t>obsta</w:t>
      </w:r>
      <w:r w:rsidR="00005FFB" w:rsidRPr="00C109A5">
        <w:rPr>
          <w:spacing w:val="-2"/>
          <w:sz w:val="32"/>
          <w:szCs w:val="32"/>
        </w:rPr>
        <w:t>cle</w:t>
      </w:r>
      <w:r w:rsidR="0033761A" w:rsidRPr="00C109A5">
        <w:rPr>
          <w:spacing w:val="46"/>
          <w:sz w:val="32"/>
          <w:szCs w:val="32"/>
        </w:rPr>
        <w:t xml:space="preserve"> </w:t>
      </w:r>
      <w:r w:rsidR="00005FFB" w:rsidRPr="00C109A5">
        <w:rPr>
          <w:spacing w:val="-2"/>
          <w:sz w:val="32"/>
          <w:szCs w:val="32"/>
        </w:rPr>
        <w:t>de</w:t>
      </w:r>
      <w:r w:rsidR="00005FFB" w:rsidRPr="00C109A5">
        <w:rPr>
          <w:spacing w:val="-1"/>
          <w:sz w:val="32"/>
          <w:szCs w:val="32"/>
        </w:rPr>
        <w:t>tection</w:t>
      </w:r>
      <w:r w:rsidR="0033761A" w:rsidRPr="00C109A5">
        <w:rPr>
          <w:spacing w:val="45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is</w:t>
      </w:r>
      <w:r w:rsidR="0033761A" w:rsidRPr="00C109A5">
        <w:rPr>
          <w:spacing w:val="21"/>
          <w:sz w:val="32"/>
          <w:szCs w:val="32"/>
        </w:rPr>
        <w:t xml:space="preserve"> </w:t>
      </w:r>
      <w:r w:rsidR="00005FFB" w:rsidRPr="00C109A5">
        <w:rPr>
          <w:spacing w:val="-2"/>
          <w:sz w:val="32"/>
          <w:szCs w:val="32"/>
        </w:rPr>
        <w:t>ob</w:t>
      </w:r>
      <w:r w:rsidR="00005FFB" w:rsidRPr="00C109A5">
        <w:rPr>
          <w:spacing w:val="-1"/>
          <w:sz w:val="32"/>
          <w:szCs w:val="32"/>
        </w:rPr>
        <w:t>tained</w:t>
      </w:r>
      <w:r w:rsidR="0033761A" w:rsidRPr="00C109A5">
        <w:rPr>
          <w:spacing w:val="-37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via</w:t>
      </w:r>
      <w:r w:rsidR="0033761A" w:rsidRPr="00C109A5">
        <w:rPr>
          <w:spacing w:val="-36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the</w:t>
      </w:r>
      <w:r w:rsidR="0033761A" w:rsidRPr="00C109A5">
        <w:rPr>
          <w:spacing w:val="-35"/>
          <w:sz w:val="32"/>
          <w:szCs w:val="32"/>
        </w:rPr>
        <w:t xml:space="preserve"> </w:t>
      </w:r>
      <w:r w:rsidR="00005FFB" w:rsidRPr="00C109A5">
        <w:rPr>
          <w:spacing w:val="-1"/>
          <w:sz w:val="32"/>
          <w:szCs w:val="32"/>
        </w:rPr>
        <w:t>ultr</w:t>
      </w:r>
      <w:r w:rsidR="00005FFB" w:rsidRPr="00C109A5">
        <w:rPr>
          <w:spacing w:val="-2"/>
          <w:sz w:val="32"/>
          <w:szCs w:val="32"/>
        </w:rPr>
        <w:t>asonic</w:t>
      </w:r>
      <w:r w:rsidR="0098149C" w:rsidRPr="00C109A5">
        <w:rPr>
          <w:spacing w:val="-2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sensors</w:t>
      </w:r>
      <w:r w:rsidR="0033761A" w:rsidRPr="00C109A5">
        <w:rPr>
          <w:spacing w:val="25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inc</w:t>
      </w:r>
      <w:r w:rsidR="00005FFB" w:rsidRPr="00C109A5">
        <w:rPr>
          <w:spacing w:val="-1"/>
          <w:sz w:val="32"/>
          <w:szCs w:val="32"/>
        </w:rPr>
        <w:t>orporated</w:t>
      </w:r>
      <w:r w:rsidR="0033761A" w:rsidRPr="00C109A5">
        <w:rPr>
          <w:spacing w:val="-14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in</w:t>
      </w:r>
      <w:r w:rsidR="00005FFB" w:rsidRPr="00C109A5">
        <w:rPr>
          <w:spacing w:val="-1"/>
          <w:sz w:val="32"/>
          <w:szCs w:val="32"/>
        </w:rPr>
        <w:t>to</w:t>
      </w:r>
      <w:r w:rsidR="0033761A" w:rsidRPr="00C109A5">
        <w:rPr>
          <w:spacing w:val="-15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the</w:t>
      </w:r>
      <w:r w:rsidR="0033761A" w:rsidRPr="00C109A5">
        <w:rPr>
          <w:spacing w:val="-13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handle,</w:t>
      </w:r>
      <w:r w:rsidR="0033761A" w:rsidRPr="00C109A5">
        <w:rPr>
          <w:spacing w:val="-15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thus</w:t>
      </w:r>
      <w:r w:rsidR="0033761A" w:rsidRPr="00C109A5">
        <w:rPr>
          <w:spacing w:val="28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giving</w:t>
      </w:r>
      <w:r w:rsidR="0033761A" w:rsidRPr="00C109A5">
        <w:rPr>
          <w:spacing w:val="-7"/>
          <w:sz w:val="32"/>
          <w:szCs w:val="32"/>
        </w:rPr>
        <w:t xml:space="preserve"> </w:t>
      </w:r>
      <w:r w:rsidR="00005FFB" w:rsidRPr="00C109A5">
        <w:rPr>
          <w:spacing w:val="-1"/>
          <w:sz w:val="32"/>
          <w:szCs w:val="32"/>
        </w:rPr>
        <w:t>mor</w:t>
      </w:r>
      <w:r w:rsidR="00005FFB" w:rsidRPr="00C109A5">
        <w:rPr>
          <w:sz w:val="32"/>
          <w:szCs w:val="32"/>
        </w:rPr>
        <w:t>e</w:t>
      </w:r>
      <w:r w:rsidR="0033761A" w:rsidRPr="00C109A5">
        <w:rPr>
          <w:spacing w:val="-6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advanced</w:t>
      </w:r>
      <w:r w:rsidR="0033761A" w:rsidRPr="00C109A5">
        <w:rPr>
          <w:spacing w:val="-7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warning</w:t>
      </w:r>
      <w:r w:rsidR="0033761A" w:rsidRPr="00C109A5">
        <w:rPr>
          <w:spacing w:val="-8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to</w:t>
      </w:r>
      <w:r w:rsidR="0033761A" w:rsidRPr="00C109A5">
        <w:rPr>
          <w:spacing w:val="26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the</w:t>
      </w:r>
      <w:r w:rsidR="0033761A" w:rsidRPr="00C109A5">
        <w:rPr>
          <w:spacing w:val="-8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user</w:t>
      </w:r>
      <w:r w:rsidR="0033761A" w:rsidRPr="00C109A5">
        <w:rPr>
          <w:spacing w:val="-8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o</w:t>
      </w:r>
      <w:r w:rsidR="00005FFB" w:rsidRPr="00C109A5">
        <w:rPr>
          <w:spacing w:val="-1"/>
          <w:sz w:val="32"/>
          <w:szCs w:val="32"/>
        </w:rPr>
        <w:t>f</w:t>
      </w:r>
      <w:r w:rsidR="0033761A" w:rsidRPr="00C109A5">
        <w:rPr>
          <w:spacing w:val="-8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obstacles</w:t>
      </w:r>
      <w:r w:rsidR="0033761A" w:rsidRPr="00C109A5">
        <w:rPr>
          <w:spacing w:val="-5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in</w:t>
      </w:r>
      <w:r w:rsidR="0033761A" w:rsidRPr="00C109A5">
        <w:rPr>
          <w:spacing w:val="-7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their</w:t>
      </w:r>
      <w:r w:rsidR="0033761A" w:rsidRPr="00C109A5">
        <w:rPr>
          <w:spacing w:val="-9"/>
          <w:sz w:val="32"/>
          <w:szCs w:val="32"/>
        </w:rPr>
        <w:t xml:space="preserve"> </w:t>
      </w:r>
      <w:r w:rsidR="00005FFB" w:rsidRPr="00C109A5">
        <w:rPr>
          <w:spacing w:val="-1"/>
          <w:sz w:val="32"/>
          <w:szCs w:val="32"/>
        </w:rPr>
        <w:t>path</w:t>
      </w:r>
      <w:r w:rsidR="0033761A" w:rsidRPr="00C109A5">
        <w:rPr>
          <w:spacing w:val="22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and</w:t>
      </w:r>
      <w:r w:rsidR="0033761A" w:rsidRPr="00C109A5">
        <w:rPr>
          <w:spacing w:val="-31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be</w:t>
      </w:r>
      <w:r w:rsidR="00005FFB" w:rsidRPr="00C109A5">
        <w:rPr>
          <w:spacing w:val="-1"/>
          <w:sz w:val="32"/>
          <w:szCs w:val="32"/>
        </w:rPr>
        <w:t>tween</w:t>
      </w:r>
      <w:r w:rsidR="0033761A" w:rsidRPr="00C109A5">
        <w:rPr>
          <w:spacing w:val="-30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head</w:t>
      </w:r>
      <w:r w:rsidR="0033761A" w:rsidRPr="00C109A5">
        <w:rPr>
          <w:spacing w:val="-30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and</w:t>
      </w:r>
      <w:r w:rsidR="0033761A" w:rsidRPr="00C109A5">
        <w:rPr>
          <w:spacing w:val="-30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waist</w:t>
      </w:r>
      <w:r w:rsidR="0033761A" w:rsidRPr="00C109A5">
        <w:rPr>
          <w:spacing w:val="-30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level.</w:t>
      </w:r>
    </w:p>
    <w:p w14:paraId="7465D728" w14:textId="42846E9B" w:rsidR="007C4706" w:rsidRDefault="007C4706" w:rsidP="0033761A"/>
    <w:p w14:paraId="3FF56D26" w14:textId="62375360" w:rsidR="007C4706" w:rsidRDefault="007C4706" w:rsidP="0033761A"/>
    <w:p w14:paraId="6E92CC66" w14:textId="367FC819" w:rsidR="007C4706" w:rsidRDefault="00FF0193" w:rsidP="0033761A">
      <w:r w:rsidRPr="0033761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68" behindDoc="0" locked="0" layoutInCell="1" allowOverlap="1" wp14:anchorId="6E80D208" wp14:editId="5F2C35C1">
                <wp:simplePos x="0" y="0"/>
                <wp:positionH relativeFrom="margin">
                  <wp:align>left</wp:align>
                </wp:positionH>
                <wp:positionV relativeFrom="paragraph">
                  <wp:posOffset>-386715</wp:posOffset>
                </wp:positionV>
                <wp:extent cx="2486660" cy="1535430"/>
                <wp:effectExtent l="0" t="0" r="0" b="7620"/>
                <wp:wrapNone/>
                <wp:docPr id="27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6660" cy="1535430"/>
                          <a:chOff x="811" y="277"/>
                          <a:chExt cx="3886" cy="2349"/>
                        </a:xfrm>
                      </wpg:grpSpPr>
                      <pic:pic xmlns:pic="http://schemas.openxmlformats.org/drawingml/2006/picture">
                        <pic:nvPicPr>
                          <pic:cNvPr id="276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277"/>
                            <a:ext cx="2051" cy="2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696"/>
                            <a:ext cx="1557" cy="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2238"/>
                            <a:ext cx="10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647"/>
                            <a:ext cx="1547" cy="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0" name="Group 290"/>
                        <wpg:cNvGrpSpPr>
                          <a:grpSpLocks/>
                        </wpg:cNvGrpSpPr>
                        <wpg:grpSpPr bwMode="auto">
                          <a:xfrm>
                            <a:off x="3015" y="612"/>
                            <a:ext cx="1681" cy="1681"/>
                            <a:chOff x="3015" y="612"/>
                            <a:chExt cx="1681" cy="1681"/>
                          </a:xfrm>
                        </wpg:grpSpPr>
                        <wps:wsp>
                          <wps:cNvPr id="281" name="Freeform 293"/>
                          <wps:cNvSpPr>
                            <a:spLocks/>
                          </wps:cNvSpPr>
                          <wps:spPr bwMode="auto">
                            <a:xfrm>
                              <a:off x="3015" y="612"/>
                              <a:ext cx="1681" cy="1681"/>
                            </a:xfrm>
                            <a:custGeom>
                              <a:avLst/>
                              <a:gdLst>
                                <a:gd name="T0" fmla="+- 0 3787 3015"/>
                                <a:gd name="T1" fmla="*/ T0 w 1681"/>
                                <a:gd name="T2" fmla="+- 0 614 612"/>
                                <a:gd name="T3" fmla="*/ 614 h 1681"/>
                                <a:gd name="T4" fmla="+- 0 3654 3015"/>
                                <a:gd name="T5" fmla="*/ T4 w 1681"/>
                                <a:gd name="T6" fmla="+- 0 636 612"/>
                                <a:gd name="T7" fmla="*/ 636 h 1681"/>
                                <a:gd name="T8" fmla="+- 0 3529 3015"/>
                                <a:gd name="T9" fmla="*/ T8 w 1681"/>
                                <a:gd name="T10" fmla="+- 0 678 612"/>
                                <a:gd name="T11" fmla="*/ 678 h 1681"/>
                                <a:gd name="T12" fmla="+- 0 3413 3015"/>
                                <a:gd name="T13" fmla="*/ T12 w 1681"/>
                                <a:gd name="T14" fmla="+- 0 738 612"/>
                                <a:gd name="T15" fmla="*/ 738 h 1681"/>
                                <a:gd name="T16" fmla="+- 0 3309 3015"/>
                                <a:gd name="T17" fmla="*/ T16 w 1681"/>
                                <a:gd name="T18" fmla="+- 0 814 612"/>
                                <a:gd name="T19" fmla="*/ 814 h 1681"/>
                                <a:gd name="T20" fmla="+- 0 3218 3015"/>
                                <a:gd name="T21" fmla="*/ T20 w 1681"/>
                                <a:gd name="T22" fmla="+- 0 905 612"/>
                                <a:gd name="T23" fmla="*/ 905 h 1681"/>
                                <a:gd name="T24" fmla="+- 0 3141 3015"/>
                                <a:gd name="T25" fmla="*/ T24 w 1681"/>
                                <a:gd name="T26" fmla="+- 0 1009 612"/>
                                <a:gd name="T27" fmla="*/ 1009 h 1681"/>
                                <a:gd name="T28" fmla="+- 0 3082 3015"/>
                                <a:gd name="T29" fmla="*/ T28 w 1681"/>
                                <a:gd name="T30" fmla="+- 0 1125 612"/>
                                <a:gd name="T31" fmla="*/ 1125 h 1681"/>
                                <a:gd name="T32" fmla="+- 0 3040 3015"/>
                                <a:gd name="T33" fmla="*/ T32 w 1681"/>
                                <a:gd name="T34" fmla="+- 0 1250 612"/>
                                <a:gd name="T35" fmla="*/ 1250 h 1681"/>
                                <a:gd name="T36" fmla="+- 0 3018 3015"/>
                                <a:gd name="T37" fmla="*/ T36 w 1681"/>
                                <a:gd name="T38" fmla="+- 0 1383 612"/>
                                <a:gd name="T39" fmla="*/ 1383 h 1681"/>
                                <a:gd name="T40" fmla="+- 0 3018 3015"/>
                                <a:gd name="T41" fmla="*/ T40 w 1681"/>
                                <a:gd name="T42" fmla="+- 0 1521 612"/>
                                <a:gd name="T43" fmla="*/ 1521 h 1681"/>
                                <a:gd name="T44" fmla="+- 0 3040 3015"/>
                                <a:gd name="T45" fmla="*/ T44 w 1681"/>
                                <a:gd name="T46" fmla="+- 0 1654 612"/>
                                <a:gd name="T47" fmla="*/ 1654 h 1681"/>
                                <a:gd name="T48" fmla="+- 0 3082 3015"/>
                                <a:gd name="T49" fmla="*/ T48 w 1681"/>
                                <a:gd name="T50" fmla="+- 0 1779 612"/>
                                <a:gd name="T51" fmla="*/ 1779 h 1681"/>
                                <a:gd name="T52" fmla="+- 0 3141 3015"/>
                                <a:gd name="T53" fmla="*/ T52 w 1681"/>
                                <a:gd name="T54" fmla="+- 0 1895 612"/>
                                <a:gd name="T55" fmla="*/ 1895 h 1681"/>
                                <a:gd name="T56" fmla="+- 0 3218 3015"/>
                                <a:gd name="T57" fmla="*/ T56 w 1681"/>
                                <a:gd name="T58" fmla="+- 0 1999 612"/>
                                <a:gd name="T59" fmla="*/ 1999 h 1681"/>
                                <a:gd name="T60" fmla="+- 0 3309 3015"/>
                                <a:gd name="T61" fmla="*/ T60 w 1681"/>
                                <a:gd name="T62" fmla="+- 0 2090 612"/>
                                <a:gd name="T63" fmla="*/ 2090 h 1681"/>
                                <a:gd name="T64" fmla="+- 0 3413 3015"/>
                                <a:gd name="T65" fmla="*/ T64 w 1681"/>
                                <a:gd name="T66" fmla="+- 0 2167 612"/>
                                <a:gd name="T67" fmla="*/ 2167 h 1681"/>
                                <a:gd name="T68" fmla="+- 0 3529 3015"/>
                                <a:gd name="T69" fmla="*/ T68 w 1681"/>
                                <a:gd name="T70" fmla="+- 0 2227 612"/>
                                <a:gd name="T71" fmla="*/ 2227 h 1681"/>
                                <a:gd name="T72" fmla="+- 0 3654 3015"/>
                                <a:gd name="T73" fmla="*/ T72 w 1681"/>
                                <a:gd name="T74" fmla="+- 0 2268 612"/>
                                <a:gd name="T75" fmla="*/ 2268 h 1681"/>
                                <a:gd name="T76" fmla="+- 0 3787 3015"/>
                                <a:gd name="T77" fmla="*/ T76 w 1681"/>
                                <a:gd name="T78" fmla="+- 0 2290 612"/>
                                <a:gd name="T79" fmla="*/ 2290 h 1681"/>
                                <a:gd name="T80" fmla="+- 0 3925 3015"/>
                                <a:gd name="T81" fmla="*/ T80 w 1681"/>
                                <a:gd name="T82" fmla="+- 0 2290 612"/>
                                <a:gd name="T83" fmla="*/ 2290 h 1681"/>
                                <a:gd name="T84" fmla="+- 0 4058 3015"/>
                                <a:gd name="T85" fmla="*/ T84 w 1681"/>
                                <a:gd name="T86" fmla="+- 0 2268 612"/>
                                <a:gd name="T87" fmla="*/ 2268 h 1681"/>
                                <a:gd name="T88" fmla="+- 0 4183 3015"/>
                                <a:gd name="T89" fmla="*/ T88 w 1681"/>
                                <a:gd name="T90" fmla="+- 0 2227 612"/>
                                <a:gd name="T91" fmla="*/ 2227 h 1681"/>
                                <a:gd name="T92" fmla="+- 0 4299 3015"/>
                                <a:gd name="T93" fmla="*/ T92 w 1681"/>
                                <a:gd name="T94" fmla="+- 0 2167 612"/>
                                <a:gd name="T95" fmla="*/ 2167 h 1681"/>
                                <a:gd name="T96" fmla="+- 0 4403 3015"/>
                                <a:gd name="T97" fmla="*/ T96 w 1681"/>
                                <a:gd name="T98" fmla="+- 0 2090 612"/>
                                <a:gd name="T99" fmla="*/ 2090 h 1681"/>
                                <a:gd name="T100" fmla="+- 0 4494 3015"/>
                                <a:gd name="T101" fmla="*/ T100 w 1681"/>
                                <a:gd name="T102" fmla="+- 0 1999 612"/>
                                <a:gd name="T103" fmla="*/ 1999 h 1681"/>
                                <a:gd name="T104" fmla="+- 0 4570 3015"/>
                                <a:gd name="T105" fmla="*/ T104 w 1681"/>
                                <a:gd name="T106" fmla="+- 0 1895 612"/>
                                <a:gd name="T107" fmla="*/ 1895 h 1681"/>
                                <a:gd name="T108" fmla="+- 0 4630 3015"/>
                                <a:gd name="T109" fmla="*/ T108 w 1681"/>
                                <a:gd name="T110" fmla="+- 0 1779 612"/>
                                <a:gd name="T111" fmla="*/ 1779 h 1681"/>
                                <a:gd name="T112" fmla="+- 0 4672 3015"/>
                                <a:gd name="T113" fmla="*/ T112 w 1681"/>
                                <a:gd name="T114" fmla="+- 0 1654 612"/>
                                <a:gd name="T115" fmla="*/ 1654 h 1681"/>
                                <a:gd name="T116" fmla="+- 0 4694 3015"/>
                                <a:gd name="T117" fmla="*/ T116 w 1681"/>
                                <a:gd name="T118" fmla="+- 0 1521 612"/>
                                <a:gd name="T119" fmla="*/ 1521 h 1681"/>
                                <a:gd name="T120" fmla="+- 0 4694 3015"/>
                                <a:gd name="T121" fmla="*/ T120 w 1681"/>
                                <a:gd name="T122" fmla="+- 0 1383 612"/>
                                <a:gd name="T123" fmla="*/ 1383 h 1681"/>
                                <a:gd name="T124" fmla="+- 0 4672 3015"/>
                                <a:gd name="T125" fmla="*/ T124 w 1681"/>
                                <a:gd name="T126" fmla="+- 0 1250 612"/>
                                <a:gd name="T127" fmla="*/ 1250 h 1681"/>
                                <a:gd name="T128" fmla="+- 0 4630 3015"/>
                                <a:gd name="T129" fmla="*/ T128 w 1681"/>
                                <a:gd name="T130" fmla="+- 0 1125 612"/>
                                <a:gd name="T131" fmla="*/ 1125 h 1681"/>
                                <a:gd name="T132" fmla="+- 0 4570 3015"/>
                                <a:gd name="T133" fmla="*/ T132 w 1681"/>
                                <a:gd name="T134" fmla="+- 0 1009 612"/>
                                <a:gd name="T135" fmla="*/ 1009 h 1681"/>
                                <a:gd name="T136" fmla="+- 0 4494 3015"/>
                                <a:gd name="T137" fmla="*/ T136 w 1681"/>
                                <a:gd name="T138" fmla="+- 0 905 612"/>
                                <a:gd name="T139" fmla="*/ 905 h 1681"/>
                                <a:gd name="T140" fmla="+- 0 4403 3015"/>
                                <a:gd name="T141" fmla="*/ T140 w 1681"/>
                                <a:gd name="T142" fmla="+- 0 814 612"/>
                                <a:gd name="T143" fmla="*/ 814 h 1681"/>
                                <a:gd name="T144" fmla="+- 0 4299 3015"/>
                                <a:gd name="T145" fmla="*/ T144 w 1681"/>
                                <a:gd name="T146" fmla="+- 0 738 612"/>
                                <a:gd name="T147" fmla="*/ 738 h 1681"/>
                                <a:gd name="T148" fmla="+- 0 4183 3015"/>
                                <a:gd name="T149" fmla="*/ T148 w 1681"/>
                                <a:gd name="T150" fmla="+- 0 678 612"/>
                                <a:gd name="T151" fmla="*/ 678 h 1681"/>
                                <a:gd name="T152" fmla="+- 0 4058 3015"/>
                                <a:gd name="T153" fmla="*/ T152 w 1681"/>
                                <a:gd name="T154" fmla="+- 0 636 612"/>
                                <a:gd name="T155" fmla="*/ 636 h 1681"/>
                                <a:gd name="T156" fmla="+- 0 3925 3015"/>
                                <a:gd name="T157" fmla="*/ T156 w 1681"/>
                                <a:gd name="T158" fmla="+- 0 614 612"/>
                                <a:gd name="T159" fmla="*/ 614 h 1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1" h="1681">
                                  <a:moveTo>
                                    <a:pt x="841" y="0"/>
                                  </a:moveTo>
                                  <a:lnTo>
                                    <a:pt x="772" y="2"/>
                                  </a:lnTo>
                                  <a:lnTo>
                                    <a:pt x="705" y="11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575" y="42"/>
                                  </a:lnTo>
                                  <a:lnTo>
                                    <a:pt x="514" y="66"/>
                                  </a:lnTo>
                                  <a:lnTo>
                                    <a:pt x="455" y="93"/>
                                  </a:lnTo>
                                  <a:lnTo>
                                    <a:pt x="398" y="126"/>
                                  </a:lnTo>
                                  <a:lnTo>
                                    <a:pt x="345" y="162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03" y="293"/>
                                  </a:lnTo>
                                  <a:lnTo>
                                    <a:pt x="163" y="344"/>
                                  </a:lnTo>
                                  <a:lnTo>
                                    <a:pt x="126" y="397"/>
                                  </a:lnTo>
                                  <a:lnTo>
                                    <a:pt x="94" y="454"/>
                                  </a:lnTo>
                                  <a:lnTo>
                                    <a:pt x="67" y="513"/>
                                  </a:lnTo>
                                  <a:lnTo>
                                    <a:pt x="43" y="574"/>
                                  </a:lnTo>
                                  <a:lnTo>
                                    <a:pt x="25" y="638"/>
                                  </a:lnTo>
                                  <a:lnTo>
                                    <a:pt x="11" y="704"/>
                                  </a:lnTo>
                                  <a:lnTo>
                                    <a:pt x="3" y="771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3" y="909"/>
                                  </a:lnTo>
                                  <a:lnTo>
                                    <a:pt x="11" y="976"/>
                                  </a:lnTo>
                                  <a:lnTo>
                                    <a:pt x="25" y="1042"/>
                                  </a:lnTo>
                                  <a:lnTo>
                                    <a:pt x="43" y="1106"/>
                                  </a:lnTo>
                                  <a:lnTo>
                                    <a:pt x="67" y="1167"/>
                                  </a:lnTo>
                                  <a:lnTo>
                                    <a:pt x="94" y="1226"/>
                                  </a:lnTo>
                                  <a:lnTo>
                                    <a:pt x="126" y="1283"/>
                                  </a:lnTo>
                                  <a:lnTo>
                                    <a:pt x="163" y="1336"/>
                                  </a:lnTo>
                                  <a:lnTo>
                                    <a:pt x="203" y="1387"/>
                                  </a:lnTo>
                                  <a:lnTo>
                                    <a:pt x="247" y="1434"/>
                                  </a:lnTo>
                                  <a:lnTo>
                                    <a:pt x="294" y="1478"/>
                                  </a:lnTo>
                                  <a:lnTo>
                                    <a:pt x="345" y="1518"/>
                                  </a:lnTo>
                                  <a:lnTo>
                                    <a:pt x="398" y="1555"/>
                                  </a:lnTo>
                                  <a:lnTo>
                                    <a:pt x="455" y="1587"/>
                                  </a:lnTo>
                                  <a:lnTo>
                                    <a:pt x="514" y="1615"/>
                                  </a:lnTo>
                                  <a:lnTo>
                                    <a:pt x="575" y="1638"/>
                                  </a:lnTo>
                                  <a:lnTo>
                                    <a:pt x="639" y="1656"/>
                                  </a:lnTo>
                                  <a:lnTo>
                                    <a:pt x="705" y="1670"/>
                                  </a:lnTo>
                                  <a:lnTo>
                                    <a:pt x="772" y="1678"/>
                                  </a:lnTo>
                                  <a:lnTo>
                                    <a:pt x="841" y="1681"/>
                                  </a:lnTo>
                                  <a:lnTo>
                                    <a:pt x="910" y="1678"/>
                                  </a:lnTo>
                                  <a:lnTo>
                                    <a:pt x="977" y="1670"/>
                                  </a:lnTo>
                                  <a:lnTo>
                                    <a:pt x="1043" y="1656"/>
                                  </a:lnTo>
                                  <a:lnTo>
                                    <a:pt x="1107" y="1638"/>
                                  </a:lnTo>
                                  <a:lnTo>
                                    <a:pt x="1168" y="1615"/>
                                  </a:lnTo>
                                  <a:lnTo>
                                    <a:pt x="1227" y="1587"/>
                                  </a:lnTo>
                                  <a:lnTo>
                                    <a:pt x="1284" y="1555"/>
                                  </a:lnTo>
                                  <a:lnTo>
                                    <a:pt x="1337" y="1518"/>
                                  </a:lnTo>
                                  <a:lnTo>
                                    <a:pt x="1388" y="1478"/>
                                  </a:lnTo>
                                  <a:lnTo>
                                    <a:pt x="1435" y="1434"/>
                                  </a:lnTo>
                                  <a:lnTo>
                                    <a:pt x="1479" y="1387"/>
                                  </a:lnTo>
                                  <a:lnTo>
                                    <a:pt x="1519" y="1336"/>
                                  </a:lnTo>
                                  <a:lnTo>
                                    <a:pt x="1555" y="1283"/>
                                  </a:lnTo>
                                  <a:lnTo>
                                    <a:pt x="1588" y="1226"/>
                                  </a:lnTo>
                                  <a:lnTo>
                                    <a:pt x="1615" y="1167"/>
                                  </a:lnTo>
                                  <a:lnTo>
                                    <a:pt x="1639" y="1106"/>
                                  </a:lnTo>
                                  <a:lnTo>
                                    <a:pt x="1657" y="1042"/>
                                  </a:lnTo>
                                  <a:lnTo>
                                    <a:pt x="1670" y="976"/>
                                  </a:lnTo>
                                  <a:lnTo>
                                    <a:pt x="1679" y="909"/>
                                  </a:lnTo>
                                  <a:lnTo>
                                    <a:pt x="1681" y="840"/>
                                  </a:lnTo>
                                  <a:lnTo>
                                    <a:pt x="1679" y="771"/>
                                  </a:lnTo>
                                  <a:lnTo>
                                    <a:pt x="1670" y="704"/>
                                  </a:lnTo>
                                  <a:lnTo>
                                    <a:pt x="1657" y="638"/>
                                  </a:lnTo>
                                  <a:lnTo>
                                    <a:pt x="1639" y="574"/>
                                  </a:lnTo>
                                  <a:lnTo>
                                    <a:pt x="1615" y="513"/>
                                  </a:lnTo>
                                  <a:lnTo>
                                    <a:pt x="1588" y="454"/>
                                  </a:lnTo>
                                  <a:lnTo>
                                    <a:pt x="1555" y="397"/>
                                  </a:lnTo>
                                  <a:lnTo>
                                    <a:pt x="1519" y="344"/>
                                  </a:lnTo>
                                  <a:lnTo>
                                    <a:pt x="1479" y="293"/>
                                  </a:lnTo>
                                  <a:lnTo>
                                    <a:pt x="1435" y="246"/>
                                  </a:lnTo>
                                  <a:lnTo>
                                    <a:pt x="1388" y="202"/>
                                  </a:lnTo>
                                  <a:lnTo>
                                    <a:pt x="1337" y="162"/>
                                  </a:lnTo>
                                  <a:lnTo>
                                    <a:pt x="1284" y="126"/>
                                  </a:lnTo>
                                  <a:lnTo>
                                    <a:pt x="1227" y="93"/>
                                  </a:lnTo>
                                  <a:lnTo>
                                    <a:pt x="1168" y="66"/>
                                  </a:lnTo>
                                  <a:lnTo>
                                    <a:pt x="1107" y="42"/>
                                  </a:lnTo>
                                  <a:lnTo>
                                    <a:pt x="1043" y="24"/>
                                  </a:lnTo>
                                  <a:lnTo>
                                    <a:pt x="977" y="11"/>
                                  </a:lnTo>
                                  <a:lnTo>
                                    <a:pt x="910" y="2"/>
                                  </a:lnTo>
                                  <a:lnTo>
                                    <a:pt x="8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4" y="1240"/>
                              <a:ext cx="933" cy="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4" y="900"/>
                              <a:ext cx="689" cy="5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" name="Group 285"/>
                        <wpg:cNvGrpSpPr>
                          <a:grpSpLocks/>
                        </wpg:cNvGrpSpPr>
                        <wpg:grpSpPr bwMode="auto">
                          <a:xfrm>
                            <a:off x="3223" y="764"/>
                            <a:ext cx="594" cy="463"/>
                            <a:chOff x="3223" y="764"/>
                            <a:chExt cx="594" cy="463"/>
                          </a:xfrm>
                        </wpg:grpSpPr>
                        <wps:wsp>
                          <wps:cNvPr id="285" name="Freeform 289"/>
                          <wps:cNvSpPr>
                            <a:spLocks/>
                          </wps:cNvSpPr>
                          <wps:spPr bwMode="auto">
                            <a:xfrm>
                              <a:off x="3223" y="764"/>
                              <a:ext cx="594" cy="463"/>
                            </a:xfrm>
                            <a:custGeom>
                              <a:avLst/>
                              <a:gdLst>
                                <a:gd name="T0" fmla="+- 0 3779 3223"/>
                                <a:gd name="T1" fmla="*/ T0 w 594"/>
                                <a:gd name="T2" fmla="+- 0 1108 764"/>
                                <a:gd name="T3" fmla="*/ 1108 h 463"/>
                                <a:gd name="T4" fmla="+- 0 3683 3223"/>
                                <a:gd name="T5" fmla="*/ T4 w 594"/>
                                <a:gd name="T6" fmla="+- 0 1108 764"/>
                                <a:gd name="T7" fmla="*/ 1108 h 463"/>
                                <a:gd name="T8" fmla="+- 0 3683 3223"/>
                                <a:gd name="T9" fmla="*/ T8 w 594"/>
                                <a:gd name="T10" fmla="+- 0 1112 764"/>
                                <a:gd name="T11" fmla="*/ 1112 h 463"/>
                                <a:gd name="T12" fmla="+- 0 3700 3223"/>
                                <a:gd name="T13" fmla="*/ T12 w 594"/>
                                <a:gd name="T14" fmla="+- 0 1170 764"/>
                                <a:gd name="T15" fmla="*/ 1170 h 463"/>
                                <a:gd name="T16" fmla="+- 0 3726 3223"/>
                                <a:gd name="T17" fmla="*/ T16 w 594"/>
                                <a:gd name="T18" fmla="+- 0 1191 764"/>
                                <a:gd name="T19" fmla="*/ 1191 h 463"/>
                                <a:gd name="T20" fmla="+- 0 3735 3223"/>
                                <a:gd name="T21" fmla="*/ T20 w 594"/>
                                <a:gd name="T22" fmla="+- 0 1197 764"/>
                                <a:gd name="T23" fmla="*/ 1197 h 463"/>
                                <a:gd name="T24" fmla="+- 0 3790 3223"/>
                                <a:gd name="T25" fmla="*/ T24 w 594"/>
                                <a:gd name="T26" fmla="+- 0 1227 764"/>
                                <a:gd name="T27" fmla="*/ 1227 h 463"/>
                                <a:gd name="T28" fmla="+- 0 3793 3223"/>
                                <a:gd name="T29" fmla="*/ T28 w 594"/>
                                <a:gd name="T30" fmla="+- 0 1227 764"/>
                                <a:gd name="T31" fmla="*/ 1227 h 463"/>
                                <a:gd name="T32" fmla="+- 0 3798 3223"/>
                                <a:gd name="T33" fmla="*/ T32 w 594"/>
                                <a:gd name="T34" fmla="+- 0 1227 764"/>
                                <a:gd name="T35" fmla="*/ 1227 h 463"/>
                                <a:gd name="T36" fmla="+- 0 3817 3223"/>
                                <a:gd name="T37" fmla="*/ T36 w 594"/>
                                <a:gd name="T38" fmla="+- 0 1210 764"/>
                                <a:gd name="T39" fmla="*/ 1210 h 463"/>
                                <a:gd name="T40" fmla="+- 0 3815 3223"/>
                                <a:gd name="T41" fmla="*/ T40 w 594"/>
                                <a:gd name="T42" fmla="+- 0 1201 764"/>
                                <a:gd name="T43" fmla="*/ 1201 h 463"/>
                                <a:gd name="T44" fmla="+- 0 3792 3223"/>
                                <a:gd name="T45" fmla="*/ T44 w 594"/>
                                <a:gd name="T46" fmla="+- 0 1148 764"/>
                                <a:gd name="T47" fmla="*/ 1148 h 463"/>
                                <a:gd name="T48" fmla="+- 0 3791 3223"/>
                                <a:gd name="T49" fmla="*/ T48 w 594"/>
                                <a:gd name="T50" fmla="+- 0 1143 764"/>
                                <a:gd name="T51" fmla="*/ 1143 h 463"/>
                                <a:gd name="T52" fmla="+- 0 3789 3223"/>
                                <a:gd name="T53" fmla="*/ T52 w 594"/>
                                <a:gd name="T54" fmla="+- 0 1136 764"/>
                                <a:gd name="T55" fmla="*/ 1136 h 463"/>
                                <a:gd name="T56" fmla="+- 0 3785 3223"/>
                                <a:gd name="T57" fmla="*/ T56 w 594"/>
                                <a:gd name="T58" fmla="+- 0 1123 764"/>
                                <a:gd name="T59" fmla="*/ 1123 h 463"/>
                                <a:gd name="T60" fmla="+- 0 3783 3223"/>
                                <a:gd name="T61" fmla="*/ T60 w 594"/>
                                <a:gd name="T62" fmla="+- 0 1117 764"/>
                                <a:gd name="T63" fmla="*/ 1117 h 463"/>
                                <a:gd name="T64" fmla="+- 0 3780 3223"/>
                                <a:gd name="T65" fmla="*/ T64 w 594"/>
                                <a:gd name="T66" fmla="+- 0 1112 764"/>
                                <a:gd name="T67" fmla="*/ 1112 h 463"/>
                                <a:gd name="T68" fmla="+- 0 3780 3223"/>
                                <a:gd name="T69" fmla="*/ T68 w 594"/>
                                <a:gd name="T70" fmla="+- 0 1110 764"/>
                                <a:gd name="T71" fmla="*/ 1110 h 463"/>
                                <a:gd name="T72" fmla="+- 0 3779 3223"/>
                                <a:gd name="T73" fmla="*/ T72 w 594"/>
                                <a:gd name="T74" fmla="+- 0 1108 764"/>
                                <a:gd name="T75" fmla="*/ 1108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94" h="463">
                                  <a:moveTo>
                                    <a:pt x="556" y="344"/>
                                  </a:moveTo>
                                  <a:lnTo>
                                    <a:pt x="460" y="344"/>
                                  </a:lnTo>
                                  <a:lnTo>
                                    <a:pt x="460" y="348"/>
                                  </a:lnTo>
                                  <a:lnTo>
                                    <a:pt x="477" y="406"/>
                                  </a:lnTo>
                                  <a:lnTo>
                                    <a:pt x="503" y="427"/>
                                  </a:lnTo>
                                  <a:lnTo>
                                    <a:pt x="512" y="433"/>
                                  </a:lnTo>
                                  <a:lnTo>
                                    <a:pt x="567" y="463"/>
                                  </a:lnTo>
                                  <a:lnTo>
                                    <a:pt x="570" y="463"/>
                                  </a:lnTo>
                                  <a:lnTo>
                                    <a:pt x="575" y="463"/>
                                  </a:lnTo>
                                  <a:lnTo>
                                    <a:pt x="594" y="446"/>
                                  </a:lnTo>
                                  <a:lnTo>
                                    <a:pt x="592" y="437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8" y="379"/>
                                  </a:lnTo>
                                  <a:lnTo>
                                    <a:pt x="566" y="372"/>
                                  </a:lnTo>
                                  <a:lnTo>
                                    <a:pt x="562" y="359"/>
                                  </a:lnTo>
                                  <a:lnTo>
                                    <a:pt x="560" y="353"/>
                                  </a:lnTo>
                                  <a:lnTo>
                                    <a:pt x="557" y="348"/>
                                  </a:lnTo>
                                  <a:lnTo>
                                    <a:pt x="557" y="346"/>
                                  </a:lnTo>
                                  <a:lnTo>
                                    <a:pt x="556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8"/>
                          <wps:cNvSpPr>
                            <a:spLocks/>
                          </wps:cNvSpPr>
                          <wps:spPr bwMode="auto">
                            <a:xfrm>
                              <a:off x="3223" y="764"/>
                              <a:ext cx="594" cy="463"/>
                            </a:xfrm>
                            <a:custGeom>
                              <a:avLst/>
                              <a:gdLst>
                                <a:gd name="T0" fmla="+- 0 3374 3223"/>
                                <a:gd name="T1" fmla="*/ T0 w 594"/>
                                <a:gd name="T2" fmla="+- 0 764 764"/>
                                <a:gd name="T3" fmla="*/ 764 h 463"/>
                                <a:gd name="T4" fmla="+- 0 3374 3223"/>
                                <a:gd name="T5" fmla="*/ T4 w 594"/>
                                <a:gd name="T6" fmla="+- 0 764 764"/>
                                <a:gd name="T7" fmla="*/ 764 h 463"/>
                                <a:gd name="T8" fmla="+- 0 3360 3223"/>
                                <a:gd name="T9" fmla="*/ T8 w 594"/>
                                <a:gd name="T10" fmla="+- 0 774 764"/>
                                <a:gd name="T11" fmla="*/ 774 h 463"/>
                                <a:gd name="T12" fmla="+- 0 3309 3223"/>
                                <a:gd name="T13" fmla="*/ T12 w 594"/>
                                <a:gd name="T14" fmla="+- 0 814 764"/>
                                <a:gd name="T15" fmla="*/ 814 h 463"/>
                                <a:gd name="T16" fmla="+- 0 3262 3223"/>
                                <a:gd name="T17" fmla="*/ T16 w 594"/>
                                <a:gd name="T18" fmla="+- 0 858 764"/>
                                <a:gd name="T19" fmla="*/ 858 h 463"/>
                                <a:gd name="T20" fmla="+- 0 3223 3223"/>
                                <a:gd name="T21" fmla="*/ T20 w 594"/>
                                <a:gd name="T22" fmla="+- 0 900 764"/>
                                <a:gd name="T23" fmla="*/ 900 h 463"/>
                                <a:gd name="T24" fmla="+- 0 3604 3223"/>
                                <a:gd name="T25" fmla="*/ T24 w 594"/>
                                <a:gd name="T26" fmla="+- 0 1121 764"/>
                                <a:gd name="T27" fmla="*/ 1121 h 463"/>
                                <a:gd name="T28" fmla="+- 0 3604 3223"/>
                                <a:gd name="T29" fmla="*/ T28 w 594"/>
                                <a:gd name="T30" fmla="+- 0 1117 764"/>
                                <a:gd name="T31" fmla="*/ 1117 h 463"/>
                                <a:gd name="T32" fmla="+- 0 3604 3223"/>
                                <a:gd name="T33" fmla="*/ T32 w 594"/>
                                <a:gd name="T34" fmla="+- 0 1103 764"/>
                                <a:gd name="T35" fmla="*/ 1103 h 463"/>
                                <a:gd name="T36" fmla="+- 0 3603 3223"/>
                                <a:gd name="T37" fmla="*/ T36 w 594"/>
                                <a:gd name="T38" fmla="+- 0 1091 764"/>
                                <a:gd name="T39" fmla="*/ 1091 h 463"/>
                                <a:gd name="T40" fmla="+- 0 3603 3223"/>
                                <a:gd name="T41" fmla="*/ T40 w 594"/>
                                <a:gd name="T42" fmla="+- 0 1089 764"/>
                                <a:gd name="T43" fmla="*/ 1089 h 463"/>
                                <a:gd name="T44" fmla="+- 0 3602 3223"/>
                                <a:gd name="T45" fmla="*/ T44 w 594"/>
                                <a:gd name="T46" fmla="+- 0 1084 764"/>
                                <a:gd name="T47" fmla="*/ 1084 h 463"/>
                                <a:gd name="T48" fmla="+- 0 3602 3223"/>
                                <a:gd name="T49" fmla="*/ T48 w 594"/>
                                <a:gd name="T50" fmla="+- 0 1070 764"/>
                                <a:gd name="T51" fmla="*/ 1070 h 463"/>
                                <a:gd name="T52" fmla="+- 0 3602 3223"/>
                                <a:gd name="T53" fmla="*/ T52 w 594"/>
                                <a:gd name="T54" fmla="+- 0 1057 764"/>
                                <a:gd name="T55" fmla="*/ 1057 h 463"/>
                                <a:gd name="T56" fmla="+- 0 3602 3223"/>
                                <a:gd name="T57" fmla="*/ T56 w 594"/>
                                <a:gd name="T58" fmla="+- 0 1056 764"/>
                                <a:gd name="T59" fmla="*/ 1056 h 463"/>
                                <a:gd name="T60" fmla="+- 0 3604 3223"/>
                                <a:gd name="T61" fmla="*/ T60 w 594"/>
                                <a:gd name="T62" fmla="+- 0 1055 764"/>
                                <a:gd name="T63" fmla="*/ 1055 h 463"/>
                                <a:gd name="T64" fmla="+- 0 3606 3223"/>
                                <a:gd name="T65" fmla="*/ T64 w 594"/>
                                <a:gd name="T66" fmla="+- 0 1055 764"/>
                                <a:gd name="T67" fmla="*/ 1055 h 463"/>
                                <a:gd name="T68" fmla="+- 0 3774 3223"/>
                                <a:gd name="T69" fmla="*/ T68 w 594"/>
                                <a:gd name="T70" fmla="+- 0 1055 764"/>
                                <a:gd name="T71" fmla="*/ 1055 h 463"/>
                                <a:gd name="T72" fmla="+- 0 3769 3223"/>
                                <a:gd name="T73" fmla="*/ T72 w 594"/>
                                <a:gd name="T74" fmla="+- 0 1046 764"/>
                                <a:gd name="T75" fmla="*/ 1046 h 463"/>
                                <a:gd name="T76" fmla="+- 0 3766 3223"/>
                                <a:gd name="T77" fmla="*/ T76 w 594"/>
                                <a:gd name="T78" fmla="+- 0 1042 764"/>
                                <a:gd name="T79" fmla="*/ 1042 h 463"/>
                                <a:gd name="T80" fmla="+- 0 3763 3223"/>
                                <a:gd name="T81" fmla="*/ T80 w 594"/>
                                <a:gd name="T82" fmla="+- 0 1039 764"/>
                                <a:gd name="T83" fmla="*/ 1039 h 463"/>
                                <a:gd name="T84" fmla="+- 0 3760 3223"/>
                                <a:gd name="T85" fmla="*/ T84 w 594"/>
                                <a:gd name="T86" fmla="+- 0 1036 764"/>
                                <a:gd name="T87" fmla="*/ 1036 h 463"/>
                                <a:gd name="T88" fmla="+- 0 3756 3223"/>
                                <a:gd name="T89" fmla="*/ T88 w 594"/>
                                <a:gd name="T90" fmla="+- 0 1032 764"/>
                                <a:gd name="T91" fmla="*/ 1032 h 463"/>
                                <a:gd name="T92" fmla="+- 0 3747 3223"/>
                                <a:gd name="T93" fmla="*/ T92 w 594"/>
                                <a:gd name="T94" fmla="+- 0 1025 764"/>
                                <a:gd name="T95" fmla="*/ 1025 h 463"/>
                                <a:gd name="T96" fmla="+- 0 3743 3223"/>
                                <a:gd name="T97" fmla="*/ T96 w 594"/>
                                <a:gd name="T98" fmla="+- 0 1023 764"/>
                                <a:gd name="T99" fmla="*/ 1023 h 463"/>
                                <a:gd name="T100" fmla="+- 0 3739 3223"/>
                                <a:gd name="T101" fmla="*/ T100 w 594"/>
                                <a:gd name="T102" fmla="+- 0 1021 764"/>
                                <a:gd name="T103" fmla="*/ 1021 h 463"/>
                                <a:gd name="T104" fmla="+- 0 3739 3223"/>
                                <a:gd name="T105" fmla="*/ T104 w 594"/>
                                <a:gd name="T106" fmla="+- 0 1019 764"/>
                                <a:gd name="T107" fmla="*/ 1019 h 463"/>
                                <a:gd name="T108" fmla="+- 0 3730 3223"/>
                                <a:gd name="T109" fmla="*/ T108 w 594"/>
                                <a:gd name="T110" fmla="+- 0 1008 764"/>
                                <a:gd name="T111" fmla="*/ 1008 h 463"/>
                                <a:gd name="T112" fmla="+- 0 3726 3223"/>
                                <a:gd name="T113" fmla="*/ T112 w 594"/>
                                <a:gd name="T114" fmla="+- 0 1005 764"/>
                                <a:gd name="T115" fmla="*/ 1005 h 463"/>
                                <a:gd name="T116" fmla="+- 0 3717 3223"/>
                                <a:gd name="T117" fmla="*/ T116 w 594"/>
                                <a:gd name="T118" fmla="+- 0 998 764"/>
                                <a:gd name="T119" fmla="*/ 998 h 463"/>
                                <a:gd name="T120" fmla="+- 0 3714 3223"/>
                                <a:gd name="T121" fmla="*/ T120 w 594"/>
                                <a:gd name="T122" fmla="+- 0 994 764"/>
                                <a:gd name="T123" fmla="*/ 994 h 463"/>
                                <a:gd name="T124" fmla="+- 0 3709 3223"/>
                                <a:gd name="T125" fmla="*/ T124 w 594"/>
                                <a:gd name="T126" fmla="+- 0 988 764"/>
                                <a:gd name="T127" fmla="*/ 988 h 463"/>
                                <a:gd name="T128" fmla="+- 0 3700 3223"/>
                                <a:gd name="T129" fmla="*/ T128 w 594"/>
                                <a:gd name="T130" fmla="+- 0 980 764"/>
                                <a:gd name="T131" fmla="*/ 980 h 463"/>
                                <a:gd name="T132" fmla="+- 0 3683 3223"/>
                                <a:gd name="T133" fmla="*/ T132 w 594"/>
                                <a:gd name="T134" fmla="+- 0 967 764"/>
                                <a:gd name="T135" fmla="*/ 967 h 463"/>
                                <a:gd name="T136" fmla="+- 0 3679 3223"/>
                                <a:gd name="T137" fmla="*/ T136 w 594"/>
                                <a:gd name="T138" fmla="+- 0 961 764"/>
                                <a:gd name="T139" fmla="*/ 961 h 463"/>
                                <a:gd name="T140" fmla="+- 0 3583 3223"/>
                                <a:gd name="T141" fmla="*/ T140 w 594"/>
                                <a:gd name="T142" fmla="+- 0 881 764"/>
                                <a:gd name="T143" fmla="*/ 881 h 463"/>
                                <a:gd name="T144" fmla="+- 0 3583 3223"/>
                                <a:gd name="T145" fmla="*/ T144 w 594"/>
                                <a:gd name="T146" fmla="+- 0 881 764"/>
                                <a:gd name="T147" fmla="*/ 881 h 463"/>
                                <a:gd name="T148" fmla="+- 0 3576 3223"/>
                                <a:gd name="T149" fmla="*/ T148 w 594"/>
                                <a:gd name="T150" fmla="+- 0 877 764"/>
                                <a:gd name="T151" fmla="*/ 877 h 463"/>
                                <a:gd name="T152" fmla="+- 0 3556 3223"/>
                                <a:gd name="T153" fmla="*/ T152 w 594"/>
                                <a:gd name="T154" fmla="+- 0 865 764"/>
                                <a:gd name="T155" fmla="*/ 865 h 463"/>
                                <a:gd name="T156" fmla="+- 0 3526 3223"/>
                                <a:gd name="T157" fmla="*/ T156 w 594"/>
                                <a:gd name="T158" fmla="+- 0 850 764"/>
                                <a:gd name="T159" fmla="*/ 850 h 463"/>
                                <a:gd name="T160" fmla="+- 0 3508 3223"/>
                                <a:gd name="T161" fmla="*/ T160 w 594"/>
                                <a:gd name="T162" fmla="+- 0 839 764"/>
                                <a:gd name="T163" fmla="*/ 839 h 463"/>
                                <a:gd name="T164" fmla="+- 0 3493 3223"/>
                                <a:gd name="T165" fmla="*/ T164 w 594"/>
                                <a:gd name="T166" fmla="+- 0 830 764"/>
                                <a:gd name="T167" fmla="*/ 830 h 463"/>
                                <a:gd name="T168" fmla="+- 0 3467 3223"/>
                                <a:gd name="T169" fmla="*/ T168 w 594"/>
                                <a:gd name="T170" fmla="+- 0 816 764"/>
                                <a:gd name="T171" fmla="*/ 816 h 463"/>
                                <a:gd name="T172" fmla="+- 0 3451 3223"/>
                                <a:gd name="T173" fmla="*/ T172 w 594"/>
                                <a:gd name="T174" fmla="+- 0 810 764"/>
                                <a:gd name="T175" fmla="*/ 810 h 463"/>
                                <a:gd name="T176" fmla="+- 0 3448 3223"/>
                                <a:gd name="T177" fmla="*/ T176 w 594"/>
                                <a:gd name="T178" fmla="+- 0 809 764"/>
                                <a:gd name="T179" fmla="*/ 809 h 463"/>
                                <a:gd name="T180" fmla="+- 0 3422 3223"/>
                                <a:gd name="T181" fmla="*/ T180 w 594"/>
                                <a:gd name="T182" fmla="+- 0 800 764"/>
                                <a:gd name="T183" fmla="*/ 800 h 463"/>
                                <a:gd name="T184" fmla="+- 0 3416 3223"/>
                                <a:gd name="T185" fmla="*/ T184 w 594"/>
                                <a:gd name="T186" fmla="+- 0 797 764"/>
                                <a:gd name="T187" fmla="*/ 797 h 463"/>
                                <a:gd name="T188" fmla="+- 0 3398 3223"/>
                                <a:gd name="T189" fmla="*/ T188 w 594"/>
                                <a:gd name="T190" fmla="+- 0 786 764"/>
                                <a:gd name="T191" fmla="*/ 786 h 463"/>
                                <a:gd name="T192" fmla="+- 0 3384 3223"/>
                                <a:gd name="T193" fmla="*/ T192 w 594"/>
                                <a:gd name="T194" fmla="+- 0 773 764"/>
                                <a:gd name="T195" fmla="*/ 773 h 463"/>
                                <a:gd name="T196" fmla="+- 0 3380 3223"/>
                                <a:gd name="T197" fmla="*/ T196 w 594"/>
                                <a:gd name="T198" fmla="+- 0 770 764"/>
                                <a:gd name="T199" fmla="*/ 770 h 463"/>
                                <a:gd name="T200" fmla="+- 0 3374 3223"/>
                                <a:gd name="T201" fmla="*/ T200 w 594"/>
                                <a:gd name="T202" fmla="+- 0 764 764"/>
                                <a:gd name="T203" fmla="*/ 764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594" h="463">
                                  <a:moveTo>
                                    <a:pt x="151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81" y="357"/>
                                  </a:lnTo>
                                  <a:lnTo>
                                    <a:pt x="381" y="353"/>
                                  </a:lnTo>
                                  <a:lnTo>
                                    <a:pt x="381" y="339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80" y="325"/>
                                  </a:lnTo>
                                  <a:lnTo>
                                    <a:pt x="379" y="320"/>
                                  </a:lnTo>
                                  <a:lnTo>
                                    <a:pt x="379" y="306"/>
                                  </a:lnTo>
                                  <a:lnTo>
                                    <a:pt x="379" y="293"/>
                                  </a:lnTo>
                                  <a:lnTo>
                                    <a:pt x="379" y="292"/>
                                  </a:lnTo>
                                  <a:lnTo>
                                    <a:pt x="381" y="291"/>
                                  </a:lnTo>
                                  <a:lnTo>
                                    <a:pt x="383" y="291"/>
                                  </a:lnTo>
                                  <a:lnTo>
                                    <a:pt x="551" y="291"/>
                                  </a:lnTo>
                                  <a:lnTo>
                                    <a:pt x="546" y="282"/>
                                  </a:lnTo>
                                  <a:lnTo>
                                    <a:pt x="543" y="278"/>
                                  </a:lnTo>
                                  <a:lnTo>
                                    <a:pt x="540" y="275"/>
                                  </a:lnTo>
                                  <a:lnTo>
                                    <a:pt x="537" y="272"/>
                                  </a:lnTo>
                                  <a:lnTo>
                                    <a:pt x="533" y="268"/>
                                  </a:lnTo>
                                  <a:lnTo>
                                    <a:pt x="524" y="261"/>
                                  </a:lnTo>
                                  <a:lnTo>
                                    <a:pt x="520" y="259"/>
                                  </a:lnTo>
                                  <a:lnTo>
                                    <a:pt x="516" y="257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07" y="244"/>
                                  </a:lnTo>
                                  <a:lnTo>
                                    <a:pt x="503" y="241"/>
                                  </a:lnTo>
                                  <a:lnTo>
                                    <a:pt x="494" y="234"/>
                                  </a:lnTo>
                                  <a:lnTo>
                                    <a:pt x="491" y="230"/>
                                  </a:lnTo>
                                  <a:lnTo>
                                    <a:pt x="486" y="224"/>
                                  </a:lnTo>
                                  <a:lnTo>
                                    <a:pt x="477" y="216"/>
                                  </a:lnTo>
                                  <a:lnTo>
                                    <a:pt x="460" y="203"/>
                                  </a:lnTo>
                                  <a:lnTo>
                                    <a:pt x="456" y="197"/>
                                  </a:lnTo>
                                  <a:lnTo>
                                    <a:pt x="360" y="117"/>
                                  </a:lnTo>
                                  <a:lnTo>
                                    <a:pt x="353" y="113"/>
                                  </a:lnTo>
                                  <a:lnTo>
                                    <a:pt x="333" y="101"/>
                                  </a:lnTo>
                                  <a:lnTo>
                                    <a:pt x="303" y="86"/>
                                  </a:lnTo>
                                  <a:lnTo>
                                    <a:pt x="285" y="75"/>
                                  </a:lnTo>
                                  <a:lnTo>
                                    <a:pt x="270" y="66"/>
                                  </a:lnTo>
                                  <a:lnTo>
                                    <a:pt x="244" y="52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7"/>
                          <wps:cNvSpPr>
                            <a:spLocks/>
                          </wps:cNvSpPr>
                          <wps:spPr bwMode="auto">
                            <a:xfrm>
                              <a:off x="3223" y="764"/>
                              <a:ext cx="594" cy="463"/>
                            </a:xfrm>
                            <a:custGeom>
                              <a:avLst/>
                              <a:gdLst>
                                <a:gd name="T0" fmla="+- 0 3774 3223"/>
                                <a:gd name="T1" fmla="*/ T0 w 594"/>
                                <a:gd name="T2" fmla="+- 0 1055 764"/>
                                <a:gd name="T3" fmla="*/ 1055 h 463"/>
                                <a:gd name="T4" fmla="+- 0 3606 3223"/>
                                <a:gd name="T5" fmla="*/ T4 w 594"/>
                                <a:gd name="T6" fmla="+- 0 1055 764"/>
                                <a:gd name="T7" fmla="*/ 1055 h 463"/>
                                <a:gd name="T8" fmla="+- 0 3612 3223"/>
                                <a:gd name="T9" fmla="*/ T8 w 594"/>
                                <a:gd name="T10" fmla="+- 0 1055 764"/>
                                <a:gd name="T11" fmla="*/ 1055 h 463"/>
                                <a:gd name="T12" fmla="+- 0 3615 3223"/>
                                <a:gd name="T13" fmla="*/ T12 w 594"/>
                                <a:gd name="T14" fmla="+- 0 1056 764"/>
                                <a:gd name="T15" fmla="*/ 1056 h 463"/>
                                <a:gd name="T16" fmla="+- 0 3617 3223"/>
                                <a:gd name="T17" fmla="*/ T16 w 594"/>
                                <a:gd name="T18" fmla="+- 0 1057 764"/>
                                <a:gd name="T19" fmla="*/ 1057 h 463"/>
                                <a:gd name="T20" fmla="+- 0 3617 3223"/>
                                <a:gd name="T21" fmla="*/ T20 w 594"/>
                                <a:gd name="T22" fmla="+- 0 1059 764"/>
                                <a:gd name="T23" fmla="*/ 1059 h 463"/>
                                <a:gd name="T24" fmla="+- 0 3618 3223"/>
                                <a:gd name="T25" fmla="*/ T24 w 594"/>
                                <a:gd name="T26" fmla="+- 0 1062 764"/>
                                <a:gd name="T27" fmla="*/ 1062 h 463"/>
                                <a:gd name="T28" fmla="+- 0 3622 3223"/>
                                <a:gd name="T29" fmla="*/ T28 w 594"/>
                                <a:gd name="T30" fmla="+- 0 1068 764"/>
                                <a:gd name="T31" fmla="*/ 1068 h 463"/>
                                <a:gd name="T32" fmla="+- 0 3623 3223"/>
                                <a:gd name="T33" fmla="*/ T32 w 594"/>
                                <a:gd name="T34" fmla="+- 0 1070 764"/>
                                <a:gd name="T35" fmla="*/ 1070 h 463"/>
                                <a:gd name="T36" fmla="+- 0 3640 3223"/>
                                <a:gd name="T37" fmla="*/ T36 w 594"/>
                                <a:gd name="T38" fmla="+- 0 1084 764"/>
                                <a:gd name="T39" fmla="*/ 1084 h 463"/>
                                <a:gd name="T40" fmla="+- 0 3641 3223"/>
                                <a:gd name="T41" fmla="*/ T40 w 594"/>
                                <a:gd name="T42" fmla="+- 0 1084 764"/>
                                <a:gd name="T43" fmla="*/ 1084 h 463"/>
                                <a:gd name="T44" fmla="+- 0 3647 3223"/>
                                <a:gd name="T45" fmla="*/ T44 w 594"/>
                                <a:gd name="T46" fmla="+- 0 1089 764"/>
                                <a:gd name="T47" fmla="*/ 1089 h 463"/>
                                <a:gd name="T48" fmla="+- 0 3651 3223"/>
                                <a:gd name="T49" fmla="*/ T48 w 594"/>
                                <a:gd name="T50" fmla="+- 0 1090 764"/>
                                <a:gd name="T51" fmla="*/ 1090 h 463"/>
                                <a:gd name="T52" fmla="+- 0 3653 3223"/>
                                <a:gd name="T53" fmla="*/ T52 w 594"/>
                                <a:gd name="T54" fmla="+- 0 1091 764"/>
                                <a:gd name="T55" fmla="*/ 1091 h 463"/>
                                <a:gd name="T56" fmla="+- 0 3655 3223"/>
                                <a:gd name="T57" fmla="*/ T56 w 594"/>
                                <a:gd name="T58" fmla="+- 0 1094 764"/>
                                <a:gd name="T59" fmla="*/ 1094 h 463"/>
                                <a:gd name="T60" fmla="+- 0 3657 3223"/>
                                <a:gd name="T61" fmla="*/ T60 w 594"/>
                                <a:gd name="T62" fmla="+- 0 1099 764"/>
                                <a:gd name="T63" fmla="*/ 1099 h 463"/>
                                <a:gd name="T64" fmla="+- 0 3662 3223"/>
                                <a:gd name="T65" fmla="*/ T64 w 594"/>
                                <a:gd name="T66" fmla="+- 0 1103 764"/>
                                <a:gd name="T67" fmla="*/ 1103 h 463"/>
                                <a:gd name="T68" fmla="+- 0 3666 3223"/>
                                <a:gd name="T69" fmla="*/ T68 w 594"/>
                                <a:gd name="T70" fmla="+- 0 1106 764"/>
                                <a:gd name="T71" fmla="*/ 1106 h 463"/>
                                <a:gd name="T72" fmla="+- 0 3670 3223"/>
                                <a:gd name="T73" fmla="*/ T72 w 594"/>
                                <a:gd name="T74" fmla="+- 0 1108 764"/>
                                <a:gd name="T75" fmla="*/ 1108 h 463"/>
                                <a:gd name="T76" fmla="+- 0 3673 3223"/>
                                <a:gd name="T77" fmla="*/ T76 w 594"/>
                                <a:gd name="T78" fmla="+- 0 1109 764"/>
                                <a:gd name="T79" fmla="*/ 1109 h 463"/>
                                <a:gd name="T80" fmla="+- 0 3678 3223"/>
                                <a:gd name="T81" fmla="*/ T80 w 594"/>
                                <a:gd name="T82" fmla="+- 0 1109 764"/>
                                <a:gd name="T83" fmla="*/ 1109 h 463"/>
                                <a:gd name="T84" fmla="+- 0 3680 3223"/>
                                <a:gd name="T85" fmla="*/ T84 w 594"/>
                                <a:gd name="T86" fmla="+- 0 1109 764"/>
                                <a:gd name="T87" fmla="*/ 1109 h 463"/>
                                <a:gd name="T88" fmla="+- 0 3682 3223"/>
                                <a:gd name="T89" fmla="*/ T88 w 594"/>
                                <a:gd name="T90" fmla="+- 0 1109 764"/>
                                <a:gd name="T91" fmla="*/ 1109 h 463"/>
                                <a:gd name="T92" fmla="+- 0 3683 3223"/>
                                <a:gd name="T93" fmla="*/ T92 w 594"/>
                                <a:gd name="T94" fmla="+- 0 1108 764"/>
                                <a:gd name="T95" fmla="*/ 1108 h 463"/>
                                <a:gd name="T96" fmla="+- 0 3779 3223"/>
                                <a:gd name="T97" fmla="*/ T96 w 594"/>
                                <a:gd name="T98" fmla="+- 0 1108 764"/>
                                <a:gd name="T99" fmla="*/ 1108 h 463"/>
                                <a:gd name="T100" fmla="+- 0 3778 3223"/>
                                <a:gd name="T101" fmla="*/ T100 w 594"/>
                                <a:gd name="T102" fmla="+- 0 1103 764"/>
                                <a:gd name="T103" fmla="*/ 1103 h 463"/>
                                <a:gd name="T104" fmla="+- 0 3778 3223"/>
                                <a:gd name="T105" fmla="*/ T104 w 594"/>
                                <a:gd name="T106" fmla="+- 0 1099 764"/>
                                <a:gd name="T107" fmla="*/ 1099 h 463"/>
                                <a:gd name="T108" fmla="+- 0 3777 3223"/>
                                <a:gd name="T109" fmla="*/ T108 w 594"/>
                                <a:gd name="T110" fmla="+- 0 1067 764"/>
                                <a:gd name="T111" fmla="*/ 1067 h 463"/>
                                <a:gd name="T112" fmla="+- 0 3776 3223"/>
                                <a:gd name="T113" fmla="*/ T112 w 594"/>
                                <a:gd name="T114" fmla="+- 0 1063 764"/>
                                <a:gd name="T115" fmla="*/ 1063 h 463"/>
                                <a:gd name="T116" fmla="+- 0 3775 3223"/>
                                <a:gd name="T117" fmla="*/ T116 w 594"/>
                                <a:gd name="T118" fmla="+- 0 1057 764"/>
                                <a:gd name="T119" fmla="*/ 1057 h 463"/>
                                <a:gd name="T120" fmla="+- 0 3774 3223"/>
                                <a:gd name="T121" fmla="*/ T120 w 594"/>
                                <a:gd name="T122" fmla="+- 0 1055 764"/>
                                <a:gd name="T123" fmla="*/ 1055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94" h="463">
                                  <a:moveTo>
                                    <a:pt x="551" y="291"/>
                                  </a:moveTo>
                                  <a:lnTo>
                                    <a:pt x="383" y="291"/>
                                  </a:lnTo>
                                  <a:lnTo>
                                    <a:pt x="389" y="291"/>
                                  </a:lnTo>
                                  <a:lnTo>
                                    <a:pt x="392" y="292"/>
                                  </a:lnTo>
                                  <a:lnTo>
                                    <a:pt x="394" y="293"/>
                                  </a:lnTo>
                                  <a:lnTo>
                                    <a:pt x="394" y="295"/>
                                  </a:lnTo>
                                  <a:lnTo>
                                    <a:pt x="395" y="298"/>
                                  </a:lnTo>
                                  <a:lnTo>
                                    <a:pt x="399" y="304"/>
                                  </a:lnTo>
                                  <a:lnTo>
                                    <a:pt x="400" y="306"/>
                                  </a:lnTo>
                                  <a:lnTo>
                                    <a:pt x="417" y="320"/>
                                  </a:lnTo>
                                  <a:lnTo>
                                    <a:pt x="418" y="320"/>
                                  </a:lnTo>
                                  <a:lnTo>
                                    <a:pt x="424" y="325"/>
                                  </a:lnTo>
                                  <a:lnTo>
                                    <a:pt x="428" y="326"/>
                                  </a:lnTo>
                                  <a:lnTo>
                                    <a:pt x="430" y="327"/>
                                  </a:lnTo>
                                  <a:lnTo>
                                    <a:pt x="432" y="330"/>
                                  </a:lnTo>
                                  <a:lnTo>
                                    <a:pt x="434" y="335"/>
                                  </a:lnTo>
                                  <a:lnTo>
                                    <a:pt x="439" y="339"/>
                                  </a:lnTo>
                                  <a:lnTo>
                                    <a:pt x="443" y="342"/>
                                  </a:lnTo>
                                  <a:lnTo>
                                    <a:pt x="447" y="344"/>
                                  </a:lnTo>
                                  <a:lnTo>
                                    <a:pt x="450" y="345"/>
                                  </a:lnTo>
                                  <a:lnTo>
                                    <a:pt x="455" y="345"/>
                                  </a:lnTo>
                                  <a:lnTo>
                                    <a:pt x="457" y="345"/>
                                  </a:lnTo>
                                  <a:lnTo>
                                    <a:pt x="459" y="345"/>
                                  </a:lnTo>
                                  <a:lnTo>
                                    <a:pt x="460" y="344"/>
                                  </a:lnTo>
                                  <a:lnTo>
                                    <a:pt x="556" y="344"/>
                                  </a:lnTo>
                                  <a:lnTo>
                                    <a:pt x="555" y="339"/>
                                  </a:lnTo>
                                  <a:lnTo>
                                    <a:pt x="555" y="335"/>
                                  </a:lnTo>
                                  <a:lnTo>
                                    <a:pt x="554" y="303"/>
                                  </a:lnTo>
                                  <a:lnTo>
                                    <a:pt x="553" y="299"/>
                                  </a:lnTo>
                                  <a:lnTo>
                                    <a:pt x="552" y="293"/>
                                  </a:lnTo>
                                  <a:lnTo>
                                    <a:pt x="551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86"/>
                          <wps:cNvSpPr>
                            <a:spLocks/>
                          </wps:cNvSpPr>
                          <wps:spPr bwMode="auto">
                            <a:xfrm>
                              <a:off x="3223" y="764"/>
                              <a:ext cx="594" cy="463"/>
                            </a:xfrm>
                            <a:custGeom>
                              <a:avLst/>
                              <a:gdLst>
                                <a:gd name="T0" fmla="+- 0 3583 3223"/>
                                <a:gd name="T1" fmla="*/ T0 w 594"/>
                                <a:gd name="T2" fmla="+- 0 881 764"/>
                                <a:gd name="T3" fmla="*/ 881 h 463"/>
                                <a:gd name="T4" fmla="+- 0 3583 3223"/>
                                <a:gd name="T5" fmla="*/ T4 w 594"/>
                                <a:gd name="T6" fmla="+- 0 881 764"/>
                                <a:gd name="T7" fmla="*/ 881 h 463"/>
                                <a:gd name="T8" fmla="+- 0 3586 3223"/>
                                <a:gd name="T9" fmla="*/ T8 w 594"/>
                                <a:gd name="T10" fmla="+- 0 883 764"/>
                                <a:gd name="T11" fmla="*/ 883 h 463"/>
                                <a:gd name="T12" fmla="+- 0 3583 3223"/>
                                <a:gd name="T13" fmla="*/ T12 w 594"/>
                                <a:gd name="T14" fmla="+- 0 881 764"/>
                                <a:gd name="T15" fmla="*/ 881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4" h="463">
                                  <a:moveTo>
                                    <a:pt x="360" y="117"/>
                                  </a:moveTo>
                                  <a:lnTo>
                                    <a:pt x="360" y="117"/>
                                  </a:lnTo>
                                  <a:lnTo>
                                    <a:pt x="363" y="119"/>
                                  </a:lnTo>
                                  <a:lnTo>
                                    <a:pt x="36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4"/>
                        <wpg:cNvGrpSpPr>
                          <a:grpSpLocks/>
                        </wpg:cNvGrpSpPr>
                        <wpg:grpSpPr bwMode="auto">
                          <a:xfrm>
                            <a:off x="3134" y="1049"/>
                            <a:ext cx="476" cy="412"/>
                            <a:chOff x="3134" y="1049"/>
                            <a:chExt cx="476" cy="412"/>
                          </a:xfrm>
                        </wpg:grpSpPr>
                        <wps:wsp>
                          <wps:cNvPr id="290" name="Freeform 284"/>
                          <wps:cNvSpPr>
                            <a:spLocks/>
                          </wps:cNvSpPr>
                          <wps:spPr bwMode="auto">
                            <a:xfrm>
                              <a:off x="3134" y="1049"/>
                              <a:ext cx="476" cy="412"/>
                            </a:xfrm>
                            <a:custGeom>
                              <a:avLst/>
                              <a:gdLst>
                                <a:gd name="T0" fmla="+- 0 3609 3134"/>
                                <a:gd name="T1" fmla="*/ T0 w 476"/>
                                <a:gd name="T2" fmla="+- 0 1401 1049"/>
                                <a:gd name="T3" fmla="*/ 1401 h 412"/>
                                <a:gd name="T4" fmla="+- 0 3515 3134"/>
                                <a:gd name="T5" fmla="*/ T4 w 476"/>
                                <a:gd name="T6" fmla="+- 0 1401 1049"/>
                                <a:gd name="T7" fmla="*/ 1401 h 412"/>
                                <a:gd name="T8" fmla="+- 0 3514 3134"/>
                                <a:gd name="T9" fmla="*/ T8 w 476"/>
                                <a:gd name="T10" fmla="+- 0 1404 1049"/>
                                <a:gd name="T11" fmla="*/ 1404 h 412"/>
                                <a:gd name="T12" fmla="+- 0 3514 3134"/>
                                <a:gd name="T13" fmla="*/ T12 w 476"/>
                                <a:gd name="T14" fmla="+- 0 1414 1049"/>
                                <a:gd name="T15" fmla="*/ 1414 h 412"/>
                                <a:gd name="T16" fmla="+- 0 3516 3134"/>
                                <a:gd name="T17" fmla="*/ T16 w 476"/>
                                <a:gd name="T18" fmla="+- 0 1423 1049"/>
                                <a:gd name="T19" fmla="*/ 1423 h 412"/>
                                <a:gd name="T20" fmla="+- 0 3559 3134"/>
                                <a:gd name="T21" fmla="*/ T20 w 476"/>
                                <a:gd name="T22" fmla="+- 0 1460 1049"/>
                                <a:gd name="T23" fmla="*/ 1460 h 412"/>
                                <a:gd name="T24" fmla="+- 0 3568 3134"/>
                                <a:gd name="T25" fmla="*/ T24 w 476"/>
                                <a:gd name="T26" fmla="+- 0 1460 1049"/>
                                <a:gd name="T27" fmla="*/ 1460 h 412"/>
                                <a:gd name="T28" fmla="+- 0 3610 3134"/>
                                <a:gd name="T29" fmla="*/ T28 w 476"/>
                                <a:gd name="T30" fmla="+- 0 1408 1049"/>
                                <a:gd name="T31" fmla="*/ 1408 h 412"/>
                                <a:gd name="T32" fmla="+- 0 3609 3134"/>
                                <a:gd name="T33" fmla="*/ T32 w 476"/>
                                <a:gd name="T34" fmla="+- 0 1404 1049"/>
                                <a:gd name="T35" fmla="*/ 1404 h 412"/>
                                <a:gd name="T36" fmla="+- 0 3609 3134"/>
                                <a:gd name="T37" fmla="*/ T36 w 476"/>
                                <a:gd name="T38" fmla="+- 0 1402 1049"/>
                                <a:gd name="T39" fmla="*/ 1402 h 412"/>
                                <a:gd name="T40" fmla="+- 0 3609 3134"/>
                                <a:gd name="T41" fmla="*/ T40 w 476"/>
                                <a:gd name="T42" fmla="+- 0 1401 1049"/>
                                <a:gd name="T43" fmla="*/ 1401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6" h="412">
                                  <a:moveTo>
                                    <a:pt x="475" y="352"/>
                                  </a:moveTo>
                                  <a:lnTo>
                                    <a:pt x="381" y="352"/>
                                  </a:lnTo>
                                  <a:lnTo>
                                    <a:pt x="380" y="355"/>
                                  </a:lnTo>
                                  <a:lnTo>
                                    <a:pt x="380" y="365"/>
                                  </a:lnTo>
                                  <a:lnTo>
                                    <a:pt x="382" y="374"/>
                                  </a:lnTo>
                                  <a:lnTo>
                                    <a:pt x="425" y="411"/>
                                  </a:lnTo>
                                  <a:lnTo>
                                    <a:pt x="434" y="411"/>
                                  </a:lnTo>
                                  <a:lnTo>
                                    <a:pt x="476" y="359"/>
                                  </a:lnTo>
                                  <a:lnTo>
                                    <a:pt x="475" y="355"/>
                                  </a:lnTo>
                                  <a:lnTo>
                                    <a:pt x="475" y="353"/>
                                  </a:lnTo>
                                  <a:lnTo>
                                    <a:pt x="475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83"/>
                          <wps:cNvSpPr>
                            <a:spLocks/>
                          </wps:cNvSpPr>
                          <wps:spPr bwMode="auto">
                            <a:xfrm>
                              <a:off x="3134" y="1049"/>
                              <a:ext cx="476" cy="412"/>
                            </a:xfrm>
                            <a:custGeom>
                              <a:avLst/>
                              <a:gdLst>
                                <a:gd name="T0" fmla="+- 0 3601 3134"/>
                                <a:gd name="T1" fmla="*/ T0 w 476"/>
                                <a:gd name="T2" fmla="+- 0 1377 1049"/>
                                <a:gd name="T3" fmla="*/ 1377 h 412"/>
                                <a:gd name="T4" fmla="+- 0 3410 3134"/>
                                <a:gd name="T5" fmla="*/ T4 w 476"/>
                                <a:gd name="T6" fmla="+- 0 1377 1049"/>
                                <a:gd name="T7" fmla="*/ 1377 h 412"/>
                                <a:gd name="T8" fmla="+- 0 3411 3134"/>
                                <a:gd name="T9" fmla="*/ T8 w 476"/>
                                <a:gd name="T10" fmla="+- 0 1391 1049"/>
                                <a:gd name="T11" fmla="*/ 1391 h 412"/>
                                <a:gd name="T12" fmla="+- 0 3449 3134"/>
                                <a:gd name="T13" fmla="*/ T12 w 476"/>
                                <a:gd name="T14" fmla="+- 0 1439 1049"/>
                                <a:gd name="T15" fmla="*/ 1439 h 412"/>
                                <a:gd name="T16" fmla="+- 0 3464 3134"/>
                                <a:gd name="T17" fmla="*/ T16 w 476"/>
                                <a:gd name="T18" fmla="+- 0 1440 1049"/>
                                <a:gd name="T19" fmla="*/ 1440 h 412"/>
                                <a:gd name="T20" fmla="+- 0 3488 3134"/>
                                <a:gd name="T21" fmla="*/ T20 w 476"/>
                                <a:gd name="T22" fmla="+- 0 1436 1049"/>
                                <a:gd name="T23" fmla="*/ 1436 h 412"/>
                                <a:gd name="T24" fmla="+- 0 3515 3134"/>
                                <a:gd name="T25" fmla="*/ T24 w 476"/>
                                <a:gd name="T26" fmla="+- 0 1401 1049"/>
                                <a:gd name="T27" fmla="*/ 1401 h 412"/>
                                <a:gd name="T28" fmla="+- 0 3609 3134"/>
                                <a:gd name="T29" fmla="*/ T28 w 476"/>
                                <a:gd name="T30" fmla="+- 0 1401 1049"/>
                                <a:gd name="T31" fmla="*/ 1401 h 412"/>
                                <a:gd name="T32" fmla="+- 0 3609 3134"/>
                                <a:gd name="T33" fmla="*/ T32 w 476"/>
                                <a:gd name="T34" fmla="+- 0 1398 1049"/>
                                <a:gd name="T35" fmla="*/ 1398 h 412"/>
                                <a:gd name="T36" fmla="+- 0 3606 3134"/>
                                <a:gd name="T37" fmla="*/ T36 w 476"/>
                                <a:gd name="T38" fmla="+- 0 1389 1049"/>
                                <a:gd name="T39" fmla="*/ 1389 h 412"/>
                                <a:gd name="T40" fmla="+- 0 3604 3134"/>
                                <a:gd name="T41" fmla="*/ T40 w 476"/>
                                <a:gd name="T42" fmla="+- 0 1384 1049"/>
                                <a:gd name="T43" fmla="*/ 1384 h 412"/>
                                <a:gd name="T44" fmla="+- 0 3601 3134"/>
                                <a:gd name="T45" fmla="*/ T44 w 476"/>
                                <a:gd name="T46" fmla="+- 0 1377 1049"/>
                                <a:gd name="T47" fmla="*/ 1377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76" h="412">
                                  <a:moveTo>
                                    <a:pt x="467" y="328"/>
                                  </a:moveTo>
                                  <a:lnTo>
                                    <a:pt x="276" y="328"/>
                                  </a:lnTo>
                                  <a:lnTo>
                                    <a:pt x="277" y="342"/>
                                  </a:lnTo>
                                  <a:lnTo>
                                    <a:pt x="315" y="390"/>
                                  </a:lnTo>
                                  <a:lnTo>
                                    <a:pt x="330" y="391"/>
                                  </a:lnTo>
                                  <a:lnTo>
                                    <a:pt x="354" y="387"/>
                                  </a:lnTo>
                                  <a:lnTo>
                                    <a:pt x="381" y="352"/>
                                  </a:lnTo>
                                  <a:lnTo>
                                    <a:pt x="475" y="352"/>
                                  </a:lnTo>
                                  <a:lnTo>
                                    <a:pt x="475" y="349"/>
                                  </a:lnTo>
                                  <a:lnTo>
                                    <a:pt x="472" y="340"/>
                                  </a:lnTo>
                                  <a:lnTo>
                                    <a:pt x="470" y="335"/>
                                  </a:lnTo>
                                  <a:lnTo>
                                    <a:pt x="467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82"/>
                          <wps:cNvSpPr>
                            <a:spLocks/>
                          </wps:cNvSpPr>
                          <wps:spPr bwMode="auto">
                            <a:xfrm>
                              <a:off x="3134" y="1049"/>
                              <a:ext cx="476" cy="412"/>
                            </a:xfrm>
                            <a:custGeom>
                              <a:avLst/>
                              <a:gdLst>
                                <a:gd name="T0" fmla="+- 0 3514 3134"/>
                                <a:gd name="T1" fmla="*/ T0 w 476"/>
                                <a:gd name="T2" fmla="+- 0 1320 1049"/>
                                <a:gd name="T3" fmla="*/ 1320 h 412"/>
                                <a:gd name="T4" fmla="+- 0 3336 3134"/>
                                <a:gd name="T5" fmla="*/ T4 w 476"/>
                                <a:gd name="T6" fmla="+- 0 1320 1049"/>
                                <a:gd name="T7" fmla="*/ 1320 h 412"/>
                                <a:gd name="T8" fmla="+- 0 3340 3134"/>
                                <a:gd name="T9" fmla="*/ T8 w 476"/>
                                <a:gd name="T10" fmla="+- 0 1354 1049"/>
                                <a:gd name="T11" fmla="*/ 1354 h 412"/>
                                <a:gd name="T12" fmla="+- 0 3383 3134"/>
                                <a:gd name="T13" fmla="*/ T12 w 476"/>
                                <a:gd name="T14" fmla="+- 0 1384 1049"/>
                                <a:gd name="T15" fmla="*/ 1384 h 412"/>
                                <a:gd name="T16" fmla="+- 0 3388 3134"/>
                                <a:gd name="T17" fmla="*/ T16 w 476"/>
                                <a:gd name="T18" fmla="+- 0 1384 1049"/>
                                <a:gd name="T19" fmla="*/ 1384 h 412"/>
                                <a:gd name="T20" fmla="+- 0 3397 3134"/>
                                <a:gd name="T21" fmla="*/ T20 w 476"/>
                                <a:gd name="T22" fmla="+- 0 1384 1049"/>
                                <a:gd name="T23" fmla="*/ 1384 h 412"/>
                                <a:gd name="T24" fmla="+- 0 3406 3134"/>
                                <a:gd name="T25" fmla="*/ T24 w 476"/>
                                <a:gd name="T26" fmla="+- 0 1380 1049"/>
                                <a:gd name="T27" fmla="*/ 1380 h 412"/>
                                <a:gd name="T28" fmla="+- 0 3407 3134"/>
                                <a:gd name="T29" fmla="*/ T28 w 476"/>
                                <a:gd name="T30" fmla="+- 0 1379 1049"/>
                                <a:gd name="T31" fmla="*/ 1379 h 412"/>
                                <a:gd name="T32" fmla="+- 0 3409 3134"/>
                                <a:gd name="T33" fmla="*/ T32 w 476"/>
                                <a:gd name="T34" fmla="+- 0 1378 1049"/>
                                <a:gd name="T35" fmla="*/ 1378 h 412"/>
                                <a:gd name="T36" fmla="+- 0 3410 3134"/>
                                <a:gd name="T37" fmla="*/ T36 w 476"/>
                                <a:gd name="T38" fmla="+- 0 1377 1049"/>
                                <a:gd name="T39" fmla="*/ 1377 h 412"/>
                                <a:gd name="T40" fmla="+- 0 3601 3134"/>
                                <a:gd name="T41" fmla="*/ T40 w 476"/>
                                <a:gd name="T42" fmla="+- 0 1377 1049"/>
                                <a:gd name="T43" fmla="*/ 1377 h 412"/>
                                <a:gd name="T44" fmla="+- 0 3599 3134"/>
                                <a:gd name="T45" fmla="*/ T44 w 476"/>
                                <a:gd name="T46" fmla="+- 0 1371 1049"/>
                                <a:gd name="T47" fmla="*/ 1371 h 412"/>
                                <a:gd name="T48" fmla="+- 0 3571 3134"/>
                                <a:gd name="T49" fmla="*/ T48 w 476"/>
                                <a:gd name="T50" fmla="+- 0 1353 1049"/>
                                <a:gd name="T51" fmla="*/ 1353 h 412"/>
                                <a:gd name="T52" fmla="+- 0 3550 3134"/>
                                <a:gd name="T53" fmla="*/ T52 w 476"/>
                                <a:gd name="T54" fmla="+- 0 1353 1049"/>
                                <a:gd name="T55" fmla="*/ 1353 h 412"/>
                                <a:gd name="T56" fmla="+- 0 3548 3134"/>
                                <a:gd name="T57" fmla="*/ T56 w 476"/>
                                <a:gd name="T58" fmla="+- 0 1349 1049"/>
                                <a:gd name="T59" fmla="*/ 1349 h 412"/>
                                <a:gd name="T60" fmla="+- 0 3544 3134"/>
                                <a:gd name="T61" fmla="*/ T60 w 476"/>
                                <a:gd name="T62" fmla="+- 0 1345 1049"/>
                                <a:gd name="T63" fmla="*/ 1345 h 412"/>
                                <a:gd name="T64" fmla="+- 0 3531 3134"/>
                                <a:gd name="T65" fmla="*/ T64 w 476"/>
                                <a:gd name="T66" fmla="+- 0 1332 1049"/>
                                <a:gd name="T67" fmla="*/ 1332 h 412"/>
                                <a:gd name="T68" fmla="+- 0 3521 3134"/>
                                <a:gd name="T69" fmla="*/ T68 w 476"/>
                                <a:gd name="T70" fmla="+- 0 1329 1049"/>
                                <a:gd name="T71" fmla="*/ 1329 h 412"/>
                                <a:gd name="T72" fmla="+- 0 3514 3134"/>
                                <a:gd name="T73" fmla="*/ T72 w 476"/>
                                <a:gd name="T74" fmla="+- 0 1327 1049"/>
                                <a:gd name="T75" fmla="*/ 1327 h 412"/>
                                <a:gd name="T76" fmla="+- 0 3514 3134"/>
                                <a:gd name="T77" fmla="*/ T76 w 476"/>
                                <a:gd name="T78" fmla="+- 0 1323 1049"/>
                                <a:gd name="T79" fmla="*/ 1323 h 412"/>
                                <a:gd name="T80" fmla="+- 0 3514 3134"/>
                                <a:gd name="T81" fmla="*/ T80 w 476"/>
                                <a:gd name="T82" fmla="+- 0 1320 1049"/>
                                <a:gd name="T83" fmla="*/ 1320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6" h="412">
                                  <a:moveTo>
                                    <a:pt x="380" y="271"/>
                                  </a:moveTo>
                                  <a:lnTo>
                                    <a:pt x="202" y="271"/>
                                  </a:lnTo>
                                  <a:lnTo>
                                    <a:pt x="206" y="305"/>
                                  </a:lnTo>
                                  <a:lnTo>
                                    <a:pt x="249" y="335"/>
                                  </a:lnTo>
                                  <a:lnTo>
                                    <a:pt x="254" y="335"/>
                                  </a:lnTo>
                                  <a:lnTo>
                                    <a:pt x="263" y="335"/>
                                  </a:lnTo>
                                  <a:lnTo>
                                    <a:pt x="272" y="331"/>
                                  </a:lnTo>
                                  <a:lnTo>
                                    <a:pt x="273" y="330"/>
                                  </a:lnTo>
                                  <a:lnTo>
                                    <a:pt x="275" y="329"/>
                                  </a:lnTo>
                                  <a:lnTo>
                                    <a:pt x="276" y="328"/>
                                  </a:lnTo>
                                  <a:lnTo>
                                    <a:pt x="467" y="328"/>
                                  </a:lnTo>
                                  <a:lnTo>
                                    <a:pt x="465" y="322"/>
                                  </a:lnTo>
                                  <a:lnTo>
                                    <a:pt x="437" y="304"/>
                                  </a:lnTo>
                                  <a:lnTo>
                                    <a:pt x="416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0" y="296"/>
                                  </a:lnTo>
                                  <a:lnTo>
                                    <a:pt x="397" y="283"/>
                                  </a:lnTo>
                                  <a:lnTo>
                                    <a:pt x="387" y="280"/>
                                  </a:lnTo>
                                  <a:lnTo>
                                    <a:pt x="380" y="278"/>
                                  </a:lnTo>
                                  <a:lnTo>
                                    <a:pt x="380" y="274"/>
                                  </a:lnTo>
                                  <a:lnTo>
                                    <a:pt x="38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81"/>
                          <wps:cNvSpPr>
                            <a:spLocks/>
                          </wps:cNvSpPr>
                          <wps:spPr bwMode="auto">
                            <a:xfrm>
                              <a:off x="3134" y="1049"/>
                              <a:ext cx="476" cy="412"/>
                            </a:xfrm>
                            <a:custGeom>
                              <a:avLst/>
                              <a:gdLst>
                                <a:gd name="T0" fmla="+- 0 3570 3134"/>
                                <a:gd name="T1" fmla="*/ T0 w 476"/>
                                <a:gd name="T2" fmla="+- 0 1352 1049"/>
                                <a:gd name="T3" fmla="*/ 1352 h 412"/>
                                <a:gd name="T4" fmla="+- 0 3555 3134"/>
                                <a:gd name="T5" fmla="*/ T4 w 476"/>
                                <a:gd name="T6" fmla="+- 0 1352 1049"/>
                                <a:gd name="T7" fmla="*/ 1352 h 412"/>
                                <a:gd name="T8" fmla="+- 0 3550 3134"/>
                                <a:gd name="T9" fmla="*/ T8 w 476"/>
                                <a:gd name="T10" fmla="+- 0 1353 1049"/>
                                <a:gd name="T11" fmla="*/ 1353 h 412"/>
                                <a:gd name="T12" fmla="+- 0 3571 3134"/>
                                <a:gd name="T13" fmla="*/ T12 w 476"/>
                                <a:gd name="T14" fmla="+- 0 1353 1049"/>
                                <a:gd name="T15" fmla="*/ 1353 h 412"/>
                                <a:gd name="T16" fmla="+- 0 3570 3134"/>
                                <a:gd name="T17" fmla="*/ T16 w 476"/>
                                <a:gd name="T18" fmla="+- 0 1352 1049"/>
                                <a:gd name="T19" fmla="*/ 135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6" h="412">
                                  <a:moveTo>
                                    <a:pt x="436" y="303"/>
                                  </a:moveTo>
                                  <a:lnTo>
                                    <a:pt x="421" y="303"/>
                                  </a:lnTo>
                                  <a:lnTo>
                                    <a:pt x="416" y="304"/>
                                  </a:lnTo>
                                  <a:lnTo>
                                    <a:pt x="437" y="304"/>
                                  </a:lnTo>
                                  <a:lnTo>
                                    <a:pt x="436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80"/>
                          <wps:cNvSpPr>
                            <a:spLocks/>
                          </wps:cNvSpPr>
                          <wps:spPr bwMode="auto">
                            <a:xfrm>
                              <a:off x="3134" y="1049"/>
                              <a:ext cx="476" cy="412"/>
                            </a:xfrm>
                            <a:custGeom>
                              <a:avLst/>
                              <a:gdLst>
                                <a:gd name="T0" fmla="+- 0 3501 3134"/>
                                <a:gd name="T1" fmla="*/ T0 w 476"/>
                                <a:gd name="T2" fmla="+- 0 1257 1049"/>
                                <a:gd name="T3" fmla="*/ 1257 h 412"/>
                                <a:gd name="T4" fmla="+- 0 3249 3134"/>
                                <a:gd name="T5" fmla="*/ T4 w 476"/>
                                <a:gd name="T6" fmla="+- 0 1257 1049"/>
                                <a:gd name="T7" fmla="*/ 1257 h 412"/>
                                <a:gd name="T8" fmla="+- 0 3249 3134"/>
                                <a:gd name="T9" fmla="*/ T8 w 476"/>
                                <a:gd name="T10" fmla="+- 0 1258 1049"/>
                                <a:gd name="T11" fmla="*/ 1258 h 412"/>
                                <a:gd name="T12" fmla="+- 0 3250 3134"/>
                                <a:gd name="T13" fmla="*/ T12 w 476"/>
                                <a:gd name="T14" fmla="+- 0 1260 1049"/>
                                <a:gd name="T15" fmla="*/ 1260 h 412"/>
                                <a:gd name="T16" fmla="+- 0 3252 3134"/>
                                <a:gd name="T17" fmla="*/ T16 w 476"/>
                                <a:gd name="T18" fmla="+- 0 1264 1049"/>
                                <a:gd name="T19" fmla="*/ 1264 h 412"/>
                                <a:gd name="T20" fmla="+- 0 3254 3134"/>
                                <a:gd name="T21" fmla="*/ T20 w 476"/>
                                <a:gd name="T22" fmla="+- 0 1266 1049"/>
                                <a:gd name="T23" fmla="*/ 1266 h 412"/>
                                <a:gd name="T24" fmla="+- 0 3255 3134"/>
                                <a:gd name="T25" fmla="*/ T24 w 476"/>
                                <a:gd name="T26" fmla="+- 0 1267 1049"/>
                                <a:gd name="T27" fmla="*/ 1267 h 412"/>
                                <a:gd name="T28" fmla="+- 0 3258 3134"/>
                                <a:gd name="T29" fmla="*/ T28 w 476"/>
                                <a:gd name="T30" fmla="+- 0 1281 1049"/>
                                <a:gd name="T31" fmla="*/ 1281 h 412"/>
                                <a:gd name="T32" fmla="+- 0 3301 3134"/>
                                <a:gd name="T33" fmla="*/ T32 w 476"/>
                                <a:gd name="T34" fmla="+- 0 1324 1049"/>
                                <a:gd name="T35" fmla="*/ 1324 h 412"/>
                                <a:gd name="T36" fmla="+- 0 3313 3134"/>
                                <a:gd name="T37" fmla="*/ T36 w 476"/>
                                <a:gd name="T38" fmla="+- 0 1325 1049"/>
                                <a:gd name="T39" fmla="*/ 1325 h 412"/>
                                <a:gd name="T40" fmla="+- 0 3327 3134"/>
                                <a:gd name="T41" fmla="*/ T40 w 476"/>
                                <a:gd name="T42" fmla="+- 0 1323 1049"/>
                                <a:gd name="T43" fmla="*/ 1323 h 412"/>
                                <a:gd name="T44" fmla="+- 0 3332 3134"/>
                                <a:gd name="T45" fmla="*/ T44 w 476"/>
                                <a:gd name="T46" fmla="+- 0 1321 1049"/>
                                <a:gd name="T47" fmla="*/ 1321 h 412"/>
                                <a:gd name="T48" fmla="+- 0 3336 3134"/>
                                <a:gd name="T49" fmla="*/ T48 w 476"/>
                                <a:gd name="T50" fmla="+- 0 1320 1049"/>
                                <a:gd name="T51" fmla="*/ 1320 h 412"/>
                                <a:gd name="T52" fmla="+- 0 3514 3134"/>
                                <a:gd name="T53" fmla="*/ T52 w 476"/>
                                <a:gd name="T54" fmla="+- 0 1320 1049"/>
                                <a:gd name="T55" fmla="*/ 1320 h 412"/>
                                <a:gd name="T56" fmla="+- 0 3513 3134"/>
                                <a:gd name="T57" fmla="*/ T56 w 476"/>
                                <a:gd name="T58" fmla="+- 0 1319 1049"/>
                                <a:gd name="T59" fmla="*/ 1319 h 412"/>
                                <a:gd name="T60" fmla="+- 0 3511 3134"/>
                                <a:gd name="T61" fmla="*/ T60 w 476"/>
                                <a:gd name="T62" fmla="+- 0 1310 1049"/>
                                <a:gd name="T63" fmla="*/ 1310 h 412"/>
                                <a:gd name="T64" fmla="+- 0 3510 3134"/>
                                <a:gd name="T65" fmla="*/ T64 w 476"/>
                                <a:gd name="T66" fmla="+- 0 1306 1049"/>
                                <a:gd name="T67" fmla="*/ 1306 h 412"/>
                                <a:gd name="T68" fmla="+- 0 3509 3134"/>
                                <a:gd name="T69" fmla="*/ T68 w 476"/>
                                <a:gd name="T70" fmla="+- 0 1303 1049"/>
                                <a:gd name="T71" fmla="*/ 1303 h 412"/>
                                <a:gd name="T72" fmla="+- 0 3507 3134"/>
                                <a:gd name="T73" fmla="*/ T72 w 476"/>
                                <a:gd name="T74" fmla="+- 0 1299 1049"/>
                                <a:gd name="T75" fmla="*/ 1299 h 412"/>
                                <a:gd name="T76" fmla="+- 0 3506 3134"/>
                                <a:gd name="T77" fmla="*/ T76 w 476"/>
                                <a:gd name="T78" fmla="+- 0 1295 1049"/>
                                <a:gd name="T79" fmla="*/ 1295 h 412"/>
                                <a:gd name="T80" fmla="+- 0 3502 3134"/>
                                <a:gd name="T81" fmla="*/ T80 w 476"/>
                                <a:gd name="T82" fmla="+- 0 1289 1049"/>
                                <a:gd name="T83" fmla="*/ 1289 h 412"/>
                                <a:gd name="T84" fmla="+- 0 3501 3134"/>
                                <a:gd name="T85" fmla="*/ T84 w 476"/>
                                <a:gd name="T86" fmla="+- 0 1286 1049"/>
                                <a:gd name="T87" fmla="*/ 1286 h 412"/>
                                <a:gd name="T88" fmla="+- 0 3500 3134"/>
                                <a:gd name="T89" fmla="*/ T88 w 476"/>
                                <a:gd name="T90" fmla="+- 0 1284 1049"/>
                                <a:gd name="T91" fmla="*/ 1284 h 412"/>
                                <a:gd name="T92" fmla="+- 0 3501 3134"/>
                                <a:gd name="T93" fmla="*/ T92 w 476"/>
                                <a:gd name="T94" fmla="+- 0 1267 1049"/>
                                <a:gd name="T95" fmla="*/ 1267 h 412"/>
                                <a:gd name="T96" fmla="+- 0 3501 3134"/>
                                <a:gd name="T97" fmla="*/ T96 w 476"/>
                                <a:gd name="T98" fmla="+- 0 1257 1049"/>
                                <a:gd name="T99" fmla="*/ 1257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76" h="412">
                                  <a:moveTo>
                                    <a:pt x="367" y="208"/>
                                  </a:moveTo>
                                  <a:lnTo>
                                    <a:pt x="115" y="208"/>
                                  </a:lnTo>
                                  <a:lnTo>
                                    <a:pt x="115" y="209"/>
                                  </a:lnTo>
                                  <a:lnTo>
                                    <a:pt x="116" y="211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20" y="217"/>
                                  </a:lnTo>
                                  <a:lnTo>
                                    <a:pt x="121" y="218"/>
                                  </a:lnTo>
                                  <a:lnTo>
                                    <a:pt x="124" y="232"/>
                                  </a:lnTo>
                                  <a:lnTo>
                                    <a:pt x="167" y="275"/>
                                  </a:lnTo>
                                  <a:lnTo>
                                    <a:pt x="179" y="276"/>
                                  </a:lnTo>
                                  <a:lnTo>
                                    <a:pt x="193" y="274"/>
                                  </a:lnTo>
                                  <a:lnTo>
                                    <a:pt x="198" y="272"/>
                                  </a:lnTo>
                                  <a:lnTo>
                                    <a:pt x="202" y="271"/>
                                  </a:lnTo>
                                  <a:lnTo>
                                    <a:pt x="380" y="271"/>
                                  </a:lnTo>
                                  <a:lnTo>
                                    <a:pt x="379" y="270"/>
                                  </a:lnTo>
                                  <a:lnTo>
                                    <a:pt x="377" y="261"/>
                                  </a:lnTo>
                                  <a:lnTo>
                                    <a:pt x="376" y="257"/>
                                  </a:lnTo>
                                  <a:lnTo>
                                    <a:pt x="375" y="254"/>
                                  </a:lnTo>
                                  <a:lnTo>
                                    <a:pt x="373" y="250"/>
                                  </a:lnTo>
                                  <a:lnTo>
                                    <a:pt x="372" y="246"/>
                                  </a:lnTo>
                                  <a:lnTo>
                                    <a:pt x="368" y="240"/>
                                  </a:lnTo>
                                  <a:lnTo>
                                    <a:pt x="367" y="237"/>
                                  </a:lnTo>
                                  <a:lnTo>
                                    <a:pt x="366" y="235"/>
                                  </a:lnTo>
                                  <a:lnTo>
                                    <a:pt x="367" y="218"/>
                                  </a:lnTo>
                                  <a:lnTo>
                                    <a:pt x="36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9"/>
                          <wps:cNvSpPr>
                            <a:spLocks/>
                          </wps:cNvSpPr>
                          <wps:spPr bwMode="auto">
                            <a:xfrm>
                              <a:off x="3134" y="1049"/>
                              <a:ext cx="476" cy="412"/>
                            </a:xfrm>
                            <a:custGeom>
                              <a:avLst/>
                              <a:gdLst>
                                <a:gd name="T0" fmla="+- 0 3134 3134"/>
                                <a:gd name="T1" fmla="*/ T0 w 476"/>
                                <a:gd name="T2" fmla="+- 0 1049 1049"/>
                                <a:gd name="T3" fmla="*/ 1049 h 412"/>
                                <a:gd name="T4" fmla="+- 0 3140 3134"/>
                                <a:gd name="T5" fmla="*/ T4 w 476"/>
                                <a:gd name="T6" fmla="+- 0 1063 1049"/>
                                <a:gd name="T7" fmla="*/ 1063 h 412"/>
                                <a:gd name="T8" fmla="+- 0 3140 3134"/>
                                <a:gd name="T9" fmla="*/ T8 w 476"/>
                                <a:gd name="T10" fmla="+- 0 1066 1049"/>
                                <a:gd name="T11" fmla="*/ 1066 h 412"/>
                                <a:gd name="T12" fmla="+- 0 3139 3134"/>
                                <a:gd name="T13" fmla="*/ T12 w 476"/>
                                <a:gd name="T14" fmla="+- 0 1071 1049"/>
                                <a:gd name="T15" fmla="*/ 1071 h 412"/>
                                <a:gd name="T16" fmla="+- 0 3142 3134"/>
                                <a:gd name="T17" fmla="*/ T16 w 476"/>
                                <a:gd name="T18" fmla="+- 0 1086 1049"/>
                                <a:gd name="T19" fmla="*/ 1086 h 412"/>
                                <a:gd name="T20" fmla="+- 0 3146 3134"/>
                                <a:gd name="T21" fmla="*/ T20 w 476"/>
                                <a:gd name="T22" fmla="+- 0 1093 1049"/>
                                <a:gd name="T23" fmla="*/ 1093 h 412"/>
                                <a:gd name="T24" fmla="+- 0 3149 3134"/>
                                <a:gd name="T25" fmla="*/ T24 w 476"/>
                                <a:gd name="T26" fmla="+- 0 1097 1049"/>
                                <a:gd name="T27" fmla="*/ 1097 h 412"/>
                                <a:gd name="T28" fmla="+- 0 3150 3134"/>
                                <a:gd name="T29" fmla="*/ T28 w 476"/>
                                <a:gd name="T30" fmla="+- 0 1102 1049"/>
                                <a:gd name="T31" fmla="*/ 1102 h 412"/>
                                <a:gd name="T32" fmla="+- 0 3150 3134"/>
                                <a:gd name="T33" fmla="*/ T32 w 476"/>
                                <a:gd name="T34" fmla="+- 0 1106 1049"/>
                                <a:gd name="T35" fmla="*/ 1106 h 412"/>
                                <a:gd name="T36" fmla="+- 0 3153 3134"/>
                                <a:gd name="T37" fmla="*/ T36 w 476"/>
                                <a:gd name="T38" fmla="+- 0 1116 1049"/>
                                <a:gd name="T39" fmla="*/ 1116 h 412"/>
                                <a:gd name="T40" fmla="+- 0 3154 3134"/>
                                <a:gd name="T41" fmla="*/ T40 w 476"/>
                                <a:gd name="T42" fmla="+- 0 1120 1049"/>
                                <a:gd name="T43" fmla="*/ 1120 h 412"/>
                                <a:gd name="T44" fmla="+- 0 3156 3134"/>
                                <a:gd name="T45" fmla="*/ T44 w 476"/>
                                <a:gd name="T46" fmla="+- 0 1124 1049"/>
                                <a:gd name="T47" fmla="*/ 1124 h 412"/>
                                <a:gd name="T48" fmla="+- 0 3156 3134"/>
                                <a:gd name="T49" fmla="*/ T48 w 476"/>
                                <a:gd name="T50" fmla="+- 0 1126 1049"/>
                                <a:gd name="T51" fmla="*/ 1126 h 412"/>
                                <a:gd name="T52" fmla="+- 0 3165 3134"/>
                                <a:gd name="T53" fmla="*/ T52 w 476"/>
                                <a:gd name="T54" fmla="+- 0 1142 1049"/>
                                <a:gd name="T55" fmla="*/ 1142 h 412"/>
                                <a:gd name="T56" fmla="+- 0 3166 3134"/>
                                <a:gd name="T57" fmla="*/ T56 w 476"/>
                                <a:gd name="T58" fmla="+- 0 1147 1049"/>
                                <a:gd name="T59" fmla="*/ 1147 h 412"/>
                                <a:gd name="T60" fmla="+- 0 3168 3134"/>
                                <a:gd name="T61" fmla="*/ T60 w 476"/>
                                <a:gd name="T62" fmla="+- 0 1155 1049"/>
                                <a:gd name="T63" fmla="*/ 1155 h 412"/>
                                <a:gd name="T64" fmla="+- 0 3178 3134"/>
                                <a:gd name="T65" fmla="*/ T64 w 476"/>
                                <a:gd name="T66" fmla="+- 0 1174 1049"/>
                                <a:gd name="T67" fmla="*/ 1174 h 412"/>
                                <a:gd name="T68" fmla="+- 0 3186 3134"/>
                                <a:gd name="T69" fmla="*/ T68 w 476"/>
                                <a:gd name="T70" fmla="+- 0 1180 1049"/>
                                <a:gd name="T71" fmla="*/ 1180 h 412"/>
                                <a:gd name="T72" fmla="+- 0 3190 3134"/>
                                <a:gd name="T73" fmla="*/ T72 w 476"/>
                                <a:gd name="T74" fmla="+- 0 1183 1049"/>
                                <a:gd name="T75" fmla="*/ 1183 h 412"/>
                                <a:gd name="T76" fmla="+- 0 3191 3134"/>
                                <a:gd name="T77" fmla="*/ T76 w 476"/>
                                <a:gd name="T78" fmla="+- 0 1186 1049"/>
                                <a:gd name="T79" fmla="*/ 1186 h 412"/>
                                <a:gd name="T80" fmla="+- 0 3192 3134"/>
                                <a:gd name="T81" fmla="*/ T80 w 476"/>
                                <a:gd name="T82" fmla="+- 0 1189 1049"/>
                                <a:gd name="T83" fmla="*/ 1189 h 412"/>
                                <a:gd name="T84" fmla="+- 0 3198 3134"/>
                                <a:gd name="T85" fmla="*/ T84 w 476"/>
                                <a:gd name="T86" fmla="+- 0 1197 1049"/>
                                <a:gd name="T87" fmla="*/ 1197 h 412"/>
                                <a:gd name="T88" fmla="+- 0 3201 3134"/>
                                <a:gd name="T89" fmla="*/ T88 w 476"/>
                                <a:gd name="T90" fmla="+- 0 1200 1049"/>
                                <a:gd name="T91" fmla="*/ 1200 h 412"/>
                                <a:gd name="T92" fmla="+- 0 3203 3134"/>
                                <a:gd name="T93" fmla="*/ T92 w 476"/>
                                <a:gd name="T94" fmla="+- 0 1202 1049"/>
                                <a:gd name="T95" fmla="*/ 1202 h 412"/>
                                <a:gd name="T96" fmla="+- 0 3203 3134"/>
                                <a:gd name="T97" fmla="*/ T96 w 476"/>
                                <a:gd name="T98" fmla="+- 0 1207 1049"/>
                                <a:gd name="T99" fmla="*/ 1207 h 412"/>
                                <a:gd name="T100" fmla="+- 0 3204 3134"/>
                                <a:gd name="T101" fmla="*/ T100 w 476"/>
                                <a:gd name="T102" fmla="+- 0 1218 1049"/>
                                <a:gd name="T103" fmla="*/ 1218 h 412"/>
                                <a:gd name="T104" fmla="+- 0 3212 3134"/>
                                <a:gd name="T105" fmla="*/ T104 w 476"/>
                                <a:gd name="T106" fmla="+- 0 1228 1049"/>
                                <a:gd name="T107" fmla="*/ 1228 h 412"/>
                                <a:gd name="T108" fmla="+- 0 3215 3134"/>
                                <a:gd name="T109" fmla="*/ T108 w 476"/>
                                <a:gd name="T110" fmla="+- 0 1233 1049"/>
                                <a:gd name="T111" fmla="*/ 1233 h 412"/>
                                <a:gd name="T112" fmla="+- 0 3219 3134"/>
                                <a:gd name="T113" fmla="*/ T112 w 476"/>
                                <a:gd name="T114" fmla="+- 0 1236 1049"/>
                                <a:gd name="T115" fmla="*/ 1236 h 412"/>
                                <a:gd name="T116" fmla="+- 0 3222 3134"/>
                                <a:gd name="T117" fmla="*/ T116 w 476"/>
                                <a:gd name="T118" fmla="+- 0 1238 1049"/>
                                <a:gd name="T119" fmla="*/ 1238 h 412"/>
                                <a:gd name="T120" fmla="+- 0 3225 3134"/>
                                <a:gd name="T121" fmla="*/ T120 w 476"/>
                                <a:gd name="T122" fmla="+- 0 1241 1049"/>
                                <a:gd name="T123" fmla="*/ 1241 h 412"/>
                                <a:gd name="T124" fmla="+- 0 3248 3134"/>
                                <a:gd name="T125" fmla="*/ T124 w 476"/>
                                <a:gd name="T126" fmla="+- 0 1257 1049"/>
                                <a:gd name="T127" fmla="*/ 1257 h 412"/>
                                <a:gd name="T128" fmla="+- 0 3249 3134"/>
                                <a:gd name="T129" fmla="*/ T128 w 476"/>
                                <a:gd name="T130" fmla="+- 0 1257 1049"/>
                                <a:gd name="T131" fmla="*/ 1257 h 412"/>
                                <a:gd name="T132" fmla="+- 0 3501 3134"/>
                                <a:gd name="T133" fmla="*/ T132 w 476"/>
                                <a:gd name="T134" fmla="+- 0 1257 1049"/>
                                <a:gd name="T135" fmla="*/ 1257 h 412"/>
                                <a:gd name="T136" fmla="+- 0 3493 3134"/>
                                <a:gd name="T137" fmla="*/ T136 w 476"/>
                                <a:gd name="T138" fmla="+- 0 1192 1049"/>
                                <a:gd name="T139" fmla="*/ 1192 h 412"/>
                                <a:gd name="T140" fmla="+- 0 3489 3134"/>
                                <a:gd name="T141" fmla="*/ T140 w 476"/>
                                <a:gd name="T142" fmla="+- 0 1183 1049"/>
                                <a:gd name="T143" fmla="*/ 1183 h 412"/>
                                <a:gd name="T144" fmla="+- 0 3408 3134"/>
                                <a:gd name="T145" fmla="*/ T144 w 476"/>
                                <a:gd name="T146" fmla="+- 0 1183 1049"/>
                                <a:gd name="T147" fmla="*/ 1183 h 412"/>
                                <a:gd name="T148" fmla="+- 0 3409 3134"/>
                                <a:gd name="T149" fmla="*/ T148 w 476"/>
                                <a:gd name="T150" fmla="+- 0 1178 1049"/>
                                <a:gd name="T151" fmla="*/ 1178 h 412"/>
                                <a:gd name="T152" fmla="+- 0 3409 3134"/>
                                <a:gd name="T153" fmla="*/ T152 w 476"/>
                                <a:gd name="T154" fmla="+- 0 1174 1049"/>
                                <a:gd name="T155" fmla="*/ 1174 h 412"/>
                                <a:gd name="T156" fmla="+- 0 3409 3134"/>
                                <a:gd name="T157" fmla="*/ T156 w 476"/>
                                <a:gd name="T158" fmla="+- 0 1163 1049"/>
                                <a:gd name="T159" fmla="*/ 1163 h 412"/>
                                <a:gd name="T160" fmla="+- 0 3409 3134"/>
                                <a:gd name="T161" fmla="*/ T160 w 476"/>
                                <a:gd name="T162" fmla="+- 0 1159 1049"/>
                                <a:gd name="T163" fmla="*/ 1159 h 412"/>
                                <a:gd name="T164" fmla="+- 0 3403 3134"/>
                                <a:gd name="T165" fmla="*/ T164 w 476"/>
                                <a:gd name="T166" fmla="+- 0 1131 1049"/>
                                <a:gd name="T167" fmla="*/ 1131 h 412"/>
                                <a:gd name="T168" fmla="+- 0 3249 3134"/>
                                <a:gd name="T169" fmla="*/ T168 w 476"/>
                                <a:gd name="T170" fmla="+- 0 1131 1049"/>
                                <a:gd name="T171" fmla="*/ 1131 h 412"/>
                                <a:gd name="T172" fmla="+- 0 3134 3134"/>
                                <a:gd name="T173" fmla="*/ T172 w 476"/>
                                <a:gd name="T174" fmla="+- 0 1049 1049"/>
                                <a:gd name="T175" fmla="*/ 104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76" h="412">
                                  <a:moveTo>
                                    <a:pt x="0" y="0"/>
                                  </a:moveTo>
                                  <a:lnTo>
                                    <a:pt x="6" y="14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52" y="131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69" y="153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78" y="179"/>
                                  </a:lnTo>
                                  <a:lnTo>
                                    <a:pt x="81" y="184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88" y="189"/>
                                  </a:lnTo>
                                  <a:lnTo>
                                    <a:pt x="91" y="192"/>
                                  </a:lnTo>
                                  <a:lnTo>
                                    <a:pt x="114" y="208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367" y="208"/>
                                  </a:lnTo>
                                  <a:lnTo>
                                    <a:pt x="359" y="143"/>
                                  </a:lnTo>
                                  <a:lnTo>
                                    <a:pt x="355" y="134"/>
                                  </a:lnTo>
                                  <a:lnTo>
                                    <a:pt x="274" y="134"/>
                                  </a:lnTo>
                                  <a:lnTo>
                                    <a:pt x="275" y="129"/>
                                  </a:lnTo>
                                  <a:lnTo>
                                    <a:pt x="275" y="125"/>
                                  </a:lnTo>
                                  <a:lnTo>
                                    <a:pt x="275" y="114"/>
                                  </a:lnTo>
                                  <a:lnTo>
                                    <a:pt x="275" y="110"/>
                                  </a:lnTo>
                                  <a:lnTo>
                                    <a:pt x="269" y="82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78"/>
                          <wps:cNvSpPr>
                            <a:spLocks/>
                          </wps:cNvSpPr>
                          <wps:spPr bwMode="auto">
                            <a:xfrm>
                              <a:off x="3134" y="1049"/>
                              <a:ext cx="476" cy="412"/>
                            </a:xfrm>
                            <a:custGeom>
                              <a:avLst/>
                              <a:gdLst>
                                <a:gd name="T0" fmla="+- 0 3441 3134"/>
                                <a:gd name="T1" fmla="*/ T0 w 476"/>
                                <a:gd name="T2" fmla="+- 0 1153 1049"/>
                                <a:gd name="T3" fmla="*/ 1153 h 412"/>
                                <a:gd name="T4" fmla="+- 0 3408 3134"/>
                                <a:gd name="T5" fmla="*/ T4 w 476"/>
                                <a:gd name="T6" fmla="+- 0 1183 1049"/>
                                <a:gd name="T7" fmla="*/ 1183 h 412"/>
                                <a:gd name="T8" fmla="+- 0 3489 3134"/>
                                <a:gd name="T9" fmla="*/ T8 w 476"/>
                                <a:gd name="T10" fmla="+- 0 1183 1049"/>
                                <a:gd name="T11" fmla="*/ 1183 h 412"/>
                                <a:gd name="T12" fmla="+- 0 3444 3134"/>
                                <a:gd name="T13" fmla="*/ T12 w 476"/>
                                <a:gd name="T14" fmla="+- 0 1153 1049"/>
                                <a:gd name="T15" fmla="*/ 1153 h 412"/>
                                <a:gd name="T16" fmla="+- 0 3441 3134"/>
                                <a:gd name="T17" fmla="*/ T16 w 476"/>
                                <a:gd name="T18" fmla="+- 0 1153 1049"/>
                                <a:gd name="T19" fmla="*/ 115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6" h="412">
                                  <a:moveTo>
                                    <a:pt x="307" y="104"/>
                                  </a:moveTo>
                                  <a:lnTo>
                                    <a:pt x="274" y="134"/>
                                  </a:lnTo>
                                  <a:lnTo>
                                    <a:pt x="355" y="134"/>
                                  </a:lnTo>
                                  <a:lnTo>
                                    <a:pt x="310" y="104"/>
                                  </a:lnTo>
                                  <a:lnTo>
                                    <a:pt x="307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77"/>
                          <wps:cNvSpPr>
                            <a:spLocks/>
                          </wps:cNvSpPr>
                          <wps:spPr bwMode="auto">
                            <a:xfrm>
                              <a:off x="3134" y="1049"/>
                              <a:ext cx="476" cy="412"/>
                            </a:xfrm>
                            <a:custGeom>
                              <a:avLst/>
                              <a:gdLst>
                                <a:gd name="T0" fmla="+- 0 3455 3134"/>
                                <a:gd name="T1" fmla="*/ T0 w 476"/>
                                <a:gd name="T2" fmla="+- 0 1153 1049"/>
                                <a:gd name="T3" fmla="*/ 1153 h 412"/>
                                <a:gd name="T4" fmla="+- 0 3448 3134"/>
                                <a:gd name="T5" fmla="*/ T4 w 476"/>
                                <a:gd name="T6" fmla="+- 0 1153 1049"/>
                                <a:gd name="T7" fmla="*/ 1153 h 412"/>
                                <a:gd name="T8" fmla="+- 0 3444 3134"/>
                                <a:gd name="T9" fmla="*/ T8 w 476"/>
                                <a:gd name="T10" fmla="+- 0 1153 1049"/>
                                <a:gd name="T11" fmla="*/ 1153 h 412"/>
                                <a:gd name="T12" fmla="+- 0 3457 3134"/>
                                <a:gd name="T13" fmla="*/ T12 w 476"/>
                                <a:gd name="T14" fmla="+- 0 1153 1049"/>
                                <a:gd name="T15" fmla="*/ 1153 h 412"/>
                                <a:gd name="T16" fmla="+- 0 3455 3134"/>
                                <a:gd name="T17" fmla="*/ T16 w 476"/>
                                <a:gd name="T18" fmla="+- 0 1153 1049"/>
                                <a:gd name="T19" fmla="*/ 115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6" h="412">
                                  <a:moveTo>
                                    <a:pt x="321" y="104"/>
                                  </a:moveTo>
                                  <a:lnTo>
                                    <a:pt x="314" y="104"/>
                                  </a:lnTo>
                                  <a:lnTo>
                                    <a:pt x="310" y="104"/>
                                  </a:lnTo>
                                  <a:lnTo>
                                    <a:pt x="323" y="104"/>
                                  </a:lnTo>
                                  <a:lnTo>
                                    <a:pt x="32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76"/>
                          <wps:cNvSpPr>
                            <a:spLocks/>
                          </wps:cNvSpPr>
                          <wps:spPr bwMode="auto">
                            <a:xfrm>
                              <a:off x="3134" y="1049"/>
                              <a:ext cx="476" cy="412"/>
                            </a:xfrm>
                            <a:custGeom>
                              <a:avLst/>
                              <a:gdLst>
                                <a:gd name="T0" fmla="+- 0 3284 3134"/>
                                <a:gd name="T1" fmla="*/ T0 w 476"/>
                                <a:gd name="T2" fmla="+- 0 1079 1049"/>
                                <a:gd name="T3" fmla="*/ 1079 h 412"/>
                                <a:gd name="T4" fmla="+- 0 3249 3134"/>
                                <a:gd name="T5" fmla="*/ T4 w 476"/>
                                <a:gd name="T6" fmla="+- 0 1131 1049"/>
                                <a:gd name="T7" fmla="*/ 1131 h 412"/>
                                <a:gd name="T8" fmla="+- 0 3403 3134"/>
                                <a:gd name="T9" fmla="*/ T8 w 476"/>
                                <a:gd name="T10" fmla="+- 0 1131 1049"/>
                                <a:gd name="T11" fmla="*/ 1131 h 412"/>
                                <a:gd name="T12" fmla="+- 0 3401 3134"/>
                                <a:gd name="T13" fmla="*/ T12 w 476"/>
                                <a:gd name="T14" fmla="+- 0 1125 1049"/>
                                <a:gd name="T15" fmla="*/ 1125 h 412"/>
                                <a:gd name="T16" fmla="+- 0 3321 3134"/>
                                <a:gd name="T17" fmla="*/ T16 w 476"/>
                                <a:gd name="T18" fmla="+- 0 1125 1049"/>
                                <a:gd name="T19" fmla="*/ 1125 h 412"/>
                                <a:gd name="T20" fmla="+- 0 3321 3134"/>
                                <a:gd name="T21" fmla="*/ T20 w 476"/>
                                <a:gd name="T22" fmla="+- 0 1119 1049"/>
                                <a:gd name="T23" fmla="*/ 1119 h 412"/>
                                <a:gd name="T24" fmla="+- 0 3288 3134"/>
                                <a:gd name="T25" fmla="*/ T24 w 476"/>
                                <a:gd name="T26" fmla="+- 0 1079 1049"/>
                                <a:gd name="T27" fmla="*/ 1079 h 412"/>
                                <a:gd name="T28" fmla="+- 0 3284 3134"/>
                                <a:gd name="T29" fmla="*/ T28 w 476"/>
                                <a:gd name="T30" fmla="+- 0 1079 1049"/>
                                <a:gd name="T31" fmla="*/ 107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6" h="412">
                                  <a:moveTo>
                                    <a:pt x="150" y="30"/>
                                  </a:moveTo>
                                  <a:lnTo>
                                    <a:pt x="115" y="82"/>
                                  </a:lnTo>
                                  <a:lnTo>
                                    <a:pt x="269" y="82"/>
                                  </a:lnTo>
                                  <a:lnTo>
                                    <a:pt x="267" y="76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187" y="70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5"/>
                          <wps:cNvSpPr>
                            <a:spLocks/>
                          </wps:cNvSpPr>
                          <wps:spPr bwMode="auto">
                            <a:xfrm>
                              <a:off x="3134" y="1049"/>
                              <a:ext cx="476" cy="412"/>
                            </a:xfrm>
                            <a:custGeom>
                              <a:avLst/>
                              <a:gdLst>
                                <a:gd name="T0" fmla="+- 0 3360 3134"/>
                                <a:gd name="T1" fmla="*/ T0 w 476"/>
                                <a:gd name="T2" fmla="+- 0 1078 1049"/>
                                <a:gd name="T3" fmla="*/ 1078 h 412"/>
                                <a:gd name="T4" fmla="+- 0 3332 3134"/>
                                <a:gd name="T5" fmla="*/ T4 w 476"/>
                                <a:gd name="T6" fmla="+- 0 1094 1049"/>
                                <a:gd name="T7" fmla="*/ 1094 h 412"/>
                                <a:gd name="T8" fmla="+- 0 3330 3134"/>
                                <a:gd name="T9" fmla="*/ T8 w 476"/>
                                <a:gd name="T10" fmla="+- 0 1097 1049"/>
                                <a:gd name="T11" fmla="*/ 1097 h 412"/>
                                <a:gd name="T12" fmla="+- 0 3321 3134"/>
                                <a:gd name="T13" fmla="*/ T12 w 476"/>
                                <a:gd name="T14" fmla="+- 0 1125 1049"/>
                                <a:gd name="T15" fmla="*/ 1125 h 412"/>
                                <a:gd name="T16" fmla="+- 0 3401 3134"/>
                                <a:gd name="T17" fmla="*/ T16 w 476"/>
                                <a:gd name="T18" fmla="+- 0 1125 1049"/>
                                <a:gd name="T19" fmla="*/ 1125 h 412"/>
                                <a:gd name="T20" fmla="+- 0 3385 3134"/>
                                <a:gd name="T21" fmla="*/ T20 w 476"/>
                                <a:gd name="T22" fmla="+- 0 1091 1049"/>
                                <a:gd name="T23" fmla="*/ 1091 h 412"/>
                                <a:gd name="T24" fmla="+- 0 3381 3134"/>
                                <a:gd name="T25" fmla="*/ T24 w 476"/>
                                <a:gd name="T26" fmla="+- 0 1087 1049"/>
                                <a:gd name="T27" fmla="*/ 1087 h 412"/>
                                <a:gd name="T28" fmla="+- 0 3377 3134"/>
                                <a:gd name="T29" fmla="*/ T28 w 476"/>
                                <a:gd name="T30" fmla="+- 0 1085 1049"/>
                                <a:gd name="T31" fmla="*/ 1085 h 412"/>
                                <a:gd name="T32" fmla="+- 0 3374 3134"/>
                                <a:gd name="T33" fmla="*/ T32 w 476"/>
                                <a:gd name="T34" fmla="+- 0 1083 1049"/>
                                <a:gd name="T35" fmla="*/ 1083 h 412"/>
                                <a:gd name="T36" fmla="+- 0 3373 3134"/>
                                <a:gd name="T37" fmla="*/ T36 w 476"/>
                                <a:gd name="T38" fmla="+- 0 1082 1049"/>
                                <a:gd name="T39" fmla="*/ 1082 h 412"/>
                                <a:gd name="T40" fmla="+- 0 3371 3134"/>
                                <a:gd name="T41" fmla="*/ T40 w 476"/>
                                <a:gd name="T42" fmla="+- 0 1081 1049"/>
                                <a:gd name="T43" fmla="*/ 1081 h 412"/>
                                <a:gd name="T44" fmla="+- 0 3360 3134"/>
                                <a:gd name="T45" fmla="*/ T44 w 476"/>
                                <a:gd name="T46" fmla="+- 0 1078 1049"/>
                                <a:gd name="T47" fmla="*/ 1078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76" h="412">
                                  <a:moveTo>
                                    <a:pt x="226" y="29"/>
                                  </a:moveTo>
                                  <a:lnTo>
                                    <a:pt x="198" y="45"/>
                                  </a:lnTo>
                                  <a:lnTo>
                                    <a:pt x="196" y="48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267" y="76"/>
                                  </a:lnTo>
                                  <a:lnTo>
                                    <a:pt x="251" y="42"/>
                                  </a:lnTo>
                                  <a:lnTo>
                                    <a:pt x="247" y="38"/>
                                  </a:lnTo>
                                  <a:lnTo>
                                    <a:pt x="243" y="36"/>
                                  </a:lnTo>
                                  <a:lnTo>
                                    <a:pt x="240" y="34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A456A" id="Group 273" o:spid="_x0000_s1026" style="position:absolute;margin-left:0;margin-top:-30.45pt;width:195.8pt;height:120.9pt;z-index:1168;mso-position-horizontal:left;mso-position-horizontal-relative:margin" coordorigin="811,277" coordsize="3886,2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7" type="#_x0000_t75" style="position:absolute;left:811;top:277;width:2051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">
                  <v:imagedata r:id="rId19" o:title=""/>
                </v:shape>
                <v:shape id="Picture 296" o:spid="_x0000_s1028" type="#_x0000_t75" style="position:absolute;left:1938;top:696;width:1557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">
                  <v:imagedata r:id="rId20" o:title=""/>
                </v:shape>
                <v:shape id="Picture 295" o:spid="_x0000_s1029" type="#_x0000_t75" style="position:absolute;left:3578;top:2238;width:10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">
                  <v:imagedata r:id="rId21" o:title=""/>
                </v:shape>
                <v:shape id="Picture 294" o:spid="_x0000_s1030" type="#_x0000_t75" style="position:absolute;left:2040;top:1647;width:1547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">
                  <v:imagedata r:id="rId22" o:title=""/>
                </v:shape>
                <v:group id="Group 290" o:spid="_x0000_s1031" style="position:absolute;left:3015;top:612;width:1681;height:1681" coordorigin="3015,612" coordsize="1681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93" o:spid="_x0000_s1032" style="position:absolute;left:3015;top:612;width:1681;height:1681;visibility:visible;mso-wrap-style:square;v-text-anchor:top" coordsize="1681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" path="m841,l772,2r-67,9l639,24,575,42,514,66,455,93r-57,33l345,162r-51,40l247,246r-44,47l163,344r-37,53l94,454,67,513,43,574,25,638,11,704,3,771,,840r3,69l11,976r14,66l43,1106r24,61l94,1226r32,57l163,1336r40,51l247,1434r47,44l345,1518r53,37l455,1587r59,28l575,1638r64,18l705,1670r67,8l841,1681r69,-3l977,1670r66,-14l1107,1638r61,-23l1227,1587r57,-32l1337,1518r51,-40l1435,1434r44,-47l1519,1336r36,-53l1588,1226r27,-59l1639,1106r18,-64l1670,976r9,-67l1681,840r-2,-69l1670,704r-13,-66l1639,574r-24,-61l1588,454r-33,-57l1519,344r-40,-51l1435,246r-47,-44l1337,162r-53,-36l1227,93,1168,66,1107,42,1043,24,977,11,910,2,841,xe" fillcolor="#d1d3d4" stroked="f">
                    <v:path arrowok="t" o:connecttype="custom" o:connectlocs="772,614;639,636;514,678;398,738;294,814;203,905;126,1009;67,1125;25,1250;3,1383;3,1521;25,1654;67,1779;126,1895;203,1999;294,2090;398,2167;514,2227;639,2268;772,2290;910,2290;1043,2268;1168,2227;1284,2167;1388,2090;1479,1999;1555,1895;1615,1779;1657,1654;1679,1521;1679,1383;1657,1250;1615,1125;1555,1009;1479,905;1388,814;1284,738;1168,678;1043,636;910,614" o:connectangles="0,0,0,0,0,0,0,0,0,0,0,0,0,0,0,0,0,0,0,0,0,0,0,0,0,0,0,0,0,0,0,0,0,0,0,0,0,0,0,0"/>
                  </v:shape>
                  <v:shape id="Picture 292" o:spid="_x0000_s1033" type="#_x0000_t75" style="position:absolute;left:3644;top:1240;width:933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">
                    <v:imagedata r:id="rId23" o:title=""/>
                  </v:shape>
                  <v:shape id="Picture 291" o:spid="_x0000_s1034" type="#_x0000_t75" style="position:absolute;left:3124;top:900;width:689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">
                    <v:imagedata r:id="rId24" o:title=""/>
                  </v:shape>
                </v:group>
                <v:group id="Group 285" o:spid="_x0000_s1035" style="position:absolute;left:3223;top:764;width:594;height:463" coordorigin="3223,764" coordsize="59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89" o:spid="_x0000_s1036" style="position:absolute;left:3223;top:764;width:594;height:463;visibility:visible;mso-wrap-style:square;v-text-anchor:top" coordsize="59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" path="m556,344r-96,l460,348r17,58l503,427r9,6l567,463r3,l575,463r19,-17l592,437,569,384r-1,-5l566,372r-4,-13l560,353r-3,-5l557,346r-1,-2xe" fillcolor="#232020" stroked="f">
                    <v:path arrowok="t" o:connecttype="custom" o:connectlocs="556,1108;460,1108;460,1112;477,1170;503,1191;512,1197;567,1227;570,1227;575,1227;594,1210;592,1201;569,1148;568,1143;566,1136;562,1123;560,1117;557,1112;557,1110;556,1108" o:connectangles="0,0,0,0,0,0,0,0,0,0,0,0,0,0,0,0,0,0,0"/>
                  </v:shape>
                  <v:shape id="Freeform 288" o:spid="_x0000_s1037" style="position:absolute;left:3223;top:764;width:594;height:463;visibility:visible;mso-wrap-style:square;v-text-anchor:top" coordsize="59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" path="m151,r,l137,10,86,50,39,94,,136,381,357r,-4l381,339r-1,-12l380,325r-1,-5l379,306r,-13l379,292r2,-1l383,291r168,l546,282r-3,-4l540,275r-3,-3l533,268r-9,-7l520,259r-4,-2l516,255r-9,-11l503,241r-9,-7l491,230r-5,-6l477,216,460,203r-4,-6l360,117r-7,-4l333,101,303,86,285,75,270,66,244,52,228,46r-3,-1l199,36r-6,-3l175,22,161,9,157,6,151,xe" fillcolor="#232020" stroked="f">
                    <v:path arrowok="t" o:connecttype="custom" o:connectlocs="151,764;151,764;137,774;86,814;39,858;0,900;381,1121;381,1117;381,1103;380,1091;380,1089;379,1084;379,1070;379,1057;379,1056;381,1055;383,1055;551,1055;546,1046;543,1042;540,1039;537,1036;533,1032;524,1025;520,1023;516,1021;516,1019;507,1008;503,1005;494,998;491,994;486,988;477,980;460,967;456,961;360,881;360,881;353,877;333,865;303,850;285,839;270,830;244,816;228,810;225,809;199,800;193,797;175,786;161,773;157,770;151,764" o:connectangles="0,0,0,0,0,0,0,0,0,0,0,0,0,0,0,0,0,0,0,0,0,0,0,0,0,0,0,0,0,0,0,0,0,0,0,0,0,0,0,0,0,0,0,0,0,0,0,0,0,0,0"/>
                  </v:shape>
                  <v:shape id="Freeform 287" o:spid="_x0000_s1038" style="position:absolute;left:3223;top:764;width:594;height:463;visibility:visible;mso-wrap-style:square;v-text-anchor:top" coordsize="59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" path="m551,291r-168,l389,291r3,1l394,293r,2l395,298r4,6l400,306r17,14l418,320r6,5l428,326r2,1l432,330r2,5l439,339r4,3l447,344r3,1l455,345r2,l459,345r1,-1l556,344r-1,-5l555,335r-1,-32l553,299r-1,-6l551,291xe" fillcolor="#232020" stroked="f">
                    <v:path arrowok="t" o:connecttype="custom" o:connectlocs="551,1055;383,1055;389,1055;392,1056;394,1057;394,1059;395,1062;399,1068;400,1070;417,1084;418,1084;424,1089;428,1090;430,1091;432,1094;434,1099;439,1103;443,1106;447,1108;450,1109;455,1109;457,1109;459,1109;460,1108;556,1108;555,1103;555,1099;554,1067;553,1063;552,1057;551,1055" o:connectangles="0,0,0,0,0,0,0,0,0,0,0,0,0,0,0,0,0,0,0,0,0,0,0,0,0,0,0,0,0,0,0"/>
                  </v:shape>
                  <v:shape id="Freeform 286" o:spid="_x0000_s1039" style="position:absolute;left:3223;top:764;width:594;height:463;visibility:visible;mso-wrap-style:square;v-text-anchor:top" coordsize="59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" path="m360,117r,l363,119r-3,-2xe" fillcolor="#232020" stroked="f">
                    <v:path arrowok="t" o:connecttype="custom" o:connectlocs="360,881;360,881;363,883;360,881" o:connectangles="0,0,0,0"/>
                  </v:shape>
                </v:group>
                <v:group id="Group 274" o:spid="_x0000_s1040" style="position:absolute;left:3134;top:1049;width:476;height:412" coordorigin="3134,1049" coordsize="47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84" o:spid="_x0000_s1041" style="position:absolute;left:3134;top:1049;width:476;height:412;visibility:visible;mso-wrap-style:square;v-text-anchor:top" coordsize="47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" path="m475,352r-94,l380,355r,10l382,374r43,37l434,411r42,-52l475,355r,-2l475,352xe" fillcolor="#232020" stroked="f">
                    <v:path arrowok="t" o:connecttype="custom" o:connectlocs="475,1401;381,1401;380,1404;380,1414;382,1423;425,1460;434,1460;476,1408;475,1404;475,1402;475,1401" o:connectangles="0,0,0,0,0,0,0,0,0,0,0"/>
                  </v:shape>
                  <v:shape id="Freeform 283" o:spid="_x0000_s1042" style="position:absolute;left:3134;top:1049;width:476;height:412;visibility:visible;mso-wrap-style:square;v-text-anchor:top" coordsize="47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" path="m467,328r-191,l277,342r38,48l330,391r24,-4l381,352r94,l475,349r-3,-9l470,335r-3,-7xe" fillcolor="#232020" stroked="f">
                    <v:path arrowok="t" o:connecttype="custom" o:connectlocs="467,1377;276,1377;277,1391;315,1439;330,1440;354,1436;381,1401;475,1401;475,1398;472,1389;470,1384;467,1377" o:connectangles="0,0,0,0,0,0,0,0,0,0,0,0"/>
                  </v:shape>
                  <v:shape id="Freeform 282" o:spid="_x0000_s1043" style="position:absolute;left:3134;top:1049;width:476;height:412;visibility:visible;mso-wrap-style:square;v-text-anchor:top" coordsize="47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" path="m380,271r-178,l206,305r43,30l254,335r9,l272,331r1,-1l275,329r1,-1l467,328r-2,-6l437,304r-21,l414,300r-4,-4l397,283r-10,-3l380,278r,-4l380,271xe" fillcolor="#232020" stroked="f">
                    <v:path arrowok="t" o:connecttype="custom" o:connectlocs="380,1320;202,1320;206,1354;249,1384;254,1384;263,1384;272,1380;273,1379;275,1378;276,1377;467,1377;465,1371;437,1353;416,1353;414,1349;410,1345;397,1332;387,1329;380,1327;380,1323;380,1320" o:connectangles="0,0,0,0,0,0,0,0,0,0,0,0,0,0,0,0,0,0,0,0,0"/>
                  </v:shape>
                  <v:shape id="Freeform 281" o:spid="_x0000_s1044" style="position:absolute;left:3134;top:1049;width:476;height:412;visibility:visible;mso-wrap-style:square;v-text-anchor:top" coordsize="47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" path="m436,303r-15,l416,304r21,l436,303xe" fillcolor="#232020" stroked="f">
                    <v:path arrowok="t" o:connecttype="custom" o:connectlocs="436,1352;421,1352;416,1353;437,1353;436,1352" o:connectangles="0,0,0,0,0"/>
                  </v:shape>
                  <v:shape id="Freeform 280" o:spid="_x0000_s1045" style="position:absolute;left:3134;top:1049;width:476;height:412;visibility:visible;mso-wrap-style:square;v-text-anchor:top" coordsize="47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" path="m367,208r-252,l115,209r1,2l118,215r2,2l121,218r3,14l167,275r12,1l193,274r5,-2l202,271r178,l379,270r-2,-9l376,257r-1,-3l373,250r-1,-4l368,240r-1,-3l366,235r1,-17l367,208xe" fillcolor="#232020" stroked="f">
                    <v:path arrowok="t" o:connecttype="custom" o:connectlocs="367,1257;115,1257;115,1258;116,1260;118,1264;120,1266;121,1267;124,1281;167,1324;179,1325;193,1323;198,1321;202,1320;380,1320;379,1319;377,1310;376,1306;375,1303;373,1299;372,1295;368,1289;367,1286;366,1284;367,1267;367,1257" o:connectangles="0,0,0,0,0,0,0,0,0,0,0,0,0,0,0,0,0,0,0,0,0,0,0,0,0"/>
                  </v:shape>
                  <v:shape id="Freeform 279" o:spid="_x0000_s1046" style="position:absolute;left:3134;top:1049;width:476;height:412;visibility:visible;mso-wrap-style:square;v-text-anchor:top" coordsize="47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" path="m,l6,14r,3l5,22,8,37r4,7l15,48r1,5l16,57r3,10l20,71r2,4l22,77r9,16l32,98r2,8l44,125r8,6l56,134r1,3l58,140r6,8l67,151r2,2l69,158r1,11l78,179r3,5l85,187r3,2l91,192r23,16l115,208r252,l359,143r-4,-9l274,134r1,-5l275,125r,-11l275,110,269,82r-154,l,xe" fillcolor="#232020" stroked="f">
                    <v:path arrowok="t" o:connecttype="custom" o:connectlocs="0,1049;6,1063;6,1066;5,1071;8,1086;12,1093;15,1097;16,1102;16,1106;19,1116;20,1120;22,1124;22,1126;31,1142;32,1147;34,1155;44,1174;52,1180;56,1183;57,1186;58,1189;64,1197;67,1200;69,1202;69,1207;70,1218;78,1228;81,1233;85,1236;88,1238;91,1241;114,1257;115,1257;367,1257;359,1192;355,1183;274,1183;275,1178;275,1174;275,1163;275,1159;269,1131;115,1131;0,1049" o:connectangles="0,0,0,0,0,0,0,0,0,0,0,0,0,0,0,0,0,0,0,0,0,0,0,0,0,0,0,0,0,0,0,0,0,0,0,0,0,0,0,0,0,0,0,0"/>
                  </v:shape>
                  <v:shape id="Freeform 278" o:spid="_x0000_s1047" style="position:absolute;left:3134;top:1049;width:476;height:412;visibility:visible;mso-wrap-style:square;v-text-anchor:top" coordsize="47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" path="m307,104r-33,30l355,134,310,104r-3,xe" fillcolor="#232020" stroked="f">
                    <v:path arrowok="t" o:connecttype="custom" o:connectlocs="307,1153;274,1183;355,1183;310,1153;307,1153" o:connectangles="0,0,0,0,0"/>
                  </v:shape>
                  <v:shape id="Freeform 277" o:spid="_x0000_s1048" style="position:absolute;left:3134;top:1049;width:476;height:412;visibility:visible;mso-wrap-style:square;v-text-anchor:top" coordsize="47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" path="m321,104r-7,l310,104r13,l321,104xe" fillcolor="#232020" stroked="f">
                    <v:path arrowok="t" o:connecttype="custom" o:connectlocs="321,1153;314,1153;310,1153;323,1153;321,1153" o:connectangles="0,0,0,0,0"/>
                  </v:shape>
                  <v:shape id="Freeform 276" o:spid="_x0000_s1049" style="position:absolute;left:3134;top:1049;width:476;height:412;visibility:visible;mso-wrap-style:square;v-text-anchor:top" coordsize="47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" path="m150,30l115,82r154,l267,76r-80,l187,70,154,30r-4,xe" fillcolor="#232020" stroked="f">
                    <v:path arrowok="t" o:connecttype="custom" o:connectlocs="150,1079;115,1131;269,1131;267,1125;187,1125;187,1119;154,1079;150,1079" o:connectangles="0,0,0,0,0,0,0,0"/>
                  </v:shape>
                  <v:shape id="Freeform 275" o:spid="_x0000_s1050" style="position:absolute;left:3134;top:1049;width:476;height:412;visibility:visible;mso-wrap-style:square;v-text-anchor:top" coordsize="47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" path="m226,29l198,45r-2,3l187,76r80,l251,42r-4,-4l243,36r-3,-2l239,33r-2,-1l226,29xe" fillcolor="#232020" stroked="f">
                    <v:path arrowok="t" o:connecttype="custom" o:connectlocs="226,1078;198,1094;196,1097;187,1125;267,1125;251,1091;247,1087;243,1085;240,1083;239,1082;237,1081;226,1078" o:connectangles="0,0,0,0,0,0,0,0,0,0,0,0"/>
                  </v:shape>
                </v:group>
                <w10:wrap anchorx="margin"/>
              </v:group>
            </w:pict>
          </mc:Fallback>
        </mc:AlternateContent>
      </w:r>
    </w:p>
    <w:p w14:paraId="08D8975B" w14:textId="4A91A2DC" w:rsidR="007C4706" w:rsidRDefault="007C4706" w:rsidP="0033761A"/>
    <w:p w14:paraId="5C79638A" w14:textId="37EC851E" w:rsidR="007C4706" w:rsidRDefault="007C4706" w:rsidP="0033761A"/>
    <w:p w14:paraId="07BB9D87" w14:textId="34DF7A75" w:rsidR="007C4706" w:rsidRDefault="007C4706" w:rsidP="0033761A"/>
    <w:p w14:paraId="12AAEF18" w14:textId="42A3233E" w:rsidR="007C4706" w:rsidRDefault="007C4706" w:rsidP="0033761A"/>
    <w:p w14:paraId="078BCBDB" w14:textId="512428F0" w:rsidR="007C4706" w:rsidRDefault="007C4706" w:rsidP="0033761A"/>
    <w:p w14:paraId="540AD286" w14:textId="154F351D" w:rsidR="007C4706" w:rsidRDefault="007C4706" w:rsidP="0033761A"/>
    <w:p w14:paraId="654CD4C3" w14:textId="2516C063" w:rsidR="0033761A" w:rsidRPr="00C109A5" w:rsidRDefault="00365F49" w:rsidP="0033761A">
      <w:r w:rsidRPr="00C109A5">
        <w:t>When</w:t>
      </w:r>
      <w:r w:rsidR="0033761A" w:rsidRPr="00C109A5">
        <w:rPr>
          <w:spacing w:val="-5"/>
        </w:rPr>
        <w:t xml:space="preserve"> </w:t>
      </w:r>
      <w:r w:rsidRPr="00C109A5">
        <w:t>using</w:t>
      </w:r>
      <w:r w:rsidR="0033761A" w:rsidRPr="00C109A5">
        <w:rPr>
          <w:spacing w:val="-7"/>
        </w:rPr>
        <w:t xml:space="preserve"> </w:t>
      </w:r>
      <w:proofErr w:type="spellStart"/>
      <w:r w:rsidR="00CF142C" w:rsidRPr="00C109A5">
        <w:t>WeWALK</w:t>
      </w:r>
      <w:proofErr w:type="spellEnd"/>
      <w:r w:rsidRPr="00C109A5">
        <w:rPr>
          <w:spacing w:val="-3"/>
        </w:rPr>
        <w:t>,</w:t>
      </w:r>
      <w:r w:rsidR="0033761A" w:rsidRPr="00C109A5">
        <w:rPr>
          <w:spacing w:val="-4"/>
        </w:rPr>
        <w:t xml:space="preserve"> </w:t>
      </w:r>
      <w:r w:rsidRPr="00C109A5">
        <w:t>it</w:t>
      </w:r>
      <w:r w:rsidR="0033761A" w:rsidRPr="00C109A5">
        <w:rPr>
          <w:spacing w:val="-5"/>
        </w:rPr>
        <w:t xml:space="preserve"> </w:t>
      </w:r>
      <w:r w:rsidRPr="00C109A5">
        <w:t>is</w:t>
      </w:r>
      <w:r w:rsidR="0033761A" w:rsidRPr="00C109A5">
        <w:rPr>
          <w:spacing w:val="-5"/>
        </w:rPr>
        <w:t xml:space="preserve"> </w:t>
      </w:r>
      <w:r w:rsidRPr="00C109A5">
        <w:rPr>
          <w:spacing w:val="-1"/>
        </w:rPr>
        <w:t>imperativ</w:t>
      </w:r>
      <w:r w:rsidRPr="00C109A5">
        <w:t>e</w:t>
      </w:r>
      <w:r w:rsidR="0033761A" w:rsidRPr="00C109A5">
        <w:rPr>
          <w:spacing w:val="-5"/>
        </w:rPr>
        <w:t xml:space="preserve"> </w:t>
      </w:r>
      <w:r w:rsidRPr="00C109A5">
        <w:t>to</w:t>
      </w:r>
      <w:r w:rsidR="0033761A" w:rsidRPr="00C109A5">
        <w:rPr>
          <w:spacing w:val="-5"/>
        </w:rPr>
        <w:t xml:space="preserve"> </w:t>
      </w:r>
      <w:r w:rsidRPr="00C109A5">
        <w:t>use</w:t>
      </w:r>
      <w:r w:rsidR="0033761A" w:rsidRPr="00C109A5">
        <w:rPr>
          <w:spacing w:val="-5"/>
        </w:rPr>
        <w:t xml:space="preserve"> </w:t>
      </w:r>
      <w:r w:rsidRPr="00C109A5">
        <w:rPr>
          <w:spacing w:val="-1"/>
        </w:rPr>
        <w:t>traditional</w:t>
      </w:r>
      <w:r w:rsidR="0033761A" w:rsidRPr="00C109A5">
        <w:rPr>
          <w:spacing w:val="-6"/>
        </w:rPr>
        <w:t xml:space="preserve"> </w:t>
      </w:r>
      <w:r w:rsidRPr="00C109A5">
        <w:t>white</w:t>
      </w:r>
      <w:r w:rsidR="0033761A" w:rsidRPr="00C109A5">
        <w:rPr>
          <w:spacing w:val="-5"/>
        </w:rPr>
        <w:t xml:space="preserve"> </w:t>
      </w:r>
      <w:r w:rsidRPr="00C109A5">
        <w:t>cane</w:t>
      </w:r>
      <w:r w:rsidR="0033761A" w:rsidRPr="00C109A5">
        <w:rPr>
          <w:spacing w:val="-4"/>
        </w:rPr>
        <w:t xml:space="preserve"> </w:t>
      </w:r>
      <w:r w:rsidRPr="00C109A5">
        <w:t>skills</w:t>
      </w:r>
      <w:r w:rsidR="0033761A" w:rsidRPr="00C109A5">
        <w:rPr>
          <w:spacing w:val="-5"/>
        </w:rPr>
        <w:t xml:space="preserve"> </w:t>
      </w:r>
      <w:r w:rsidRPr="00C109A5">
        <w:t>especially</w:t>
      </w:r>
      <w:r w:rsidR="0033761A" w:rsidRPr="00C109A5">
        <w:rPr>
          <w:spacing w:val="-8"/>
        </w:rPr>
        <w:t xml:space="preserve"> </w:t>
      </w:r>
      <w:r w:rsidRPr="00C109A5">
        <w:t>for</w:t>
      </w:r>
      <w:r w:rsidR="0033761A" w:rsidRPr="00C109A5">
        <w:rPr>
          <w:spacing w:val="34"/>
        </w:rPr>
        <w:t xml:space="preserve"> </w:t>
      </w:r>
      <w:r w:rsidRPr="00C109A5">
        <w:t>loc</w:t>
      </w:r>
      <w:r w:rsidRPr="00C109A5">
        <w:rPr>
          <w:spacing w:val="-1"/>
        </w:rPr>
        <w:t>ating</w:t>
      </w:r>
      <w:r w:rsidR="0033761A" w:rsidRPr="00C109A5">
        <w:rPr>
          <w:spacing w:val="-29"/>
        </w:rPr>
        <w:t xml:space="preserve"> </w:t>
      </w:r>
      <w:r w:rsidRPr="00C109A5">
        <w:t>dr</w:t>
      </w:r>
      <w:r w:rsidRPr="00C109A5">
        <w:rPr>
          <w:spacing w:val="-3"/>
        </w:rPr>
        <w:t>ops</w:t>
      </w:r>
      <w:r w:rsidR="0033761A" w:rsidRPr="00C109A5">
        <w:rPr>
          <w:spacing w:val="-27"/>
        </w:rPr>
        <w:t xml:space="preserve"> </w:t>
      </w:r>
      <w:r w:rsidRPr="00C109A5">
        <w:t>such</w:t>
      </w:r>
      <w:r w:rsidR="0033761A" w:rsidRPr="00C109A5">
        <w:rPr>
          <w:spacing w:val="-28"/>
        </w:rPr>
        <w:t xml:space="preserve"> </w:t>
      </w:r>
      <w:r w:rsidRPr="00C109A5">
        <w:t>as</w:t>
      </w:r>
      <w:r w:rsidR="0033761A" w:rsidRPr="00C109A5">
        <w:rPr>
          <w:spacing w:val="-28"/>
        </w:rPr>
        <w:t xml:space="preserve"> </w:t>
      </w:r>
      <w:r w:rsidRPr="00C109A5">
        <w:t>curbs</w:t>
      </w:r>
      <w:r w:rsidR="0033761A" w:rsidRPr="00C109A5">
        <w:rPr>
          <w:spacing w:val="-27"/>
        </w:rPr>
        <w:t xml:space="preserve"> </w:t>
      </w:r>
      <w:r w:rsidRPr="00C109A5">
        <w:t>and</w:t>
      </w:r>
      <w:r w:rsidR="0033761A" w:rsidRPr="00C109A5">
        <w:rPr>
          <w:spacing w:val="-28"/>
        </w:rPr>
        <w:t xml:space="preserve"> </w:t>
      </w:r>
      <w:r w:rsidRPr="00C109A5">
        <w:t>steps,</w:t>
      </w:r>
      <w:r w:rsidR="0033761A" w:rsidRPr="00C109A5">
        <w:rPr>
          <w:spacing w:val="-28"/>
        </w:rPr>
        <w:t xml:space="preserve"> </w:t>
      </w:r>
      <w:r w:rsidRPr="00C109A5">
        <w:rPr>
          <w:spacing w:val="-1"/>
        </w:rPr>
        <w:t>or</w:t>
      </w:r>
      <w:r w:rsidR="0033761A" w:rsidRPr="00C109A5">
        <w:rPr>
          <w:spacing w:val="-30"/>
        </w:rPr>
        <w:t xml:space="preserve"> </w:t>
      </w:r>
      <w:r w:rsidRPr="00C109A5">
        <w:t>tactile</w:t>
      </w:r>
      <w:r w:rsidR="0033761A" w:rsidRPr="00C109A5">
        <w:rPr>
          <w:spacing w:val="-28"/>
        </w:rPr>
        <w:t xml:space="preserve"> </w:t>
      </w:r>
      <w:r w:rsidRPr="00C109A5">
        <w:t>paving.</w:t>
      </w:r>
      <w:r w:rsidR="0033761A" w:rsidRPr="00C109A5">
        <w:rPr>
          <w:spacing w:val="-27"/>
        </w:rPr>
        <w:t xml:space="preserve"> </w:t>
      </w:r>
      <w:r w:rsidRPr="00C109A5">
        <w:rPr>
          <w:spacing w:val="-3"/>
        </w:rPr>
        <w:t>Be</w:t>
      </w:r>
      <w:r w:rsidRPr="00C109A5">
        <w:t>for</w:t>
      </w:r>
      <w:r w:rsidRPr="00C109A5">
        <w:rPr>
          <w:spacing w:val="-3"/>
        </w:rPr>
        <w:t>e</w:t>
      </w:r>
      <w:r w:rsidR="0033761A" w:rsidRPr="00C109A5">
        <w:rPr>
          <w:spacing w:val="-30"/>
        </w:rPr>
        <w:t xml:space="preserve"> </w:t>
      </w:r>
      <w:r w:rsidRPr="00C109A5">
        <w:t>you</w:t>
      </w:r>
      <w:r w:rsidR="0033761A" w:rsidRPr="00C109A5">
        <w:rPr>
          <w:spacing w:val="-28"/>
        </w:rPr>
        <w:t xml:space="preserve"> </w:t>
      </w:r>
      <w:r w:rsidRPr="00C109A5">
        <w:rPr>
          <w:spacing w:val="-1"/>
        </w:rPr>
        <w:t>start</w:t>
      </w:r>
      <w:r w:rsidR="0033761A" w:rsidRPr="00C109A5">
        <w:rPr>
          <w:spacing w:val="-28"/>
        </w:rPr>
        <w:t xml:space="preserve"> </w:t>
      </w:r>
      <w:r w:rsidRPr="00C109A5">
        <w:t>using</w:t>
      </w:r>
      <w:r w:rsidR="0033761A" w:rsidRPr="00C109A5">
        <w:rPr>
          <w:spacing w:val="-29"/>
        </w:rPr>
        <w:t xml:space="preserve"> </w:t>
      </w:r>
      <w:proofErr w:type="spellStart"/>
      <w:r w:rsidR="00CF142C" w:rsidRPr="00C109A5">
        <w:t>WeWALK</w:t>
      </w:r>
      <w:proofErr w:type="spellEnd"/>
      <w:r w:rsidRPr="00C109A5">
        <w:rPr>
          <w:spacing w:val="-3"/>
        </w:rPr>
        <w:t>,</w:t>
      </w:r>
      <w:r w:rsidR="0033761A" w:rsidRPr="00C109A5">
        <w:rPr>
          <w:spacing w:val="43"/>
        </w:rPr>
        <w:t xml:space="preserve"> </w:t>
      </w:r>
      <w:r w:rsidRPr="00C109A5">
        <w:rPr>
          <w:spacing w:val="-3"/>
        </w:rPr>
        <w:t>experimen</w:t>
      </w:r>
      <w:r w:rsidRPr="00C109A5">
        <w:t>t</w:t>
      </w:r>
      <w:r w:rsidR="0033761A" w:rsidRPr="00C109A5">
        <w:t xml:space="preserve"> </w:t>
      </w:r>
      <w:r w:rsidRPr="00C109A5">
        <w:t>with</w:t>
      </w:r>
      <w:r w:rsidR="0033761A" w:rsidRPr="00C109A5">
        <w:rPr>
          <w:spacing w:val="-1"/>
        </w:rPr>
        <w:t xml:space="preserve"> </w:t>
      </w:r>
      <w:r w:rsidRPr="00C109A5">
        <w:t>the</w:t>
      </w:r>
      <w:r w:rsidR="0033761A" w:rsidRPr="00C109A5">
        <w:t xml:space="preserve"> </w:t>
      </w:r>
      <w:r w:rsidRPr="00C109A5">
        <w:t>various</w:t>
      </w:r>
      <w:r w:rsidR="0033761A" w:rsidRPr="00C109A5">
        <w:rPr>
          <w:spacing w:val="-1"/>
        </w:rPr>
        <w:t xml:space="preserve"> </w:t>
      </w:r>
      <w:r w:rsidRPr="00C109A5">
        <w:rPr>
          <w:spacing w:val="-1"/>
        </w:rPr>
        <w:t>obst</w:t>
      </w:r>
      <w:r w:rsidRPr="00C109A5">
        <w:t>acle</w:t>
      </w:r>
      <w:r w:rsidR="0033761A" w:rsidRPr="00C109A5">
        <w:rPr>
          <w:spacing w:val="-1"/>
        </w:rPr>
        <w:t xml:space="preserve"> </w:t>
      </w:r>
      <w:r w:rsidRPr="00C109A5">
        <w:t>de</w:t>
      </w:r>
      <w:r w:rsidRPr="00C109A5">
        <w:rPr>
          <w:spacing w:val="-1"/>
        </w:rPr>
        <w:t>tection</w:t>
      </w:r>
      <w:r w:rsidR="0033761A" w:rsidRPr="00C109A5">
        <w:rPr>
          <w:spacing w:val="-1"/>
        </w:rPr>
        <w:t xml:space="preserve"> </w:t>
      </w:r>
      <w:r w:rsidRPr="00C109A5">
        <w:rPr>
          <w:spacing w:val="-1"/>
        </w:rPr>
        <w:t>r</w:t>
      </w:r>
      <w:r w:rsidRPr="00C109A5">
        <w:t>ange</w:t>
      </w:r>
      <w:r w:rsidR="0033761A" w:rsidRPr="00C109A5">
        <w:rPr>
          <w:spacing w:val="-1"/>
        </w:rPr>
        <w:t xml:space="preserve"> </w:t>
      </w:r>
      <w:r w:rsidRPr="00C109A5">
        <w:t>op</w:t>
      </w:r>
      <w:r w:rsidRPr="00C109A5">
        <w:rPr>
          <w:spacing w:val="-1"/>
        </w:rPr>
        <w:t>tions</w:t>
      </w:r>
      <w:r w:rsidR="0033761A" w:rsidRPr="00C109A5">
        <w:rPr>
          <w:spacing w:val="-1"/>
        </w:rPr>
        <w:t xml:space="preserve"> </w:t>
      </w:r>
      <w:r w:rsidRPr="00C109A5">
        <w:t>to</w:t>
      </w:r>
      <w:r w:rsidR="0033761A" w:rsidRPr="00C109A5">
        <w:rPr>
          <w:spacing w:val="-1"/>
        </w:rPr>
        <w:t xml:space="preserve"> </w:t>
      </w:r>
      <w:r w:rsidRPr="00C109A5">
        <w:t>find</w:t>
      </w:r>
      <w:r w:rsidR="0033761A" w:rsidRPr="00C109A5">
        <w:rPr>
          <w:spacing w:val="-1"/>
        </w:rPr>
        <w:t xml:space="preserve"> </w:t>
      </w:r>
      <w:r w:rsidRPr="00C109A5">
        <w:rPr>
          <w:spacing w:val="-1"/>
        </w:rPr>
        <w:t>out</w:t>
      </w:r>
      <w:r w:rsidR="0033761A" w:rsidRPr="00C109A5">
        <w:rPr>
          <w:spacing w:val="-1"/>
        </w:rPr>
        <w:t xml:space="preserve"> </w:t>
      </w:r>
      <w:r w:rsidRPr="00C109A5">
        <w:t>the</w:t>
      </w:r>
      <w:r w:rsidR="0033761A" w:rsidRPr="00C109A5">
        <w:rPr>
          <w:spacing w:val="-1"/>
        </w:rPr>
        <w:t xml:space="preserve"> </w:t>
      </w:r>
      <w:r w:rsidRPr="00C109A5">
        <w:t>limits</w:t>
      </w:r>
      <w:r w:rsidR="0033761A" w:rsidRPr="00C109A5">
        <w:rPr>
          <w:spacing w:val="-1"/>
        </w:rPr>
        <w:t xml:space="preserve"> </w:t>
      </w:r>
      <w:r w:rsidRPr="00C109A5">
        <w:t>and</w:t>
      </w:r>
      <w:r w:rsidR="0033761A" w:rsidRPr="00C109A5">
        <w:rPr>
          <w:spacing w:val="69"/>
        </w:rPr>
        <w:t xml:space="preserve"> </w:t>
      </w:r>
      <w:r w:rsidRPr="00C109A5">
        <w:t>c</w:t>
      </w:r>
      <w:r w:rsidRPr="00C109A5">
        <w:rPr>
          <w:spacing w:val="-1"/>
        </w:rPr>
        <w:t>apabilities</w:t>
      </w:r>
      <w:r w:rsidR="0033761A" w:rsidRPr="00C109A5">
        <w:rPr>
          <w:spacing w:val="-20"/>
        </w:rPr>
        <w:t xml:space="preserve"> </w:t>
      </w:r>
      <w:r w:rsidRPr="00C109A5">
        <w:t>o</w:t>
      </w:r>
      <w:r w:rsidRPr="00C109A5">
        <w:rPr>
          <w:spacing w:val="-1"/>
        </w:rPr>
        <w:t>f</w:t>
      </w:r>
      <w:r w:rsidR="0033761A" w:rsidRPr="00C109A5">
        <w:rPr>
          <w:spacing w:val="-21"/>
        </w:rPr>
        <w:t xml:space="preserve"> </w:t>
      </w:r>
      <w:r w:rsidRPr="00C109A5">
        <w:t>the</w:t>
      </w:r>
      <w:r w:rsidR="0033761A" w:rsidRPr="00C109A5">
        <w:rPr>
          <w:spacing w:val="-19"/>
        </w:rPr>
        <w:t xml:space="preserve"> </w:t>
      </w:r>
      <w:r w:rsidRPr="00C109A5">
        <w:rPr>
          <w:spacing w:val="-1"/>
        </w:rPr>
        <w:t>pr</w:t>
      </w:r>
      <w:r w:rsidRPr="00C109A5">
        <w:t>oduc</w:t>
      </w:r>
      <w:r w:rsidRPr="00C109A5">
        <w:rPr>
          <w:spacing w:val="-1"/>
        </w:rPr>
        <w:t>t</w:t>
      </w:r>
      <w:r w:rsidRPr="00C109A5">
        <w:t>.</w:t>
      </w:r>
      <w:r w:rsidR="0033761A" w:rsidRPr="00C109A5">
        <w:rPr>
          <w:spacing w:val="-20"/>
        </w:rPr>
        <w:t xml:space="preserve"> </w:t>
      </w:r>
      <w:r w:rsidRPr="00C109A5">
        <w:t>Choose</w:t>
      </w:r>
      <w:r w:rsidR="0033761A" w:rsidRPr="00C109A5">
        <w:rPr>
          <w:spacing w:val="-20"/>
        </w:rPr>
        <w:t xml:space="preserve"> </w:t>
      </w:r>
      <w:r w:rsidRPr="00C109A5">
        <w:t>the</w:t>
      </w:r>
      <w:r w:rsidR="0033761A" w:rsidRPr="00C109A5">
        <w:rPr>
          <w:spacing w:val="-19"/>
        </w:rPr>
        <w:t xml:space="preserve"> </w:t>
      </w:r>
      <w:r w:rsidRPr="00C109A5">
        <w:t>length</w:t>
      </w:r>
      <w:r w:rsidR="0033761A" w:rsidRPr="00C109A5">
        <w:rPr>
          <w:spacing w:val="-20"/>
        </w:rPr>
        <w:t xml:space="preserve"> </w:t>
      </w:r>
      <w:r w:rsidRPr="00C109A5">
        <w:t>o</w:t>
      </w:r>
      <w:r w:rsidRPr="00C109A5">
        <w:rPr>
          <w:spacing w:val="-1"/>
        </w:rPr>
        <w:t>f</w:t>
      </w:r>
      <w:r w:rsidR="0033761A" w:rsidRPr="00C109A5">
        <w:rPr>
          <w:spacing w:val="-20"/>
        </w:rPr>
        <w:t xml:space="preserve"> </w:t>
      </w:r>
      <w:r w:rsidRPr="00C109A5">
        <w:t>the</w:t>
      </w:r>
      <w:r w:rsidR="0033761A" w:rsidRPr="00C109A5">
        <w:rPr>
          <w:spacing w:val="-20"/>
        </w:rPr>
        <w:t xml:space="preserve"> </w:t>
      </w:r>
      <w:r w:rsidRPr="00C109A5">
        <w:t>white</w:t>
      </w:r>
      <w:r w:rsidR="0033761A" w:rsidRPr="00C109A5">
        <w:rPr>
          <w:spacing w:val="-20"/>
        </w:rPr>
        <w:t xml:space="preserve"> </w:t>
      </w:r>
      <w:r w:rsidRPr="00C109A5">
        <w:t>cane</w:t>
      </w:r>
      <w:r w:rsidR="0033761A" w:rsidRPr="00C109A5">
        <w:rPr>
          <w:spacing w:val="-19"/>
        </w:rPr>
        <w:t xml:space="preserve"> </w:t>
      </w:r>
      <w:r w:rsidRPr="00C109A5">
        <w:t>acc</w:t>
      </w:r>
      <w:r w:rsidRPr="00C109A5">
        <w:rPr>
          <w:spacing w:val="-1"/>
        </w:rPr>
        <w:t>or</w:t>
      </w:r>
      <w:r w:rsidRPr="00C109A5">
        <w:t>ding</w:t>
      </w:r>
      <w:r w:rsidR="0033761A" w:rsidRPr="00C109A5">
        <w:rPr>
          <w:spacing w:val="-20"/>
        </w:rPr>
        <w:t xml:space="preserve"> </w:t>
      </w:r>
      <w:r w:rsidRPr="00C109A5">
        <w:t>to</w:t>
      </w:r>
      <w:r w:rsidR="0033761A" w:rsidRPr="00C109A5">
        <w:rPr>
          <w:spacing w:val="-21"/>
        </w:rPr>
        <w:t xml:space="preserve"> </w:t>
      </w:r>
      <w:r w:rsidRPr="00C109A5">
        <w:t>y</w:t>
      </w:r>
      <w:r w:rsidRPr="00C109A5">
        <w:rPr>
          <w:spacing w:val="-1"/>
        </w:rPr>
        <w:t>our</w:t>
      </w:r>
      <w:r w:rsidR="0033761A" w:rsidRPr="00C109A5">
        <w:rPr>
          <w:spacing w:val="-21"/>
        </w:rPr>
        <w:t xml:space="preserve"> </w:t>
      </w:r>
      <w:r w:rsidRPr="00C109A5">
        <w:t>heigh</w:t>
      </w:r>
      <w:r w:rsidRPr="00C109A5">
        <w:rPr>
          <w:spacing w:val="-1"/>
        </w:rPr>
        <w:t>t</w:t>
      </w:r>
      <w:r w:rsidRPr="00C109A5">
        <w:t>.</w:t>
      </w:r>
    </w:p>
    <w:p w14:paraId="3D8EE667" w14:textId="7414625F" w:rsidR="0033761A" w:rsidRPr="0033761A" w:rsidRDefault="0033761A" w:rsidP="0033761A">
      <w:pPr>
        <w:rPr>
          <w:rFonts w:eastAsia="Arial Unicode MS"/>
        </w:rPr>
      </w:pPr>
    </w:p>
    <w:p w14:paraId="2FBD4F1E" w14:textId="21F2A43C" w:rsidR="0033761A" w:rsidRPr="00C109A5" w:rsidRDefault="00CF142C" w:rsidP="0033761A">
      <w:pPr>
        <w:rPr>
          <w:sz w:val="32"/>
          <w:szCs w:val="32"/>
        </w:rPr>
      </w:pPr>
      <w:proofErr w:type="spellStart"/>
      <w:r w:rsidRPr="00C109A5">
        <w:rPr>
          <w:spacing w:val="-3"/>
          <w:sz w:val="32"/>
          <w:szCs w:val="32"/>
        </w:rPr>
        <w:t>WeWALK</w:t>
      </w:r>
      <w:proofErr w:type="spellEnd"/>
      <w:r w:rsidR="0033761A" w:rsidRPr="00C109A5">
        <w:rPr>
          <w:spacing w:val="34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is</w:t>
      </w:r>
      <w:r w:rsidR="0033761A" w:rsidRPr="00C109A5">
        <w:rPr>
          <w:spacing w:val="3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designed</w:t>
      </w:r>
      <w:r w:rsidR="0033761A" w:rsidRPr="00C109A5">
        <w:rPr>
          <w:spacing w:val="35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to</w:t>
      </w:r>
      <w:r w:rsidR="0033761A" w:rsidRPr="00C109A5">
        <w:rPr>
          <w:spacing w:val="3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de</w:t>
      </w:r>
      <w:r w:rsidR="00365F49" w:rsidRPr="00C109A5">
        <w:rPr>
          <w:spacing w:val="-1"/>
          <w:sz w:val="32"/>
          <w:szCs w:val="32"/>
        </w:rPr>
        <w:t>tect</w:t>
      </w:r>
      <w:r w:rsidR="0033761A" w:rsidRPr="00C109A5">
        <w:rPr>
          <w:spacing w:val="28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-5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obstacles</w:t>
      </w:r>
      <w:r w:rsidR="0033761A" w:rsidRPr="00C109A5">
        <w:rPr>
          <w:spacing w:val="-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be</w:t>
      </w:r>
      <w:r w:rsidR="00365F49" w:rsidRPr="00C109A5">
        <w:rPr>
          <w:spacing w:val="-1"/>
          <w:sz w:val="32"/>
          <w:szCs w:val="32"/>
        </w:rPr>
        <w:t>tween</w:t>
      </w:r>
      <w:r w:rsidR="0033761A" w:rsidRPr="00C109A5">
        <w:rPr>
          <w:spacing w:val="-5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y</w:t>
      </w:r>
      <w:r w:rsidR="00365F49" w:rsidRPr="00C109A5">
        <w:rPr>
          <w:spacing w:val="-1"/>
          <w:sz w:val="32"/>
          <w:szCs w:val="32"/>
        </w:rPr>
        <w:t>our</w:t>
      </w:r>
      <w:r w:rsidR="0033761A" w:rsidRPr="00C109A5">
        <w:rPr>
          <w:spacing w:val="-5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head</w:t>
      </w:r>
      <w:r w:rsidR="0033761A" w:rsidRPr="00C109A5">
        <w:rPr>
          <w:spacing w:val="2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and</w:t>
      </w:r>
      <w:r w:rsidR="0033761A" w:rsidRPr="00C109A5">
        <w:rPr>
          <w:spacing w:val="-2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waist</w:t>
      </w:r>
      <w:r w:rsidR="0033761A" w:rsidRPr="00C109A5">
        <w:rPr>
          <w:spacing w:val="-25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level,</w:t>
      </w:r>
      <w:r w:rsidR="0033761A" w:rsidRPr="00C109A5">
        <w:rPr>
          <w:spacing w:val="-25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so</w:t>
      </w:r>
      <w:r w:rsidR="0033761A" w:rsidRPr="00C109A5">
        <w:rPr>
          <w:spacing w:val="-2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-25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obstacles</w:t>
      </w:r>
      <w:r w:rsidR="0033761A" w:rsidRPr="00C109A5">
        <w:rPr>
          <w:spacing w:val="-24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in</w:t>
      </w:r>
      <w:r w:rsidR="0033761A" w:rsidRPr="00C109A5">
        <w:rPr>
          <w:spacing w:val="2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this</w:t>
      </w:r>
      <w:r w:rsidR="0033761A" w:rsidRPr="00C109A5">
        <w:rPr>
          <w:spacing w:val="-16"/>
          <w:sz w:val="32"/>
          <w:szCs w:val="32"/>
        </w:rPr>
        <w:t xml:space="preserve"> </w:t>
      </w:r>
      <w:r w:rsidR="00365F49" w:rsidRPr="00C109A5">
        <w:rPr>
          <w:spacing w:val="-1"/>
          <w:sz w:val="32"/>
          <w:szCs w:val="32"/>
        </w:rPr>
        <w:t>r</w:t>
      </w:r>
      <w:r w:rsidR="00365F49" w:rsidRPr="00C109A5">
        <w:rPr>
          <w:sz w:val="32"/>
          <w:szCs w:val="32"/>
        </w:rPr>
        <w:t>ange</w:t>
      </w:r>
      <w:r w:rsidR="0033761A" w:rsidRPr="00C109A5">
        <w:rPr>
          <w:spacing w:val="-1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should</w:t>
      </w:r>
      <w:r w:rsidR="0033761A" w:rsidRPr="00C109A5">
        <w:rPr>
          <w:spacing w:val="-1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be</w:t>
      </w:r>
      <w:r w:rsidR="0033761A" w:rsidRPr="00C109A5">
        <w:rPr>
          <w:spacing w:val="-1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de</w:t>
      </w:r>
      <w:r w:rsidR="00365F49" w:rsidRPr="00C109A5">
        <w:rPr>
          <w:spacing w:val="-1"/>
          <w:sz w:val="32"/>
          <w:szCs w:val="32"/>
        </w:rPr>
        <w:t>tected</w:t>
      </w:r>
      <w:r w:rsidR="0033761A" w:rsidRPr="00C109A5">
        <w:rPr>
          <w:spacing w:val="-1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at</w:t>
      </w:r>
      <w:r w:rsidR="0033761A" w:rsidRPr="00C109A5">
        <w:rPr>
          <w:spacing w:val="-15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</w:t>
      </w:r>
      <w:r w:rsidR="0033761A" w:rsidRPr="00C109A5">
        <w:rPr>
          <w:spacing w:val="21"/>
          <w:sz w:val="32"/>
          <w:szCs w:val="32"/>
        </w:rPr>
        <w:t xml:space="preserve"> </w:t>
      </w:r>
      <w:r w:rsidR="00365F49" w:rsidRPr="00C109A5">
        <w:rPr>
          <w:spacing w:val="-1"/>
          <w:sz w:val="32"/>
          <w:szCs w:val="32"/>
        </w:rPr>
        <w:t>distanc</w:t>
      </w:r>
      <w:r w:rsidR="00365F49" w:rsidRPr="00C109A5">
        <w:rPr>
          <w:sz w:val="32"/>
          <w:szCs w:val="32"/>
        </w:rPr>
        <w:t>e</w:t>
      </w:r>
      <w:r w:rsidR="0033761A" w:rsidRPr="00C109A5">
        <w:rPr>
          <w:spacing w:val="-18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</w:t>
      </w:r>
      <w:r w:rsidR="00365F49" w:rsidRPr="00C109A5">
        <w:rPr>
          <w:spacing w:val="-1"/>
          <w:sz w:val="32"/>
          <w:szCs w:val="32"/>
        </w:rPr>
        <w:t>f</w:t>
      </w:r>
      <w:r w:rsidR="0033761A" w:rsidRPr="00C109A5">
        <w:rPr>
          <w:spacing w:val="-1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at</w:t>
      </w:r>
      <w:r w:rsidR="0033761A" w:rsidRPr="00C109A5">
        <w:rPr>
          <w:spacing w:val="-1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least</w:t>
      </w:r>
      <w:r w:rsidR="0033761A" w:rsidRPr="00C109A5">
        <w:rPr>
          <w:spacing w:val="-1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1</w:t>
      </w:r>
      <w:r w:rsidR="0033761A" w:rsidRPr="00C109A5">
        <w:rPr>
          <w:spacing w:val="-1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me</w:t>
      </w:r>
      <w:r w:rsidR="00365F49" w:rsidRPr="00C109A5">
        <w:rPr>
          <w:spacing w:val="-1"/>
          <w:sz w:val="32"/>
          <w:szCs w:val="32"/>
        </w:rPr>
        <w:t>ter</w:t>
      </w:r>
      <w:r w:rsidR="0033761A" w:rsidRPr="00C109A5">
        <w:rPr>
          <w:spacing w:val="-18"/>
          <w:sz w:val="32"/>
          <w:szCs w:val="32"/>
        </w:rPr>
        <w:t xml:space="preserve"> </w:t>
      </w:r>
      <w:r w:rsidR="00365F49" w:rsidRPr="00C109A5">
        <w:rPr>
          <w:spacing w:val="-3"/>
          <w:sz w:val="32"/>
          <w:szCs w:val="32"/>
        </w:rPr>
        <w:t>be</w:t>
      </w:r>
      <w:r w:rsidR="00365F49" w:rsidRPr="00C109A5">
        <w:rPr>
          <w:sz w:val="32"/>
          <w:szCs w:val="32"/>
        </w:rPr>
        <w:t>for</w:t>
      </w:r>
      <w:r w:rsidR="00365F49" w:rsidRPr="00C109A5">
        <w:rPr>
          <w:spacing w:val="-3"/>
          <w:sz w:val="32"/>
          <w:szCs w:val="32"/>
        </w:rPr>
        <w:t>e</w:t>
      </w:r>
      <w:r w:rsidR="0033761A" w:rsidRPr="00C109A5">
        <w:rPr>
          <w:spacing w:val="27"/>
          <w:sz w:val="32"/>
          <w:szCs w:val="32"/>
        </w:rPr>
        <w:t xml:space="preserve"> </w:t>
      </w:r>
      <w:r w:rsidR="00365F49" w:rsidRPr="00C109A5">
        <w:rPr>
          <w:spacing w:val="-1"/>
          <w:sz w:val="32"/>
          <w:szCs w:val="32"/>
        </w:rPr>
        <w:t>hitting</w:t>
      </w:r>
      <w:r w:rsidR="0033761A" w:rsidRPr="00C109A5">
        <w:rPr>
          <w:spacing w:val="-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-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obstacle.</w:t>
      </w:r>
      <w:r w:rsidR="0033761A" w:rsidRPr="00C109A5">
        <w:rPr>
          <w:spacing w:val="-6"/>
          <w:sz w:val="32"/>
          <w:szCs w:val="32"/>
        </w:rPr>
        <w:t xml:space="preserve"> </w:t>
      </w:r>
      <w:r w:rsidR="00365F49" w:rsidRPr="00C109A5">
        <w:rPr>
          <w:spacing w:val="-3"/>
          <w:sz w:val="32"/>
          <w:szCs w:val="32"/>
        </w:rPr>
        <w:t>F</w:t>
      </w:r>
      <w:r w:rsidR="00365F49" w:rsidRPr="00C109A5">
        <w:rPr>
          <w:sz w:val="32"/>
          <w:szCs w:val="32"/>
        </w:rPr>
        <w:t>or</w:t>
      </w:r>
      <w:r w:rsidR="0033761A" w:rsidRPr="00C109A5">
        <w:rPr>
          <w:spacing w:val="-7"/>
          <w:sz w:val="32"/>
          <w:szCs w:val="32"/>
        </w:rPr>
        <w:t xml:space="preserve"> </w:t>
      </w:r>
      <w:r w:rsidR="00365F49" w:rsidRPr="00C109A5">
        <w:rPr>
          <w:spacing w:val="-3"/>
          <w:sz w:val="32"/>
          <w:szCs w:val="32"/>
        </w:rPr>
        <w:t>example,</w:t>
      </w:r>
      <w:r w:rsidR="0033761A" w:rsidRPr="00C109A5">
        <w:rPr>
          <w:spacing w:val="2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pacing w:val="-1"/>
          <w:sz w:val="32"/>
          <w:szCs w:val="32"/>
        </w:rPr>
        <w:t>low</w:t>
      </w:r>
      <w:r w:rsidR="00365F49" w:rsidRPr="00C109A5">
        <w:rPr>
          <w:sz w:val="32"/>
          <w:szCs w:val="32"/>
        </w:rPr>
        <w:t>-hanging</w:t>
      </w:r>
      <w:r w:rsidR="0033761A" w:rsidRPr="00C109A5">
        <w:rPr>
          <w:spacing w:val="-22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sign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is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at</w:t>
      </w:r>
      <w:r w:rsidR="0033761A" w:rsidRPr="00C109A5">
        <w:rPr>
          <w:spacing w:val="-22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heigh</w:t>
      </w:r>
      <w:r w:rsidR="00365F49" w:rsidRPr="00C109A5">
        <w:rPr>
          <w:spacing w:val="-1"/>
          <w:sz w:val="32"/>
          <w:szCs w:val="32"/>
        </w:rPr>
        <w:t>t</w:t>
      </w:r>
      <w:r w:rsidR="0033761A" w:rsidRPr="00C109A5">
        <w:rPr>
          <w:spacing w:val="-22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</w:t>
      </w:r>
      <w:r w:rsidR="00365F49" w:rsidRPr="00C109A5">
        <w:rPr>
          <w:spacing w:val="-1"/>
          <w:sz w:val="32"/>
          <w:szCs w:val="32"/>
        </w:rPr>
        <w:t>f</w:t>
      </w:r>
      <w:r w:rsidR="0033761A" w:rsidRPr="00C109A5">
        <w:rPr>
          <w:spacing w:val="2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17</w:t>
      </w:r>
      <w:r w:rsidR="00365F49" w:rsidRPr="00C109A5">
        <w:rPr>
          <w:spacing w:val="-1"/>
          <w:sz w:val="32"/>
          <w:szCs w:val="32"/>
        </w:rPr>
        <w:t>0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cm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and</w:t>
      </w:r>
      <w:r w:rsidR="0033761A" w:rsidRPr="00C109A5">
        <w:rPr>
          <w:spacing w:val="-24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user</w:t>
      </w:r>
      <w:r w:rsidR="0033761A" w:rsidRPr="00C109A5">
        <w:rPr>
          <w:spacing w:val="-24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is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175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cm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tall,</w:t>
      </w:r>
      <w:r w:rsidR="0033761A" w:rsidRPr="00C109A5">
        <w:rPr>
          <w:spacing w:val="22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so</w:t>
      </w:r>
      <w:r w:rsidR="0033761A" w:rsidRPr="00C109A5">
        <w:rPr>
          <w:spacing w:val="-21"/>
          <w:sz w:val="32"/>
          <w:szCs w:val="32"/>
        </w:rPr>
        <w:t xml:space="preserve"> </w:t>
      </w:r>
      <w:r w:rsidR="00365F49" w:rsidRPr="00C109A5">
        <w:rPr>
          <w:spacing w:val="-1"/>
          <w:sz w:val="32"/>
          <w:szCs w:val="32"/>
        </w:rPr>
        <w:t>the</w:t>
      </w:r>
      <w:r w:rsidR="00365F49" w:rsidRPr="00C109A5">
        <w:rPr>
          <w:sz w:val="32"/>
          <w:szCs w:val="32"/>
        </w:rPr>
        <w:t>y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migh</w:t>
      </w:r>
      <w:r w:rsidR="00365F49" w:rsidRPr="00C109A5">
        <w:rPr>
          <w:spacing w:val="-1"/>
          <w:sz w:val="32"/>
          <w:szCs w:val="32"/>
        </w:rPr>
        <w:t>t</w:t>
      </w:r>
      <w:r w:rsidR="0033761A" w:rsidRPr="00C109A5">
        <w:rPr>
          <w:spacing w:val="-20"/>
          <w:sz w:val="32"/>
          <w:szCs w:val="32"/>
        </w:rPr>
        <w:t xml:space="preserve"> </w:t>
      </w:r>
      <w:r w:rsidR="00365F49" w:rsidRPr="00C109A5">
        <w:rPr>
          <w:spacing w:val="-1"/>
          <w:sz w:val="32"/>
          <w:szCs w:val="32"/>
        </w:rPr>
        <w:t>hit</w:t>
      </w:r>
      <w:r w:rsidR="0033761A" w:rsidRPr="00C109A5">
        <w:rPr>
          <w:spacing w:val="-21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-20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obstacle.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29"/>
          <w:sz w:val="32"/>
          <w:szCs w:val="32"/>
        </w:rPr>
        <w:t xml:space="preserve"> </w:t>
      </w:r>
      <w:r w:rsidR="00365F49" w:rsidRPr="00C109A5">
        <w:rPr>
          <w:spacing w:val="-1"/>
          <w:sz w:val="32"/>
          <w:szCs w:val="32"/>
        </w:rPr>
        <w:t>gr</w:t>
      </w:r>
      <w:r w:rsidR="00365F49" w:rsidRPr="00C109A5">
        <w:rPr>
          <w:sz w:val="32"/>
          <w:szCs w:val="32"/>
        </w:rPr>
        <w:t>een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pacing w:val="-1"/>
          <w:sz w:val="32"/>
          <w:szCs w:val="32"/>
        </w:rPr>
        <w:t>ar</w:t>
      </w:r>
      <w:r w:rsidR="00365F49" w:rsidRPr="00C109A5">
        <w:rPr>
          <w:sz w:val="32"/>
          <w:szCs w:val="32"/>
        </w:rPr>
        <w:t>ea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indic</w:t>
      </w:r>
      <w:r w:rsidR="00365F49" w:rsidRPr="00C109A5">
        <w:rPr>
          <w:spacing w:val="-1"/>
          <w:sz w:val="32"/>
          <w:szCs w:val="32"/>
        </w:rPr>
        <w:t>ates</w:t>
      </w:r>
      <w:r w:rsidR="0033761A" w:rsidRPr="00C109A5">
        <w:rPr>
          <w:spacing w:val="-24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-23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de</w:t>
      </w:r>
      <w:r w:rsidR="00365F49" w:rsidRPr="00C109A5">
        <w:rPr>
          <w:spacing w:val="-1"/>
          <w:sz w:val="32"/>
          <w:szCs w:val="32"/>
        </w:rPr>
        <w:t>tection</w:t>
      </w:r>
      <w:r w:rsidR="0033761A" w:rsidRPr="00C109A5">
        <w:rPr>
          <w:spacing w:val="33"/>
          <w:sz w:val="32"/>
          <w:szCs w:val="32"/>
        </w:rPr>
        <w:t xml:space="preserve"> </w:t>
      </w:r>
      <w:r w:rsidR="00365F49" w:rsidRPr="00C109A5">
        <w:rPr>
          <w:spacing w:val="-1"/>
          <w:sz w:val="32"/>
          <w:szCs w:val="32"/>
        </w:rPr>
        <w:t>ar</w:t>
      </w:r>
      <w:r w:rsidR="00365F49" w:rsidRPr="00C109A5">
        <w:rPr>
          <w:sz w:val="32"/>
          <w:szCs w:val="32"/>
        </w:rPr>
        <w:t>ea,</w:t>
      </w:r>
      <w:r w:rsidR="0033761A" w:rsidRPr="00C109A5">
        <w:rPr>
          <w:spacing w:val="-28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at</w:t>
      </w:r>
      <w:r w:rsidR="0033761A" w:rsidRPr="00C109A5">
        <w:rPr>
          <w:spacing w:val="-28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these</w:t>
      </w:r>
      <w:r w:rsidR="0033761A" w:rsidRPr="00C109A5">
        <w:rPr>
          <w:spacing w:val="-27"/>
          <w:sz w:val="32"/>
          <w:szCs w:val="32"/>
        </w:rPr>
        <w:t xml:space="preserve"> </w:t>
      </w:r>
      <w:r w:rsidR="00365F49" w:rsidRPr="00C109A5">
        <w:rPr>
          <w:spacing w:val="-1"/>
          <w:sz w:val="32"/>
          <w:szCs w:val="32"/>
        </w:rPr>
        <w:t>distanc</w:t>
      </w:r>
      <w:r w:rsidR="00365F49" w:rsidRPr="00C109A5">
        <w:rPr>
          <w:sz w:val="32"/>
          <w:szCs w:val="32"/>
        </w:rPr>
        <w:t>es</w:t>
      </w:r>
      <w:r w:rsidR="0033761A" w:rsidRPr="00C109A5">
        <w:rPr>
          <w:spacing w:val="-28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-27"/>
          <w:sz w:val="32"/>
          <w:szCs w:val="32"/>
        </w:rPr>
        <w:t xml:space="preserve"> </w:t>
      </w:r>
      <w:r w:rsidR="0069612C" w:rsidRPr="00C109A5">
        <w:rPr>
          <w:sz w:val="32"/>
          <w:szCs w:val="32"/>
        </w:rPr>
        <w:t>smart</w:t>
      </w:r>
      <w:r w:rsidR="0033761A" w:rsidRPr="00C109A5">
        <w:rPr>
          <w:sz w:val="32"/>
          <w:szCs w:val="32"/>
        </w:rPr>
        <w:t xml:space="preserve"> </w:t>
      </w:r>
      <w:r w:rsidR="0069612C" w:rsidRPr="00C109A5">
        <w:rPr>
          <w:sz w:val="32"/>
          <w:szCs w:val="32"/>
        </w:rPr>
        <w:t>cane</w:t>
      </w:r>
      <w:r w:rsidR="0033761A" w:rsidRPr="00C109A5">
        <w:rPr>
          <w:spacing w:val="-17"/>
          <w:sz w:val="32"/>
          <w:szCs w:val="32"/>
        </w:rPr>
        <w:t xml:space="preserve"> </w:t>
      </w:r>
      <w:r w:rsidR="00365F49" w:rsidRPr="00C109A5">
        <w:rPr>
          <w:spacing w:val="-1"/>
          <w:sz w:val="32"/>
          <w:szCs w:val="32"/>
        </w:rPr>
        <w:t>vibrates</w:t>
      </w:r>
      <w:r w:rsidR="0033761A" w:rsidRPr="00C109A5">
        <w:rPr>
          <w:spacing w:val="-1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and</w:t>
      </w:r>
      <w:r w:rsidR="0033761A" w:rsidRPr="00C109A5">
        <w:rPr>
          <w:spacing w:val="-1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warns</w:t>
      </w:r>
      <w:r w:rsidR="0033761A" w:rsidRPr="00C109A5">
        <w:rPr>
          <w:spacing w:val="-1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-16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user</w:t>
      </w:r>
      <w:r w:rsidR="0033761A" w:rsidRPr="00C109A5">
        <w:rPr>
          <w:spacing w:val="2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about</w:t>
      </w:r>
      <w:r w:rsidR="0033761A" w:rsidRPr="00C109A5">
        <w:rPr>
          <w:spacing w:val="-19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the</w:t>
      </w:r>
      <w:r w:rsidR="0033761A" w:rsidRPr="00C109A5">
        <w:rPr>
          <w:spacing w:val="-17"/>
          <w:sz w:val="32"/>
          <w:szCs w:val="32"/>
        </w:rPr>
        <w:t xml:space="preserve"> </w:t>
      </w:r>
      <w:r w:rsidR="00365F49" w:rsidRPr="00C109A5">
        <w:rPr>
          <w:sz w:val="32"/>
          <w:szCs w:val="32"/>
        </w:rPr>
        <w:t>obstacle.</w:t>
      </w:r>
    </w:p>
    <w:p w14:paraId="2D4C49DE" w14:textId="7C2FEF13" w:rsidR="0033761A" w:rsidRPr="00C109A5" w:rsidRDefault="0033761A" w:rsidP="0033761A">
      <w:pPr>
        <w:rPr>
          <w:sz w:val="32"/>
          <w:szCs w:val="32"/>
        </w:rPr>
      </w:pPr>
    </w:p>
    <w:p w14:paraId="640C016F" w14:textId="4C2159D3" w:rsidR="0033761A" w:rsidRPr="00C109A5" w:rsidRDefault="00365F49" w:rsidP="0033761A">
      <w:pPr>
        <w:rPr>
          <w:sz w:val="32"/>
          <w:szCs w:val="32"/>
        </w:rPr>
      </w:pPr>
      <w:r w:rsidRPr="00C109A5">
        <w:rPr>
          <w:sz w:val="32"/>
          <w:szCs w:val="32"/>
        </w:rPr>
        <w:t>When</w:t>
      </w:r>
      <w:r w:rsidR="0033761A" w:rsidRPr="00C109A5">
        <w:rPr>
          <w:spacing w:val="-7"/>
          <w:sz w:val="32"/>
          <w:szCs w:val="32"/>
        </w:rPr>
        <w:t xml:space="preserve"> </w:t>
      </w:r>
      <w:r w:rsidRPr="00C109A5">
        <w:rPr>
          <w:sz w:val="32"/>
          <w:szCs w:val="32"/>
        </w:rPr>
        <w:t>y</w:t>
      </w:r>
      <w:r w:rsidRPr="00C109A5">
        <w:rPr>
          <w:spacing w:val="-1"/>
          <w:sz w:val="32"/>
          <w:szCs w:val="32"/>
        </w:rPr>
        <w:t>our</w:t>
      </w:r>
      <w:r w:rsidR="0033761A" w:rsidRPr="00C109A5">
        <w:rPr>
          <w:spacing w:val="-7"/>
          <w:sz w:val="32"/>
          <w:szCs w:val="32"/>
        </w:rPr>
        <w:t xml:space="preserve"> </w:t>
      </w:r>
      <w:proofErr w:type="spellStart"/>
      <w:r w:rsidR="00CF142C" w:rsidRPr="00C109A5">
        <w:rPr>
          <w:spacing w:val="-3"/>
          <w:sz w:val="32"/>
          <w:szCs w:val="32"/>
        </w:rPr>
        <w:t>WeWALK</w:t>
      </w:r>
      <w:proofErr w:type="spellEnd"/>
      <w:r w:rsidR="0033761A" w:rsidRPr="00C109A5">
        <w:rPr>
          <w:spacing w:val="-6"/>
          <w:sz w:val="32"/>
          <w:szCs w:val="32"/>
        </w:rPr>
        <w:t xml:space="preserve"> </w:t>
      </w:r>
      <w:r w:rsidRPr="00C109A5">
        <w:rPr>
          <w:sz w:val="32"/>
          <w:szCs w:val="32"/>
        </w:rPr>
        <w:t>gives</w:t>
      </w:r>
      <w:r w:rsidR="0033761A" w:rsidRPr="00C109A5">
        <w:rPr>
          <w:spacing w:val="-7"/>
          <w:sz w:val="32"/>
          <w:szCs w:val="32"/>
        </w:rPr>
        <w:t xml:space="preserve"> </w:t>
      </w:r>
      <w:r w:rsidRPr="00C109A5">
        <w:rPr>
          <w:sz w:val="32"/>
          <w:szCs w:val="32"/>
        </w:rPr>
        <w:t>you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an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obstacle</w:t>
      </w:r>
      <w:r w:rsidR="0033761A" w:rsidRPr="00C109A5">
        <w:rPr>
          <w:spacing w:val="-5"/>
          <w:sz w:val="32"/>
          <w:szCs w:val="32"/>
        </w:rPr>
        <w:t xml:space="preserve"> </w:t>
      </w:r>
      <w:r w:rsidRPr="00C109A5">
        <w:rPr>
          <w:sz w:val="32"/>
          <w:szCs w:val="32"/>
        </w:rPr>
        <w:t>warning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during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normal</w:t>
      </w:r>
      <w:r w:rsidR="0033761A" w:rsidRPr="00C109A5">
        <w:rPr>
          <w:spacing w:val="-5"/>
          <w:sz w:val="32"/>
          <w:szCs w:val="32"/>
        </w:rPr>
        <w:t xml:space="preserve"> </w:t>
      </w:r>
      <w:r w:rsidRPr="00C109A5">
        <w:rPr>
          <w:sz w:val="32"/>
          <w:szCs w:val="32"/>
        </w:rPr>
        <w:t>use,</w:t>
      </w:r>
      <w:r w:rsidR="0033761A" w:rsidRPr="00C109A5">
        <w:rPr>
          <w:spacing w:val="-6"/>
          <w:sz w:val="32"/>
          <w:szCs w:val="32"/>
        </w:rPr>
        <w:t xml:space="preserve"> </w:t>
      </w:r>
      <w:r w:rsidRPr="00C109A5">
        <w:rPr>
          <w:sz w:val="32"/>
          <w:szCs w:val="32"/>
        </w:rPr>
        <w:t>you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can</w:t>
      </w:r>
      <w:r w:rsidR="0033761A" w:rsidRPr="00C109A5">
        <w:rPr>
          <w:spacing w:val="-5"/>
          <w:sz w:val="32"/>
          <w:szCs w:val="32"/>
        </w:rPr>
        <w:t xml:space="preserve"> </w:t>
      </w:r>
      <w:r w:rsidRPr="00C109A5">
        <w:rPr>
          <w:sz w:val="32"/>
          <w:szCs w:val="32"/>
        </w:rPr>
        <w:t>gen</w:t>
      </w:r>
      <w:r w:rsidRPr="00C109A5">
        <w:rPr>
          <w:spacing w:val="-1"/>
          <w:sz w:val="32"/>
          <w:szCs w:val="32"/>
        </w:rPr>
        <w:t>tly</w:t>
      </w:r>
      <w:r w:rsidR="0033761A" w:rsidRPr="00C109A5">
        <w:rPr>
          <w:spacing w:val="39"/>
          <w:sz w:val="32"/>
          <w:szCs w:val="32"/>
        </w:rPr>
        <w:t xml:space="preserve"> </w:t>
      </w:r>
      <w:r w:rsidRPr="00C109A5">
        <w:rPr>
          <w:sz w:val="32"/>
          <w:szCs w:val="32"/>
        </w:rPr>
        <w:t>swipe</w:t>
      </w:r>
      <w:r w:rsidR="0033761A" w:rsidRPr="00C109A5">
        <w:rPr>
          <w:spacing w:val="-20"/>
          <w:sz w:val="32"/>
          <w:szCs w:val="32"/>
        </w:rPr>
        <w:t xml:space="preserve"> </w:t>
      </w:r>
      <w:r w:rsidRPr="00C109A5">
        <w:rPr>
          <w:sz w:val="32"/>
          <w:szCs w:val="32"/>
        </w:rPr>
        <w:t>y</w:t>
      </w:r>
      <w:r w:rsidRPr="00C109A5">
        <w:rPr>
          <w:spacing w:val="-1"/>
          <w:sz w:val="32"/>
          <w:szCs w:val="32"/>
        </w:rPr>
        <w:t>our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z w:val="32"/>
          <w:szCs w:val="32"/>
        </w:rPr>
        <w:t>device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z w:val="32"/>
          <w:szCs w:val="32"/>
        </w:rPr>
        <w:t>to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z w:val="32"/>
          <w:szCs w:val="32"/>
        </w:rPr>
        <w:t>le</w:t>
      </w:r>
      <w:r w:rsidRPr="00C109A5">
        <w:rPr>
          <w:spacing w:val="-1"/>
          <w:sz w:val="32"/>
          <w:szCs w:val="32"/>
        </w:rPr>
        <w:t>ft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z w:val="32"/>
          <w:szCs w:val="32"/>
        </w:rPr>
        <w:t>and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right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z w:val="32"/>
          <w:szCs w:val="32"/>
        </w:rPr>
        <w:t>to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z w:val="32"/>
          <w:szCs w:val="32"/>
        </w:rPr>
        <w:t>de</w:t>
      </w:r>
      <w:r w:rsidRPr="00C109A5">
        <w:rPr>
          <w:spacing w:val="-1"/>
          <w:sz w:val="32"/>
          <w:szCs w:val="32"/>
        </w:rPr>
        <w:t>tect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pacing w:val="-3"/>
          <w:sz w:val="32"/>
          <w:szCs w:val="32"/>
        </w:rPr>
        <w:t>exac</w:t>
      </w:r>
      <w:r w:rsidRPr="00C109A5">
        <w:rPr>
          <w:sz w:val="32"/>
          <w:szCs w:val="32"/>
        </w:rPr>
        <w:t>tly</w:t>
      </w:r>
      <w:r w:rsidR="0033761A" w:rsidRPr="00C109A5">
        <w:rPr>
          <w:spacing w:val="-22"/>
          <w:sz w:val="32"/>
          <w:szCs w:val="32"/>
        </w:rPr>
        <w:t xml:space="preserve"> </w:t>
      </w:r>
      <w:r w:rsidRPr="00C109A5">
        <w:rPr>
          <w:sz w:val="32"/>
          <w:szCs w:val="32"/>
        </w:rPr>
        <w:t>where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z w:val="32"/>
          <w:szCs w:val="32"/>
        </w:rPr>
        <w:t>obstacle</w:t>
      </w:r>
      <w:r w:rsidR="0033761A" w:rsidRPr="00C109A5">
        <w:rPr>
          <w:spacing w:val="-16"/>
          <w:sz w:val="32"/>
          <w:szCs w:val="32"/>
        </w:rPr>
        <w:t xml:space="preserve"> </w:t>
      </w:r>
      <w:r w:rsidRPr="00C109A5">
        <w:rPr>
          <w:sz w:val="32"/>
          <w:szCs w:val="32"/>
        </w:rPr>
        <w:t>is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z w:val="32"/>
          <w:szCs w:val="32"/>
        </w:rPr>
        <w:t>loc</w:t>
      </w:r>
      <w:r w:rsidRPr="00C109A5">
        <w:rPr>
          <w:spacing w:val="-1"/>
          <w:sz w:val="32"/>
          <w:szCs w:val="32"/>
        </w:rPr>
        <w:t>ated,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z w:val="32"/>
          <w:szCs w:val="32"/>
        </w:rPr>
        <w:t>how</w:t>
      </w:r>
      <w:r w:rsidR="0033761A" w:rsidRPr="00C109A5">
        <w:rPr>
          <w:spacing w:val="50"/>
          <w:sz w:val="32"/>
          <w:szCs w:val="32"/>
        </w:rPr>
        <w:t xml:space="preserve"> </w:t>
      </w:r>
      <w:r w:rsidRPr="00C109A5">
        <w:rPr>
          <w:sz w:val="32"/>
          <w:szCs w:val="32"/>
        </w:rPr>
        <w:t>wide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obstacl</w:t>
      </w:r>
      <w:r w:rsidRPr="00C109A5">
        <w:rPr>
          <w:sz w:val="32"/>
          <w:szCs w:val="32"/>
        </w:rPr>
        <w:t>e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is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and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where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obstacle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z w:val="32"/>
          <w:szCs w:val="32"/>
        </w:rPr>
        <w:t>stops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z w:val="32"/>
          <w:szCs w:val="32"/>
        </w:rPr>
        <w:t>blocking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y</w:t>
      </w:r>
      <w:r w:rsidRPr="00C109A5">
        <w:rPr>
          <w:spacing w:val="-1"/>
          <w:sz w:val="32"/>
          <w:szCs w:val="32"/>
        </w:rPr>
        <w:t>our</w:t>
      </w:r>
      <w:r w:rsidR="0033761A" w:rsidRPr="00C109A5">
        <w:rPr>
          <w:spacing w:val="-5"/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path.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When</w:t>
      </w:r>
      <w:r w:rsidR="0033761A" w:rsidRPr="00C109A5">
        <w:rPr>
          <w:spacing w:val="-6"/>
          <w:sz w:val="32"/>
          <w:szCs w:val="32"/>
        </w:rPr>
        <w:t xml:space="preserve"> </w:t>
      </w:r>
      <w:r w:rsidRPr="00C109A5">
        <w:rPr>
          <w:sz w:val="32"/>
          <w:szCs w:val="32"/>
        </w:rPr>
        <w:t>you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move</w:t>
      </w:r>
      <w:r w:rsidR="0033761A" w:rsidRPr="00C109A5">
        <w:rPr>
          <w:spacing w:val="30"/>
          <w:sz w:val="32"/>
          <w:szCs w:val="32"/>
        </w:rPr>
        <w:t xml:space="preserve"> </w:t>
      </w:r>
      <w:r w:rsidRPr="00C109A5">
        <w:rPr>
          <w:sz w:val="32"/>
          <w:szCs w:val="32"/>
        </w:rPr>
        <w:t>y</w:t>
      </w:r>
      <w:r w:rsidRPr="00C109A5">
        <w:rPr>
          <w:spacing w:val="-1"/>
          <w:sz w:val="32"/>
          <w:szCs w:val="32"/>
        </w:rPr>
        <w:t>our</w:t>
      </w:r>
      <w:r w:rsidR="0033761A" w:rsidRPr="00C109A5">
        <w:rPr>
          <w:spacing w:val="-6"/>
          <w:sz w:val="32"/>
          <w:szCs w:val="32"/>
        </w:rPr>
        <w:t xml:space="preserve"> </w:t>
      </w:r>
      <w:proofErr w:type="spellStart"/>
      <w:r w:rsidR="00CF142C" w:rsidRPr="00C109A5">
        <w:rPr>
          <w:spacing w:val="-3"/>
          <w:sz w:val="32"/>
          <w:szCs w:val="32"/>
        </w:rPr>
        <w:t>WeWALK</w:t>
      </w:r>
      <w:proofErr w:type="spellEnd"/>
      <w:r w:rsidR="0033761A" w:rsidRPr="00C109A5">
        <w:rPr>
          <w:spacing w:val="-6"/>
          <w:sz w:val="32"/>
          <w:szCs w:val="32"/>
        </w:rPr>
        <w:t xml:space="preserve"> </w:t>
      </w:r>
      <w:r w:rsidRPr="00C109A5">
        <w:rPr>
          <w:sz w:val="32"/>
          <w:szCs w:val="32"/>
        </w:rPr>
        <w:t>to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right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and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left,</w:t>
      </w:r>
      <w:r w:rsidR="0033761A" w:rsidRPr="00C109A5">
        <w:rPr>
          <w:spacing w:val="-6"/>
          <w:sz w:val="32"/>
          <w:szCs w:val="32"/>
        </w:rPr>
        <w:t xml:space="preserve"> </w:t>
      </w:r>
      <w:r w:rsidRPr="00C109A5">
        <w:rPr>
          <w:sz w:val="32"/>
          <w:szCs w:val="32"/>
        </w:rPr>
        <w:t>you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can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pacing w:val="-3"/>
          <w:sz w:val="32"/>
          <w:szCs w:val="32"/>
        </w:rPr>
        <w:t>perceive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objec</w:t>
      </w:r>
      <w:r w:rsidRPr="00C109A5">
        <w:rPr>
          <w:spacing w:val="-1"/>
          <w:sz w:val="32"/>
          <w:szCs w:val="32"/>
        </w:rPr>
        <w:t>ts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that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ar</w:t>
      </w:r>
      <w:r w:rsidRPr="00C109A5">
        <w:rPr>
          <w:spacing w:val="-3"/>
          <w:sz w:val="32"/>
          <w:szCs w:val="32"/>
        </w:rPr>
        <w:t>e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in</w:t>
      </w:r>
      <w:r w:rsidR="0033761A" w:rsidRPr="00C109A5">
        <w:rPr>
          <w:spacing w:val="-4"/>
          <w:sz w:val="32"/>
          <w:szCs w:val="32"/>
        </w:rPr>
        <w:t xml:space="preserve"> </w:t>
      </w:r>
      <w:r w:rsidRPr="00C109A5">
        <w:rPr>
          <w:sz w:val="32"/>
          <w:szCs w:val="32"/>
        </w:rPr>
        <w:t>fr</w:t>
      </w:r>
      <w:r w:rsidRPr="00C109A5">
        <w:rPr>
          <w:spacing w:val="-3"/>
          <w:sz w:val="32"/>
          <w:szCs w:val="32"/>
        </w:rPr>
        <w:t>on</w:t>
      </w:r>
      <w:r w:rsidRPr="00C109A5">
        <w:rPr>
          <w:sz w:val="32"/>
          <w:szCs w:val="32"/>
        </w:rPr>
        <w:t>t</w:t>
      </w:r>
      <w:r w:rsidR="0033761A" w:rsidRPr="00C109A5">
        <w:rPr>
          <w:spacing w:val="-3"/>
          <w:sz w:val="32"/>
          <w:szCs w:val="32"/>
        </w:rPr>
        <w:t xml:space="preserve"> </w:t>
      </w:r>
      <w:r w:rsidRPr="00C109A5">
        <w:rPr>
          <w:sz w:val="32"/>
          <w:szCs w:val="32"/>
        </w:rPr>
        <w:t>o</w:t>
      </w:r>
      <w:r w:rsidRPr="00C109A5">
        <w:rPr>
          <w:spacing w:val="-1"/>
          <w:sz w:val="32"/>
          <w:szCs w:val="32"/>
        </w:rPr>
        <w:t>f</w:t>
      </w:r>
      <w:r w:rsidR="0033761A" w:rsidRPr="00C109A5">
        <w:rPr>
          <w:spacing w:val="-6"/>
          <w:sz w:val="32"/>
          <w:szCs w:val="32"/>
        </w:rPr>
        <w:t xml:space="preserve"> </w:t>
      </w:r>
      <w:proofErr w:type="gramStart"/>
      <w:r w:rsidRPr="00C109A5">
        <w:rPr>
          <w:spacing w:val="-3"/>
          <w:sz w:val="32"/>
          <w:szCs w:val="32"/>
        </w:rPr>
        <w:t>you</w:t>
      </w:r>
      <w:proofErr w:type="gramEnd"/>
      <w:r w:rsidR="0033761A" w:rsidRPr="00C109A5">
        <w:rPr>
          <w:spacing w:val="46"/>
          <w:sz w:val="32"/>
          <w:szCs w:val="32"/>
        </w:rPr>
        <w:t xml:space="preserve"> </w:t>
      </w:r>
      <w:r w:rsidRPr="00C109A5">
        <w:rPr>
          <w:sz w:val="32"/>
          <w:szCs w:val="32"/>
        </w:rPr>
        <w:t>and</w:t>
      </w:r>
      <w:r w:rsidR="0033761A" w:rsidRPr="00C109A5">
        <w:rPr>
          <w:spacing w:val="-20"/>
          <w:sz w:val="32"/>
          <w:szCs w:val="32"/>
        </w:rPr>
        <w:t xml:space="preserve"> </w:t>
      </w:r>
      <w:r w:rsidRPr="00C109A5">
        <w:rPr>
          <w:sz w:val="32"/>
          <w:szCs w:val="32"/>
        </w:rPr>
        <w:t>you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z w:val="32"/>
          <w:szCs w:val="32"/>
        </w:rPr>
        <w:t>can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z w:val="32"/>
          <w:szCs w:val="32"/>
        </w:rPr>
        <w:t>con</w:t>
      </w:r>
      <w:r w:rsidRPr="00C109A5">
        <w:rPr>
          <w:spacing w:val="-1"/>
          <w:sz w:val="32"/>
          <w:szCs w:val="32"/>
        </w:rPr>
        <w:t>firm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z w:val="32"/>
          <w:szCs w:val="32"/>
        </w:rPr>
        <w:t>accuracy</w:t>
      </w:r>
      <w:r w:rsidR="0033761A" w:rsidRPr="00C109A5">
        <w:rPr>
          <w:spacing w:val="-20"/>
          <w:sz w:val="32"/>
          <w:szCs w:val="32"/>
        </w:rPr>
        <w:t xml:space="preserve"> </w:t>
      </w:r>
      <w:r w:rsidRPr="00C109A5">
        <w:rPr>
          <w:sz w:val="32"/>
          <w:szCs w:val="32"/>
        </w:rPr>
        <w:t>o</w:t>
      </w:r>
      <w:r w:rsidRPr="00C109A5">
        <w:rPr>
          <w:spacing w:val="-1"/>
          <w:sz w:val="32"/>
          <w:szCs w:val="32"/>
        </w:rPr>
        <w:t>f</w:t>
      </w:r>
      <w:r w:rsidR="0033761A" w:rsidRPr="00C109A5">
        <w:rPr>
          <w:spacing w:val="-20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z w:val="32"/>
          <w:szCs w:val="32"/>
        </w:rPr>
        <w:t>obstacle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z w:val="32"/>
          <w:szCs w:val="32"/>
        </w:rPr>
        <w:t>de</w:t>
      </w:r>
      <w:r w:rsidRPr="00C109A5">
        <w:rPr>
          <w:spacing w:val="-1"/>
          <w:sz w:val="32"/>
          <w:szCs w:val="32"/>
        </w:rPr>
        <w:t>tection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z w:val="32"/>
          <w:szCs w:val="32"/>
        </w:rPr>
        <w:t>signal.</w:t>
      </w:r>
    </w:p>
    <w:p w14:paraId="253502DB" w14:textId="3F762DF4" w:rsidR="0033761A" w:rsidRPr="0033761A" w:rsidRDefault="0033761A" w:rsidP="0033761A"/>
    <w:p w14:paraId="2668E79B" w14:textId="4B42FC57" w:rsidR="0037057A" w:rsidRDefault="0037057A" w:rsidP="0033761A">
      <w:pPr>
        <w:rPr>
          <w:w w:val="115"/>
        </w:rPr>
      </w:pPr>
      <w:r w:rsidRPr="0033761A"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12854057" wp14:editId="0479AF4D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2590800" cy="1539240"/>
                <wp:effectExtent l="0" t="0" r="19050" b="2286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539240"/>
                          <a:chOff x="3495" y="106"/>
                          <a:chExt cx="4269" cy="2547"/>
                        </a:xfrm>
                      </wpg:grpSpPr>
                      <wpg:grpSp>
                        <wpg:cNvPr id="241" name="Group 270"/>
                        <wpg:cNvGrpSpPr>
                          <a:grpSpLocks/>
                        </wpg:cNvGrpSpPr>
                        <wpg:grpSpPr bwMode="auto">
                          <a:xfrm>
                            <a:off x="5989" y="2531"/>
                            <a:ext cx="8" cy="2"/>
                            <a:chOff x="5989" y="2531"/>
                            <a:chExt cx="8" cy="2"/>
                          </a:xfrm>
                        </wpg:grpSpPr>
                        <wps:wsp>
                          <wps:cNvPr id="242" name="Freeform 271"/>
                          <wps:cNvSpPr>
                            <a:spLocks/>
                          </wps:cNvSpPr>
                          <wps:spPr bwMode="auto">
                            <a:xfrm>
                              <a:off x="5989" y="2531"/>
                              <a:ext cx="8" cy="2"/>
                            </a:xfrm>
                            <a:custGeom>
                              <a:avLst/>
                              <a:gdLst>
                                <a:gd name="T0" fmla="+- 0 5989 5989"/>
                                <a:gd name="T1" fmla="*/ T0 w 8"/>
                                <a:gd name="T2" fmla="+- 0 5996 598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68"/>
                        <wpg:cNvGrpSpPr>
                          <a:grpSpLocks/>
                        </wpg:cNvGrpSpPr>
                        <wpg:grpSpPr bwMode="auto">
                          <a:xfrm>
                            <a:off x="5992" y="2550"/>
                            <a:ext cx="2" cy="87"/>
                            <a:chOff x="5992" y="2550"/>
                            <a:chExt cx="2" cy="87"/>
                          </a:xfrm>
                        </wpg:grpSpPr>
                        <wps:wsp>
                          <wps:cNvPr id="244" name="Freeform 269"/>
                          <wps:cNvSpPr>
                            <a:spLocks/>
                          </wps:cNvSpPr>
                          <wps:spPr bwMode="auto">
                            <a:xfrm>
                              <a:off x="5992" y="2550"/>
                              <a:ext cx="2" cy="87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2550 h 87"/>
                                <a:gd name="T2" fmla="+- 0 2637 2550"/>
                                <a:gd name="T3" fmla="*/ 2637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66"/>
                        <wpg:cNvGrpSpPr>
                          <a:grpSpLocks/>
                        </wpg:cNvGrpSpPr>
                        <wpg:grpSpPr bwMode="auto">
                          <a:xfrm>
                            <a:off x="5989" y="2648"/>
                            <a:ext cx="8" cy="2"/>
                            <a:chOff x="5989" y="2648"/>
                            <a:chExt cx="8" cy="2"/>
                          </a:xfrm>
                        </wpg:grpSpPr>
                        <wps:wsp>
                          <wps:cNvPr id="246" name="Freeform 267"/>
                          <wps:cNvSpPr>
                            <a:spLocks/>
                          </wps:cNvSpPr>
                          <wps:spPr bwMode="auto">
                            <a:xfrm>
                              <a:off x="5989" y="2648"/>
                              <a:ext cx="8" cy="2"/>
                            </a:xfrm>
                            <a:custGeom>
                              <a:avLst/>
                              <a:gdLst>
                                <a:gd name="T0" fmla="+- 0 5989 5989"/>
                                <a:gd name="T1" fmla="*/ T0 w 8"/>
                                <a:gd name="T2" fmla="+- 0 5996 598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64"/>
                        <wpg:cNvGrpSpPr>
                          <a:grpSpLocks/>
                        </wpg:cNvGrpSpPr>
                        <wpg:grpSpPr bwMode="auto">
                          <a:xfrm>
                            <a:off x="5962" y="2541"/>
                            <a:ext cx="31" cy="97"/>
                            <a:chOff x="5962" y="2541"/>
                            <a:chExt cx="31" cy="97"/>
                          </a:xfrm>
                        </wpg:grpSpPr>
                        <wps:wsp>
                          <wps:cNvPr id="248" name="Freeform 265"/>
                          <wps:cNvSpPr>
                            <a:spLocks/>
                          </wps:cNvSpPr>
                          <wps:spPr bwMode="auto">
                            <a:xfrm>
                              <a:off x="5962" y="2541"/>
                              <a:ext cx="31" cy="97"/>
                            </a:xfrm>
                            <a:custGeom>
                              <a:avLst/>
                              <a:gdLst>
                                <a:gd name="T0" fmla="+- 0 5962 5962"/>
                                <a:gd name="T1" fmla="*/ T0 w 31"/>
                                <a:gd name="T2" fmla="+- 0 2541 2541"/>
                                <a:gd name="T3" fmla="*/ 2541 h 97"/>
                                <a:gd name="T4" fmla="+- 0 5962 5962"/>
                                <a:gd name="T5" fmla="*/ T4 w 31"/>
                                <a:gd name="T6" fmla="+- 0 2541 2541"/>
                                <a:gd name="T7" fmla="*/ 2541 h 97"/>
                                <a:gd name="T8" fmla="+- 0 5962 5962"/>
                                <a:gd name="T9" fmla="*/ T8 w 31"/>
                                <a:gd name="T10" fmla="+- 0 2638 2541"/>
                                <a:gd name="T11" fmla="*/ 2638 h 97"/>
                                <a:gd name="T12" fmla="+- 0 5962 5962"/>
                                <a:gd name="T13" fmla="*/ T12 w 31"/>
                                <a:gd name="T14" fmla="+- 0 2638 2541"/>
                                <a:gd name="T15" fmla="*/ 2638 h 97"/>
                                <a:gd name="T16" fmla="+- 0 5992 5962"/>
                                <a:gd name="T17" fmla="*/ T16 w 31"/>
                                <a:gd name="T18" fmla="+- 0 2589 2541"/>
                                <a:gd name="T19" fmla="*/ 2589 h 97"/>
                                <a:gd name="T20" fmla="+- 0 5962 5962"/>
                                <a:gd name="T21" fmla="*/ T20 w 31"/>
                                <a:gd name="T22" fmla="+- 0 2541 2541"/>
                                <a:gd name="T23" fmla="*/ 25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" h="9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62"/>
                        <wpg:cNvGrpSpPr>
                          <a:grpSpLocks/>
                        </wpg:cNvGrpSpPr>
                        <wpg:grpSpPr bwMode="auto">
                          <a:xfrm>
                            <a:off x="4717" y="2531"/>
                            <a:ext cx="8" cy="2"/>
                            <a:chOff x="4717" y="2531"/>
                            <a:chExt cx="8" cy="2"/>
                          </a:xfrm>
                        </wpg:grpSpPr>
                        <wps:wsp>
                          <wps:cNvPr id="250" name="Freeform 263"/>
                          <wps:cNvSpPr>
                            <a:spLocks/>
                          </wps:cNvSpPr>
                          <wps:spPr bwMode="auto">
                            <a:xfrm>
                              <a:off x="4717" y="2531"/>
                              <a:ext cx="8" cy="2"/>
                            </a:xfrm>
                            <a:custGeom>
                              <a:avLst/>
                              <a:gdLst>
                                <a:gd name="T0" fmla="+- 0 4717 4717"/>
                                <a:gd name="T1" fmla="*/ T0 w 8"/>
                                <a:gd name="T2" fmla="+- 0 4725 471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7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60"/>
                        <wpg:cNvGrpSpPr>
                          <a:grpSpLocks/>
                        </wpg:cNvGrpSpPr>
                        <wpg:grpSpPr bwMode="auto">
                          <a:xfrm>
                            <a:off x="4721" y="2550"/>
                            <a:ext cx="2" cy="87"/>
                            <a:chOff x="4721" y="2550"/>
                            <a:chExt cx="2" cy="87"/>
                          </a:xfrm>
                        </wpg:grpSpPr>
                        <wps:wsp>
                          <wps:cNvPr id="252" name="Freeform 261"/>
                          <wps:cNvSpPr>
                            <a:spLocks/>
                          </wps:cNvSpPr>
                          <wps:spPr bwMode="auto">
                            <a:xfrm>
                              <a:off x="4721" y="2550"/>
                              <a:ext cx="2" cy="87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2550 h 87"/>
                                <a:gd name="T2" fmla="+- 0 2637 2550"/>
                                <a:gd name="T3" fmla="*/ 2637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58"/>
                        <wpg:cNvGrpSpPr>
                          <a:grpSpLocks/>
                        </wpg:cNvGrpSpPr>
                        <wpg:grpSpPr bwMode="auto">
                          <a:xfrm>
                            <a:off x="4717" y="2648"/>
                            <a:ext cx="8" cy="2"/>
                            <a:chOff x="4717" y="2648"/>
                            <a:chExt cx="8" cy="2"/>
                          </a:xfrm>
                        </wpg:grpSpPr>
                        <wps:wsp>
                          <wps:cNvPr id="254" name="Freeform 259"/>
                          <wps:cNvSpPr>
                            <a:spLocks/>
                          </wps:cNvSpPr>
                          <wps:spPr bwMode="auto">
                            <a:xfrm>
                              <a:off x="4717" y="2648"/>
                              <a:ext cx="8" cy="2"/>
                            </a:xfrm>
                            <a:custGeom>
                              <a:avLst/>
                              <a:gdLst>
                                <a:gd name="T0" fmla="+- 0 4717 4717"/>
                                <a:gd name="T1" fmla="*/ T0 w 8"/>
                                <a:gd name="T2" fmla="+- 0 4725 4717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56"/>
                        <wpg:cNvGrpSpPr>
                          <a:grpSpLocks/>
                        </wpg:cNvGrpSpPr>
                        <wpg:grpSpPr bwMode="auto">
                          <a:xfrm>
                            <a:off x="4721" y="2541"/>
                            <a:ext cx="31" cy="97"/>
                            <a:chOff x="4721" y="2541"/>
                            <a:chExt cx="31" cy="97"/>
                          </a:xfrm>
                        </wpg:grpSpPr>
                        <wps:wsp>
                          <wps:cNvPr id="256" name="Freeform 257"/>
                          <wps:cNvSpPr>
                            <a:spLocks/>
                          </wps:cNvSpPr>
                          <wps:spPr bwMode="auto">
                            <a:xfrm>
                              <a:off x="4721" y="2541"/>
                              <a:ext cx="31" cy="97"/>
                            </a:xfrm>
                            <a:custGeom>
                              <a:avLst/>
                              <a:gdLst>
                                <a:gd name="T0" fmla="+- 0 4752 4721"/>
                                <a:gd name="T1" fmla="*/ T0 w 31"/>
                                <a:gd name="T2" fmla="+- 0 2541 2541"/>
                                <a:gd name="T3" fmla="*/ 2541 h 97"/>
                                <a:gd name="T4" fmla="+- 0 4752 4721"/>
                                <a:gd name="T5" fmla="*/ T4 w 31"/>
                                <a:gd name="T6" fmla="+- 0 2541 2541"/>
                                <a:gd name="T7" fmla="*/ 2541 h 97"/>
                                <a:gd name="T8" fmla="+- 0 4721 4721"/>
                                <a:gd name="T9" fmla="*/ T8 w 31"/>
                                <a:gd name="T10" fmla="+- 0 2589 2541"/>
                                <a:gd name="T11" fmla="*/ 2589 h 97"/>
                                <a:gd name="T12" fmla="+- 0 4752 4721"/>
                                <a:gd name="T13" fmla="*/ T12 w 31"/>
                                <a:gd name="T14" fmla="+- 0 2638 2541"/>
                                <a:gd name="T15" fmla="*/ 2638 h 97"/>
                                <a:gd name="T16" fmla="+- 0 4752 4721"/>
                                <a:gd name="T17" fmla="*/ T16 w 31"/>
                                <a:gd name="T18" fmla="+- 0 2638 2541"/>
                                <a:gd name="T19" fmla="*/ 2638 h 97"/>
                                <a:gd name="T20" fmla="+- 0 4752 4721"/>
                                <a:gd name="T21" fmla="*/ T20 w 31"/>
                                <a:gd name="T22" fmla="+- 0 2541 2541"/>
                                <a:gd name="T23" fmla="*/ 25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" h="97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54"/>
                        <wpg:cNvGrpSpPr>
                          <a:grpSpLocks/>
                        </wpg:cNvGrpSpPr>
                        <wpg:grpSpPr bwMode="auto">
                          <a:xfrm>
                            <a:off x="3498" y="2030"/>
                            <a:ext cx="4261" cy="467"/>
                            <a:chOff x="3498" y="2030"/>
                            <a:chExt cx="4261" cy="467"/>
                          </a:xfrm>
                        </wpg:grpSpPr>
                        <wps:wsp>
                          <wps:cNvPr id="258" name="Freeform 255"/>
                          <wps:cNvSpPr>
                            <a:spLocks/>
                          </wps:cNvSpPr>
                          <wps:spPr bwMode="auto">
                            <a:xfrm>
                              <a:off x="3498" y="2030"/>
                              <a:ext cx="4261" cy="467"/>
                            </a:xfrm>
                            <a:custGeom>
                              <a:avLst/>
                              <a:gdLst>
                                <a:gd name="T0" fmla="+- 0 7530 3498"/>
                                <a:gd name="T1" fmla="*/ T0 w 4261"/>
                                <a:gd name="T2" fmla="+- 0 2030 2030"/>
                                <a:gd name="T3" fmla="*/ 2030 h 467"/>
                                <a:gd name="T4" fmla="+- 0 4405 3498"/>
                                <a:gd name="T5" fmla="*/ T4 w 4261"/>
                                <a:gd name="T6" fmla="+- 0 2030 2030"/>
                                <a:gd name="T7" fmla="*/ 2030 h 467"/>
                                <a:gd name="T8" fmla="+- 0 4400 3498"/>
                                <a:gd name="T9" fmla="*/ T8 w 4261"/>
                                <a:gd name="T10" fmla="+- 0 2031 2030"/>
                                <a:gd name="T11" fmla="*/ 2031 h 467"/>
                                <a:gd name="T12" fmla="+- 0 3520 3498"/>
                                <a:gd name="T13" fmla="*/ T12 w 4261"/>
                                <a:gd name="T14" fmla="+- 0 2425 2030"/>
                                <a:gd name="T15" fmla="*/ 2425 h 467"/>
                                <a:gd name="T16" fmla="+- 0 3505 3498"/>
                                <a:gd name="T17" fmla="*/ T16 w 4261"/>
                                <a:gd name="T18" fmla="+- 0 2437 2030"/>
                                <a:gd name="T19" fmla="*/ 2437 h 467"/>
                                <a:gd name="T20" fmla="+- 0 3498 3498"/>
                                <a:gd name="T21" fmla="*/ T20 w 4261"/>
                                <a:gd name="T22" fmla="+- 0 2453 2030"/>
                                <a:gd name="T23" fmla="*/ 2453 h 467"/>
                                <a:gd name="T24" fmla="+- 0 3499 3498"/>
                                <a:gd name="T25" fmla="*/ T24 w 4261"/>
                                <a:gd name="T26" fmla="+- 0 2469 2030"/>
                                <a:gd name="T27" fmla="*/ 2469 h 467"/>
                                <a:gd name="T28" fmla="+- 0 3507 3498"/>
                                <a:gd name="T29" fmla="*/ T28 w 4261"/>
                                <a:gd name="T30" fmla="+- 0 2484 2030"/>
                                <a:gd name="T31" fmla="*/ 2484 h 467"/>
                                <a:gd name="T32" fmla="+- 0 3522 3498"/>
                                <a:gd name="T33" fmla="*/ T32 w 4261"/>
                                <a:gd name="T34" fmla="+- 0 2494 2030"/>
                                <a:gd name="T35" fmla="*/ 2494 h 467"/>
                                <a:gd name="T36" fmla="+- 0 3635 3498"/>
                                <a:gd name="T37" fmla="*/ T36 w 4261"/>
                                <a:gd name="T38" fmla="+- 0 2496 2030"/>
                                <a:gd name="T39" fmla="*/ 2496 h 467"/>
                                <a:gd name="T40" fmla="+- 0 7722 3498"/>
                                <a:gd name="T41" fmla="*/ T40 w 4261"/>
                                <a:gd name="T42" fmla="+- 0 2496 2030"/>
                                <a:gd name="T43" fmla="*/ 2496 h 467"/>
                                <a:gd name="T44" fmla="+- 0 7740 3498"/>
                                <a:gd name="T45" fmla="*/ T44 w 4261"/>
                                <a:gd name="T46" fmla="+- 0 2491 2030"/>
                                <a:gd name="T47" fmla="*/ 2491 h 467"/>
                                <a:gd name="T48" fmla="+- 0 7753 3498"/>
                                <a:gd name="T49" fmla="*/ T48 w 4261"/>
                                <a:gd name="T50" fmla="+- 0 2479 2030"/>
                                <a:gd name="T51" fmla="*/ 2479 h 467"/>
                                <a:gd name="T52" fmla="+- 0 7759 3498"/>
                                <a:gd name="T53" fmla="*/ T52 w 4261"/>
                                <a:gd name="T54" fmla="+- 0 2461 2030"/>
                                <a:gd name="T55" fmla="*/ 2461 h 467"/>
                                <a:gd name="T56" fmla="+- 0 7755 3498"/>
                                <a:gd name="T57" fmla="*/ T56 w 4261"/>
                                <a:gd name="T58" fmla="+- 0 2442 2030"/>
                                <a:gd name="T59" fmla="*/ 2442 h 467"/>
                                <a:gd name="T60" fmla="+- 0 7542 3498"/>
                                <a:gd name="T61" fmla="*/ T60 w 4261"/>
                                <a:gd name="T62" fmla="+- 0 2038 2030"/>
                                <a:gd name="T63" fmla="*/ 2038 h 467"/>
                                <a:gd name="T64" fmla="+- 0 7530 3498"/>
                                <a:gd name="T65" fmla="*/ T64 w 4261"/>
                                <a:gd name="T66" fmla="+- 0 2030 2030"/>
                                <a:gd name="T67" fmla="*/ 2030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261" h="467">
                                  <a:moveTo>
                                    <a:pt x="4032" y="0"/>
                                  </a:moveTo>
                                  <a:lnTo>
                                    <a:pt x="907" y="0"/>
                                  </a:lnTo>
                                  <a:lnTo>
                                    <a:pt x="902" y="1"/>
                                  </a:lnTo>
                                  <a:lnTo>
                                    <a:pt x="22" y="395"/>
                                  </a:lnTo>
                                  <a:lnTo>
                                    <a:pt x="7" y="407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1" y="439"/>
                                  </a:lnTo>
                                  <a:lnTo>
                                    <a:pt x="9" y="454"/>
                                  </a:lnTo>
                                  <a:lnTo>
                                    <a:pt x="24" y="464"/>
                                  </a:lnTo>
                                  <a:lnTo>
                                    <a:pt x="137" y="466"/>
                                  </a:lnTo>
                                  <a:lnTo>
                                    <a:pt x="4224" y="466"/>
                                  </a:lnTo>
                                  <a:lnTo>
                                    <a:pt x="4242" y="461"/>
                                  </a:lnTo>
                                  <a:lnTo>
                                    <a:pt x="4255" y="449"/>
                                  </a:lnTo>
                                  <a:lnTo>
                                    <a:pt x="4261" y="431"/>
                                  </a:lnTo>
                                  <a:lnTo>
                                    <a:pt x="4257" y="412"/>
                                  </a:lnTo>
                                  <a:lnTo>
                                    <a:pt x="4044" y="8"/>
                                  </a:lnTo>
                                  <a:lnTo>
                                    <a:pt x="40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2"/>
                        <wpg:cNvGrpSpPr>
                          <a:grpSpLocks/>
                        </wpg:cNvGrpSpPr>
                        <wpg:grpSpPr bwMode="auto">
                          <a:xfrm>
                            <a:off x="3498" y="2030"/>
                            <a:ext cx="4261" cy="467"/>
                            <a:chOff x="3498" y="2030"/>
                            <a:chExt cx="4261" cy="467"/>
                          </a:xfrm>
                        </wpg:grpSpPr>
                        <wps:wsp>
                          <wps:cNvPr id="260" name="Freeform 253"/>
                          <wps:cNvSpPr>
                            <a:spLocks/>
                          </wps:cNvSpPr>
                          <wps:spPr bwMode="auto">
                            <a:xfrm>
                              <a:off x="3498" y="2030"/>
                              <a:ext cx="4261" cy="467"/>
                            </a:xfrm>
                            <a:custGeom>
                              <a:avLst/>
                              <a:gdLst>
                                <a:gd name="T0" fmla="+- 0 3635 3498"/>
                                <a:gd name="T1" fmla="*/ T0 w 4261"/>
                                <a:gd name="T2" fmla="+- 0 2496 2030"/>
                                <a:gd name="T3" fmla="*/ 2496 h 467"/>
                                <a:gd name="T4" fmla="+- 0 7722 3498"/>
                                <a:gd name="T5" fmla="*/ T4 w 4261"/>
                                <a:gd name="T6" fmla="+- 0 2496 2030"/>
                                <a:gd name="T7" fmla="*/ 2496 h 467"/>
                                <a:gd name="T8" fmla="+- 0 7740 3498"/>
                                <a:gd name="T9" fmla="*/ T8 w 4261"/>
                                <a:gd name="T10" fmla="+- 0 2491 2030"/>
                                <a:gd name="T11" fmla="*/ 2491 h 467"/>
                                <a:gd name="T12" fmla="+- 0 7753 3498"/>
                                <a:gd name="T13" fmla="*/ T12 w 4261"/>
                                <a:gd name="T14" fmla="+- 0 2479 2030"/>
                                <a:gd name="T15" fmla="*/ 2479 h 467"/>
                                <a:gd name="T16" fmla="+- 0 7759 3498"/>
                                <a:gd name="T17" fmla="*/ T16 w 4261"/>
                                <a:gd name="T18" fmla="+- 0 2461 2030"/>
                                <a:gd name="T19" fmla="*/ 2461 h 467"/>
                                <a:gd name="T20" fmla="+- 0 7755 3498"/>
                                <a:gd name="T21" fmla="*/ T20 w 4261"/>
                                <a:gd name="T22" fmla="+- 0 2442 2030"/>
                                <a:gd name="T23" fmla="*/ 2442 h 467"/>
                                <a:gd name="T24" fmla="+- 0 7549 3498"/>
                                <a:gd name="T25" fmla="*/ T24 w 4261"/>
                                <a:gd name="T26" fmla="+- 0 2050 2030"/>
                                <a:gd name="T27" fmla="*/ 2050 h 467"/>
                                <a:gd name="T28" fmla="+- 0 7542 3498"/>
                                <a:gd name="T29" fmla="*/ T28 w 4261"/>
                                <a:gd name="T30" fmla="+- 0 2038 2030"/>
                                <a:gd name="T31" fmla="*/ 2038 h 467"/>
                                <a:gd name="T32" fmla="+- 0 7530 3498"/>
                                <a:gd name="T33" fmla="*/ T32 w 4261"/>
                                <a:gd name="T34" fmla="+- 0 2030 2030"/>
                                <a:gd name="T35" fmla="*/ 2030 h 467"/>
                                <a:gd name="T36" fmla="+- 0 7516 3498"/>
                                <a:gd name="T37" fmla="*/ T36 w 4261"/>
                                <a:gd name="T38" fmla="+- 0 2030 2030"/>
                                <a:gd name="T39" fmla="*/ 2030 h 467"/>
                                <a:gd name="T40" fmla="+- 0 4410 3498"/>
                                <a:gd name="T41" fmla="*/ T40 w 4261"/>
                                <a:gd name="T42" fmla="+- 0 2030 2030"/>
                                <a:gd name="T43" fmla="*/ 2030 h 467"/>
                                <a:gd name="T44" fmla="+- 0 4405 3498"/>
                                <a:gd name="T45" fmla="*/ T44 w 4261"/>
                                <a:gd name="T46" fmla="+- 0 2030 2030"/>
                                <a:gd name="T47" fmla="*/ 2030 h 467"/>
                                <a:gd name="T48" fmla="+- 0 4400 3498"/>
                                <a:gd name="T49" fmla="*/ T48 w 4261"/>
                                <a:gd name="T50" fmla="+- 0 2031 2030"/>
                                <a:gd name="T51" fmla="*/ 2031 h 467"/>
                                <a:gd name="T52" fmla="+- 0 4395 3498"/>
                                <a:gd name="T53" fmla="*/ T52 w 4261"/>
                                <a:gd name="T54" fmla="+- 0 2033 2030"/>
                                <a:gd name="T55" fmla="*/ 2033 h 467"/>
                                <a:gd name="T56" fmla="+- 0 3520 3498"/>
                                <a:gd name="T57" fmla="*/ T56 w 4261"/>
                                <a:gd name="T58" fmla="+- 0 2425 2030"/>
                                <a:gd name="T59" fmla="*/ 2425 h 467"/>
                                <a:gd name="T60" fmla="+- 0 3505 3498"/>
                                <a:gd name="T61" fmla="*/ T60 w 4261"/>
                                <a:gd name="T62" fmla="+- 0 2437 2030"/>
                                <a:gd name="T63" fmla="*/ 2437 h 467"/>
                                <a:gd name="T64" fmla="+- 0 3498 3498"/>
                                <a:gd name="T65" fmla="*/ T64 w 4261"/>
                                <a:gd name="T66" fmla="+- 0 2453 2030"/>
                                <a:gd name="T67" fmla="*/ 2453 h 467"/>
                                <a:gd name="T68" fmla="+- 0 3499 3498"/>
                                <a:gd name="T69" fmla="*/ T68 w 4261"/>
                                <a:gd name="T70" fmla="+- 0 2469 2030"/>
                                <a:gd name="T71" fmla="*/ 2469 h 467"/>
                                <a:gd name="T72" fmla="+- 0 3507 3498"/>
                                <a:gd name="T73" fmla="*/ T72 w 4261"/>
                                <a:gd name="T74" fmla="+- 0 2484 2030"/>
                                <a:gd name="T75" fmla="*/ 2484 h 467"/>
                                <a:gd name="T76" fmla="+- 0 3522 3498"/>
                                <a:gd name="T77" fmla="*/ T76 w 4261"/>
                                <a:gd name="T78" fmla="+- 0 2494 2030"/>
                                <a:gd name="T79" fmla="*/ 2494 h 467"/>
                                <a:gd name="T80" fmla="+- 0 3635 3498"/>
                                <a:gd name="T81" fmla="*/ T80 w 4261"/>
                                <a:gd name="T82" fmla="+- 0 2496 2030"/>
                                <a:gd name="T83" fmla="*/ 2496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261" h="467">
                                  <a:moveTo>
                                    <a:pt x="137" y="466"/>
                                  </a:moveTo>
                                  <a:lnTo>
                                    <a:pt x="4224" y="466"/>
                                  </a:lnTo>
                                  <a:lnTo>
                                    <a:pt x="4242" y="461"/>
                                  </a:lnTo>
                                  <a:lnTo>
                                    <a:pt x="4255" y="449"/>
                                  </a:lnTo>
                                  <a:lnTo>
                                    <a:pt x="4261" y="431"/>
                                  </a:lnTo>
                                  <a:lnTo>
                                    <a:pt x="4257" y="412"/>
                                  </a:lnTo>
                                  <a:lnTo>
                                    <a:pt x="4051" y="20"/>
                                  </a:lnTo>
                                  <a:lnTo>
                                    <a:pt x="4044" y="8"/>
                                  </a:lnTo>
                                  <a:lnTo>
                                    <a:pt x="4032" y="0"/>
                                  </a:lnTo>
                                  <a:lnTo>
                                    <a:pt x="4018" y="0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907" y="0"/>
                                  </a:lnTo>
                                  <a:lnTo>
                                    <a:pt x="902" y="1"/>
                                  </a:lnTo>
                                  <a:lnTo>
                                    <a:pt x="897" y="3"/>
                                  </a:lnTo>
                                  <a:lnTo>
                                    <a:pt x="22" y="395"/>
                                  </a:lnTo>
                                  <a:lnTo>
                                    <a:pt x="7" y="407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1" y="439"/>
                                  </a:lnTo>
                                  <a:lnTo>
                                    <a:pt x="9" y="454"/>
                                  </a:lnTo>
                                  <a:lnTo>
                                    <a:pt x="24" y="464"/>
                                  </a:lnTo>
                                  <a:lnTo>
                                    <a:pt x="137" y="4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4545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0"/>
                        <wpg:cNvGrpSpPr>
                          <a:grpSpLocks/>
                        </wpg:cNvGrpSpPr>
                        <wpg:grpSpPr bwMode="auto">
                          <a:xfrm>
                            <a:off x="4146" y="218"/>
                            <a:ext cx="2" cy="253"/>
                            <a:chOff x="4146" y="218"/>
                            <a:chExt cx="2" cy="253"/>
                          </a:xfrm>
                        </wpg:grpSpPr>
                        <wps:wsp>
                          <wps:cNvPr id="262" name="Freeform 251"/>
                          <wps:cNvSpPr>
                            <a:spLocks/>
                          </wps:cNvSpPr>
                          <wps:spPr bwMode="auto">
                            <a:xfrm>
                              <a:off x="4146" y="218"/>
                              <a:ext cx="2" cy="253"/>
                            </a:xfrm>
                            <a:custGeom>
                              <a:avLst/>
                              <a:gdLst>
                                <a:gd name="T0" fmla="+- 0 218 218"/>
                                <a:gd name="T1" fmla="*/ 218 h 253"/>
                                <a:gd name="T2" fmla="+- 0 471 218"/>
                                <a:gd name="T3" fmla="*/ 471 h 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">
                                  <a:moveTo>
                                    <a:pt x="0" y="0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4545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7"/>
                        <wpg:cNvGrpSpPr>
                          <a:grpSpLocks/>
                        </wpg:cNvGrpSpPr>
                        <wpg:grpSpPr bwMode="auto">
                          <a:xfrm>
                            <a:off x="4095" y="208"/>
                            <a:ext cx="2" cy="256"/>
                            <a:chOff x="4095" y="208"/>
                            <a:chExt cx="2" cy="256"/>
                          </a:xfrm>
                        </wpg:grpSpPr>
                        <wps:wsp>
                          <wps:cNvPr id="264" name="Freeform 249"/>
                          <wps:cNvSpPr>
                            <a:spLocks/>
                          </wps:cNvSpPr>
                          <wps:spPr bwMode="auto">
                            <a:xfrm>
                              <a:off x="4095" y="208"/>
                              <a:ext cx="2" cy="256"/>
                            </a:xfrm>
                            <a:custGeom>
                              <a:avLst/>
                              <a:gdLst>
                                <a:gd name="T0" fmla="+- 0 208 208"/>
                                <a:gd name="T1" fmla="*/ 208 h 256"/>
                                <a:gd name="T2" fmla="+- 0 464 208"/>
                                <a:gd name="T3" fmla="*/ 464 h 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4545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" name="Picture 2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8" y="106"/>
                              <a:ext cx="3009" cy="23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" name="Group 245"/>
                        <wpg:cNvGrpSpPr>
                          <a:grpSpLocks/>
                        </wpg:cNvGrpSpPr>
                        <wpg:grpSpPr bwMode="auto">
                          <a:xfrm>
                            <a:off x="6842" y="1002"/>
                            <a:ext cx="2" cy="586"/>
                            <a:chOff x="6842" y="1002"/>
                            <a:chExt cx="2" cy="586"/>
                          </a:xfrm>
                        </wpg:grpSpPr>
                        <wps:wsp>
                          <wps:cNvPr id="267" name="Freeform 246"/>
                          <wps:cNvSpPr>
                            <a:spLocks/>
                          </wps:cNvSpPr>
                          <wps:spPr bwMode="auto">
                            <a:xfrm>
                              <a:off x="6842" y="1002"/>
                              <a:ext cx="2" cy="586"/>
                            </a:xfrm>
                            <a:custGeom>
                              <a:avLst/>
                              <a:gdLst>
                                <a:gd name="T0" fmla="+- 0 1002 1002"/>
                                <a:gd name="T1" fmla="*/ 1002 h 586"/>
                                <a:gd name="T2" fmla="+- 0 1588 1002"/>
                                <a:gd name="T3" fmla="*/ 1588 h 5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6">
                                  <a:moveTo>
                                    <a:pt x="0" y="0"/>
                                  </a:moveTo>
                                  <a:lnTo>
                                    <a:pt x="0" y="586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39"/>
                        <wpg:cNvGrpSpPr>
                          <a:grpSpLocks/>
                        </wpg:cNvGrpSpPr>
                        <wpg:grpSpPr bwMode="auto">
                          <a:xfrm>
                            <a:off x="6804" y="974"/>
                            <a:ext cx="76" cy="50"/>
                            <a:chOff x="6804" y="974"/>
                            <a:chExt cx="76" cy="50"/>
                          </a:xfrm>
                        </wpg:grpSpPr>
                        <wps:wsp>
                          <wps:cNvPr id="269" name="Freeform 244"/>
                          <wps:cNvSpPr>
                            <a:spLocks/>
                          </wps:cNvSpPr>
                          <wps:spPr bwMode="auto">
                            <a:xfrm>
                              <a:off x="6804" y="974"/>
                              <a:ext cx="76" cy="50"/>
                            </a:xfrm>
                            <a:custGeom>
                              <a:avLst/>
                              <a:gdLst>
                                <a:gd name="T0" fmla="+- 0 6869 6804"/>
                                <a:gd name="T1" fmla="*/ T0 w 76"/>
                                <a:gd name="T2" fmla="+- 0 1007 974"/>
                                <a:gd name="T3" fmla="*/ 1007 h 50"/>
                                <a:gd name="T4" fmla="+- 0 6842 6804"/>
                                <a:gd name="T5" fmla="*/ T4 w 76"/>
                                <a:gd name="T6" fmla="+- 0 1007 974"/>
                                <a:gd name="T7" fmla="*/ 1007 h 50"/>
                                <a:gd name="T8" fmla="+- 0 6859 6804"/>
                                <a:gd name="T9" fmla="*/ T8 w 76"/>
                                <a:gd name="T10" fmla="+- 0 1017 974"/>
                                <a:gd name="T11" fmla="*/ 1017 h 50"/>
                                <a:gd name="T12" fmla="+- 0 6879 6804"/>
                                <a:gd name="T13" fmla="*/ T12 w 76"/>
                                <a:gd name="T14" fmla="+- 0 1023 974"/>
                                <a:gd name="T15" fmla="*/ 1023 h 50"/>
                                <a:gd name="T16" fmla="+- 0 6871 6804"/>
                                <a:gd name="T17" fmla="*/ T16 w 76"/>
                                <a:gd name="T18" fmla="+- 0 1009 974"/>
                                <a:gd name="T19" fmla="*/ 1009 h 50"/>
                                <a:gd name="T20" fmla="+- 0 6869 6804"/>
                                <a:gd name="T21" fmla="*/ T20 w 76"/>
                                <a:gd name="T22" fmla="+- 0 1007 974"/>
                                <a:gd name="T23" fmla="*/ 100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50">
                                  <a:moveTo>
                                    <a:pt x="65" y="33"/>
                                  </a:moveTo>
                                  <a:lnTo>
                                    <a:pt x="38" y="3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43"/>
                          <wps:cNvSpPr>
                            <a:spLocks/>
                          </wps:cNvSpPr>
                          <wps:spPr bwMode="auto">
                            <a:xfrm>
                              <a:off x="6804" y="974"/>
                              <a:ext cx="76" cy="50"/>
                            </a:xfrm>
                            <a:custGeom>
                              <a:avLst/>
                              <a:gdLst>
                                <a:gd name="T0" fmla="+- 0 6848 6804"/>
                                <a:gd name="T1" fmla="*/ T0 w 76"/>
                                <a:gd name="T2" fmla="+- 0 974 974"/>
                                <a:gd name="T3" fmla="*/ 974 h 50"/>
                                <a:gd name="T4" fmla="+- 0 6834 6804"/>
                                <a:gd name="T5" fmla="*/ T4 w 76"/>
                                <a:gd name="T6" fmla="+- 0 986 974"/>
                                <a:gd name="T7" fmla="*/ 986 h 50"/>
                                <a:gd name="T8" fmla="+- 0 6820 6804"/>
                                <a:gd name="T9" fmla="*/ T8 w 76"/>
                                <a:gd name="T10" fmla="+- 0 999 974"/>
                                <a:gd name="T11" fmla="*/ 999 h 50"/>
                                <a:gd name="T12" fmla="+- 0 6804 6804"/>
                                <a:gd name="T13" fmla="*/ T12 w 76"/>
                                <a:gd name="T14" fmla="+- 0 1013 974"/>
                                <a:gd name="T15" fmla="*/ 1013 h 50"/>
                                <a:gd name="T16" fmla="+- 0 6817 6804"/>
                                <a:gd name="T17" fmla="*/ T16 w 76"/>
                                <a:gd name="T18" fmla="+- 0 1019 974"/>
                                <a:gd name="T19" fmla="*/ 1019 h 50"/>
                                <a:gd name="T20" fmla="+- 0 6836 6804"/>
                                <a:gd name="T21" fmla="*/ T20 w 76"/>
                                <a:gd name="T22" fmla="+- 0 1011 974"/>
                                <a:gd name="T23" fmla="*/ 1011 h 50"/>
                                <a:gd name="T24" fmla="+- 0 6842 6804"/>
                                <a:gd name="T25" fmla="*/ T24 w 76"/>
                                <a:gd name="T26" fmla="+- 0 1007 974"/>
                                <a:gd name="T27" fmla="*/ 1007 h 50"/>
                                <a:gd name="T28" fmla="+- 0 6869 6804"/>
                                <a:gd name="T29" fmla="*/ T28 w 76"/>
                                <a:gd name="T30" fmla="+- 0 1007 974"/>
                                <a:gd name="T31" fmla="*/ 1007 h 50"/>
                                <a:gd name="T32" fmla="+- 0 6859 6804"/>
                                <a:gd name="T33" fmla="*/ T32 w 76"/>
                                <a:gd name="T34" fmla="+- 0 993 974"/>
                                <a:gd name="T35" fmla="*/ 993 h 50"/>
                                <a:gd name="T36" fmla="+- 0 6848 6804"/>
                                <a:gd name="T37" fmla="*/ T36 w 76"/>
                                <a:gd name="T38" fmla="+- 0 974 974"/>
                                <a:gd name="T39" fmla="*/ 97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50">
                                  <a:moveTo>
                                    <a:pt x="44" y="0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2" y="1630"/>
                              <a:ext cx="414" cy="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47FC4C" w14:textId="77777777" w:rsidR="0069612C" w:rsidRDefault="0069612C">
                                <w:pPr>
                                  <w:spacing w:line="122" w:lineRule="exact"/>
                                  <w:rPr>
                                    <w:rFonts w:eastAsia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spacing w:val="-1"/>
                                    <w:sz w:val="12"/>
                                  </w:rPr>
                                  <w:t>170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31F20"/>
                                    <w:sz w:val="12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2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5" y="1601"/>
                              <a:ext cx="414" cy="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8B95D" w14:textId="77777777" w:rsidR="0069612C" w:rsidRDefault="0069612C">
                                <w:pPr>
                                  <w:spacing w:line="122" w:lineRule="exact"/>
                                  <w:rPr>
                                    <w:rFonts w:eastAsia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spacing w:val="-1"/>
                                    <w:sz w:val="12"/>
                                  </w:rPr>
                                  <w:t>175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31F20"/>
                                    <w:sz w:val="12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3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4" y="2548"/>
                              <a:ext cx="1225" cy="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6ECA2E" w14:textId="77777777" w:rsidR="0069612C" w:rsidRDefault="0069612C">
                                <w:pPr>
                                  <w:tabs>
                                    <w:tab w:val="left" w:pos="454"/>
                                    <w:tab w:val="left" w:pos="1224"/>
                                  </w:tabs>
                                  <w:spacing w:line="90" w:lineRule="exact"/>
                                  <w:rPr>
                                    <w:rFonts w:eastAsia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w w:val="99"/>
                                    <w:sz w:val="9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31F20"/>
                                    <w:sz w:val="9"/>
                                    <w:u w:val="single" w:color="231F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231F20"/>
                                    <w:sz w:val="9"/>
                                  </w:rPr>
                                  <w:t>100cm</w:t>
                                </w:r>
                                <w:r>
                                  <w:rPr>
                                    <w:b/>
                                    <w:color w:val="231F20"/>
                                    <w:spacing w:val="-7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31F20"/>
                                    <w:w w:val="99"/>
                                    <w:sz w:val="9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31F20"/>
                                    <w:sz w:val="9"/>
                                    <w:u w:val="single" w:color="231F2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54057" id="Group 238" o:spid="_x0000_s1026" style="position:absolute;margin-left:0;margin-top:7.3pt;width:204pt;height:121.2pt;z-index:1264;mso-position-horizontal:left;mso-position-horizontal-relative:margin" coordorigin="3495,106" coordsize="4269,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">
                <v:group id="Group 270" o:spid="_x0000_s1027" style="position:absolute;left:5989;top:2531;width:8;height:2" coordorigin="5989,253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71" o:spid="_x0000_s1028" style="position:absolute;left:5989;top:253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" path="m,l7,e" filled="f" strokecolor="#231f20" strokeweight=".1323mm">
                    <v:path arrowok="t" o:connecttype="custom" o:connectlocs="0,0;7,0" o:connectangles="0,0"/>
                  </v:shape>
                </v:group>
                <v:group id="Group 268" o:spid="_x0000_s1029" style="position:absolute;left:5992;top:2550;width:2;height:87" coordorigin="5992,2550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69" o:spid="_x0000_s1030" style="position:absolute;left:5992;top:2550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" path="m,l,87e" filled="f" strokecolor="#231f20" strokeweight=".1323mm">
                    <v:stroke dashstyle="dash"/>
                    <v:path arrowok="t" o:connecttype="custom" o:connectlocs="0,2550;0,2637" o:connectangles="0,0"/>
                  </v:shape>
                </v:group>
                <v:group id="Group 266" o:spid="_x0000_s1031" style="position:absolute;left:5989;top:2648;width:8;height:2" coordorigin="5989,2648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67" o:spid="_x0000_s1032" style="position:absolute;left:5989;top:264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" path="m,l7,e" filled="f" strokecolor="#231f20" strokeweight=".1323mm">
                    <v:path arrowok="t" o:connecttype="custom" o:connectlocs="0,0;7,0" o:connectangles="0,0"/>
                  </v:shape>
                </v:group>
                <v:group id="Group 264" o:spid="_x0000_s1033" style="position:absolute;left:5962;top:2541;width:31;height:97" coordorigin="5962,2541" coordsize="3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65" o:spid="_x0000_s1034" style="position:absolute;left:5962;top:2541;width:31;height:97;visibility:visible;mso-wrap-style:square;v-text-anchor:top" coordsize="3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" path="m,l,,,97,30,48,,xe" fillcolor="#231f20" stroked="f">
                    <v:path arrowok="t" o:connecttype="custom" o:connectlocs="0,2541;0,2541;0,2638;0,2638;30,2589;0,2541" o:connectangles="0,0,0,0,0,0"/>
                  </v:shape>
                </v:group>
                <v:group id="Group 262" o:spid="_x0000_s1035" style="position:absolute;left:4717;top:2531;width:8;height:2" coordorigin="4717,2531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63" o:spid="_x0000_s1036" style="position:absolute;left:4717;top:253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" path="m,l8,e" filled="f" strokecolor="#231f20" strokeweight=".1326mm">
                    <v:path arrowok="t" o:connecttype="custom" o:connectlocs="0,0;8,0" o:connectangles="0,0"/>
                  </v:shape>
                </v:group>
                <v:group id="Group 260" o:spid="_x0000_s1037" style="position:absolute;left:4721;top:2550;width:2;height:87" coordorigin="4721,2550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61" o:spid="_x0000_s1038" style="position:absolute;left:4721;top:2550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" path="m,l,87e" filled="f" strokecolor="#231f20" strokeweight=".1323mm">
                    <v:stroke dashstyle="dash"/>
                    <v:path arrowok="t" o:connecttype="custom" o:connectlocs="0,2550;0,2637" o:connectangles="0,0"/>
                  </v:shape>
                </v:group>
                <v:group id="Group 258" o:spid="_x0000_s1039" style="position:absolute;left:4717;top:2648;width:8;height:2" coordorigin="4717,2648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59" o:spid="_x0000_s1040" style="position:absolute;left:4717;top:264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" path="m,l8,e" filled="f" strokecolor="#231f20" strokeweight=".1323mm">
                    <v:path arrowok="t" o:connecttype="custom" o:connectlocs="0,0;8,0" o:connectangles="0,0"/>
                  </v:shape>
                </v:group>
                <v:group id="Group 256" o:spid="_x0000_s1041" style="position:absolute;left:4721;top:2541;width:31;height:97" coordorigin="4721,2541" coordsize="3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57" o:spid="_x0000_s1042" style="position:absolute;left:4721;top:2541;width:31;height:97;visibility:visible;mso-wrap-style:square;v-text-anchor:top" coordsize="3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" path="m31,r,l,48,31,97,31,xe" fillcolor="#231f20" stroked="f">
                    <v:path arrowok="t" o:connecttype="custom" o:connectlocs="31,2541;31,2541;0,2589;31,2638;31,2638;31,2541" o:connectangles="0,0,0,0,0,0"/>
                  </v:shape>
                </v:group>
                <v:group id="Group 254" o:spid="_x0000_s1043" style="position:absolute;left:3498;top:2030;width:4261;height:467" coordorigin="3498,2030" coordsize="426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55" o:spid="_x0000_s1044" style="position:absolute;left:3498;top:2030;width:4261;height:467;visibility:visible;mso-wrap-style:square;v-text-anchor:top" coordsize="426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" path="m4032,l907,r-5,1l22,395,7,407,,423r1,16l9,454r15,10l137,466r4087,l4242,461r13,-12l4261,431r-4,-19l4044,8,4032,xe" fillcolor="#808285" stroked="f">
                    <v:path arrowok="t" o:connecttype="custom" o:connectlocs="4032,2030;907,2030;902,2031;22,2425;7,2437;0,2453;1,2469;9,2484;24,2494;137,2496;4224,2496;4242,2491;4255,2479;4261,2461;4257,2442;4044,2038;4032,2030" o:connectangles="0,0,0,0,0,0,0,0,0,0,0,0,0,0,0,0,0"/>
                  </v:shape>
                </v:group>
                <v:group id="Group 252" o:spid="_x0000_s1045" style="position:absolute;left:3498;top:2030;width:4261;height:467" coordorigin="3498,2030" coordsize="426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53" o:spid="_x0000_s1046" style="position:absolute;left:3498;top:2030;width:4261;height:467;visibility:visible;mso-wrap-style:square;v-text-anchor:top" coordsize="426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" path="m137,466r4087,l4242,461r13,-12l4261,431r-4,-19l4051,20,4044,8,4032,r-14,l912,r-5,l902,1r-5,2l22,395,7,407,,423r1,16l9,454r15,10l137,466xe" filled="f" strokecolor="#454547" strokeweight=".1323mm">
                    <v:path arrowok="t" o:connecttype="custom" o:connectlocs="137,2496;4224,2496;4242,2491;4255,2479;4261,2461;4257,2442;4051,2050;4044,2038;4032,2030;4018,2030;912,2030;907,2030;902,2031;897,2033;22,2425;7,2437;0,2453;1,2469;9,2484;24,2494;137,2496" o:connectangles="0,0,0,0,0,0,0,0,0,0,0,0,0,0,0,0,0,0,0,0,0"/>
                  </v:shape>
                </v:group>
                <v:group id="Group 250" o:spid="_x0000_s1047" style="position:absolute;left:4146;top:218;width:2;height:253" coordorigin="4146,218" coordsize="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51" o:spid="_x0000_s1048" style="position:absolute;left:4146;top:218;width:2;height:253;visibility:visible;mso-wrap-style:square;v-text-anchor:top" coordsize="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" path="m,l,253e" filled="f" strokecolor="#454547" strokeweight=".1323mm">
                    <v:path arrowok="t" o:connecttype="custom" o:connectlocs="0,218;0,471" o:connectangles="0,0"/>
                  </v:shape>
                </v:group>
                <v:group id="Group 247" o:spid="_x0000_s1049" style="position:absolute;left:4095;top:208;width:2;height:256" coordorigin="4095,208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49" o:spid="_x0000_s1050" style="position:absolute;left:4095;top:208;width:2;height:256;visibility:visible;mso-wrap-style:square;v-text-anchor:top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" path="m,l,256e" filled="f" strokecolor="#454547" strokeweight=".1323mm">
                    <v:path arrowok="t" o:connecttype="custom" o:connectlocs="0,208;0,464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8" o:spid="_x0000_s1051" type="#_x0000_t75" style="position:absolute;left:3898;top:106;width:3009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">
                    <v:imagedata r:id="rId26" o:title=""/>
                  </v:shape>
                </v:group>
                <v:group id="Group 245" o:spid="_x0000_s1052" style="position:absolute;left:6842;top:1002;width:2;height:586" coordorigin="6842,1002" coordsize="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46" o:spid="_x0000_s1053" style="position:absolute;left:6842;top:1002;width:2;height:586;visibility:visible;mso-wrap-style:square;v-text-anchor:top" coordsize="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" path="m,l,586e" filled="f" strokecolor="#231f20" strokeweight=".1323mm">
                    <v:path arrowok="t" o:connecttype="custom" o:connectlocs="0,1002;0,1588" o:connectangles="0,0"/>
                  </v:shape>
                </v:group>
                <v:group id="Group 239" o:spid="_x0000_s1054" style="position:absolute;left:6804;top:974;width:76;height:50" coordorigin="6804,974" coordsize="7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44" o:spid="_x0000_s1055" style="position:absolute;left:6804;top:974;width:76;height:50;visibility:visible;mso-wrap-style:square;v-text-anchor:top" coordsize="7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" path="m65,33r-27,l55,43r20,6l67,35,65,33xe" fillcolor="#231f20" stroked="f">
                    <v:path arrowok="t" o:connecttype="custom" o:connectlocs="65,1007;38,1007;55,1017;75,1023;67,1009;65,1007" o:connectangles="0,0,0,0,0,0"/>
                  </v:shape>
                  <v:shape id="Freeform 243" o:spid="_x0000_s1056" style="position:absolute;left:6804;top:974;width:76;height:50;visibility:visible;mso-wrap-style:square;v-text-anchor:top" coordsize="7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" path="m44,l30,12,16,25,,39r13,6l32,37r6,-4l65,33,55,19,44,xe" fillcolor="#231f20" stroked="f">
                    <v:path arrowok="t" o:connecttype="custom" o:connectlocs="44,974;30,986;16,999;0,1013;13,1019;32,1011;38,1007;65,1007;55,993;44,974" o:connectangles="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2" o:spid="_x0000_s1057" type="#_x0000_t202" style="position:absolute;left:3852;top:1630;width:414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  <v:textbox inset="0,0,0,0">
                      <w:txbxContent>
                        <w:p w14:paraId="6347FC4C" w14:textId="77777777" w:rsidR="0069612C" w:rsidRDefault="0069612C">
                          <w:pPr>
                            <w:spacing w:line="122" w:lineRule="exact"/>
                            <w:rPr>
                              <w:rFonts w:eastAsia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1"/>
                              <w:sz w:val="12"/>
                            </w:rPr>
                            <w:t>170</w:t>
                          </w:r>
                          <w:r>
                            <w:rPr>
                              <w:b/>
                              <w:color w:val="231F20"/>
                              <w:spacing w:val="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241" o:spid="_x0000_s1058" type="#_x0000_t202" style="position:absolute;left:6725;top:1601;width:414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  <v:textbox inset="0,0,0,0">
                      <w:txbxContent>
                        <w:p w14:paraId="2AB8B95D" w14:textId="77777777" w:rsidR="0069612C" w:rsidRDefault="0069612C">
                          <w:pPr>
                            <w:spacing w:line="122" w:lineRule="exact"/>
                            <w:rPr>
                              <w:rFonts w:eastAsia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1"/>
                              <w:sz w:val="12"/>
                            </w:rPr>
                            <w:t>175</w:t>
                          </w:r>
                          <w:r>
                            <w:rPr>
                              <w:b/>
                              <w:color w:val="231F20"/>
                              <w:spacing w:val="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240" o:spid="_x0000_s1059" type="#_x0000_t202" style="position:absolute;left:4744;top:2548;width:1225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  <v:textbox inset="0,0,0,0">
                      <w:txbxContent>
                        <w:p w14:paraId="5B6ECA2E" w14:textId="77777777" w:rsidR="0069612C" w:rsidRDefault="0069612C">
                          <w:pPr>
                            <w:tabs>
                              <w:tab w:val="left" w:pos="454"/>
                              <w:tab w:val="left" w:pos="1224"/>
                            </w:tabs>
                            <w:spacing w:line="90" w:lineRule="exact"/>
                            <w:rPr>
                              <w:rFonts w:eastAsia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b/>
                              <w:color w:val="231F20"/>
                              <w:w w:val="99"/>
                              <w:sz w:val="9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9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sz w:val="9"/>
                            </w:rPr>
                            <w:t>100cm</w:t>
                          </w:r>
                          <w:r>
                            <w:rPr>
                              <w:b/>
                              <w:color w:val="231F20"/>
                              <w:spacing w:val="-7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w w:val="99"/>
                              <w:sz w:val="9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9"/>
                              <w:u w:val="single" w:color="231F2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3620542" w14:textId="0F888133" w:rsidR="0037057A" w:rsidRDefault="0037057A" w:rsidP="0033761A">
      <w:pPr>
        <w:rPr>
          <w:w w:val="115"/>
        </w:rPr>
      </w:pPr>
    </w:p>
    <w:p w14:paraId="50945715" w14:textId="77777777" w:rsidR="0037057A" w:rsidRDefault="0037057A" w:rsidP="0033761A">
      <w:pPr>
        <w:rPr>
          <w:w w:val="115"/>
        </w:rPr>
      </w:pPr>
    </w:p>
    <w:p w14:paraId="043EDF75" w14:textId="77777777" w:rsidR="0037057A" w:rsidRDefault="0037057A" w:rsidP="0033761A">
      <w:pPr>
        <w:rPr>
          <w:w w:val="115"/>
        </w:rPr>
      </w:pPr>
    </w:p>
    <w:p w14:paraId="106C11D4" w14:textId="77777777" w:rsidR="0037057A" w:rsidRDefault="0037057A" w:rsidP="0033761A">
      <w:pPr>
        <w:rPr>
          <w:w w:val="115"/>
        </w:rPr>
      </w:pPr>
    </w:p>
    <w:p w14:paraId="70CE20D2" w14:textId="77777777" w:rsidR="0037057A" w:rsidRDefault="0037057A" w:rsidP="0033761A">
      <w:pPr>
        <w:rPr>
          <w:w w:val="115"/>
        </w:rPr>
      </w:pPr>
    </w:p>
    <w:p w14:paraId="3371ACD1" w14:textId="77777777" w:rsidR="0037057A" w:rsidRDefault="0037057A" w:rsidP="0033761A">
      <w:pPr>
        <w:rPr>
          <w:w w:val="115"/>
        </w:rPr>
      </w:pPr>
    </w:p>
    <w:p w14:paraId="1819318C" w14:textId="77777777" w:rsidR="00C109A5" w:rsidRDefault="00C109A5" w:rsidP="0033761A">
      <w:pPr>
        <w:rPr>
          <w:w w:val="115"/>
        </w:rPr>
      </w:pPr>
    </w:p>
    <w:p w14:paraId="0D461F94" w14:textId="77777777" w:rsidR="00C109A5" w:rsidRDefault="00C109A5" w:rsidP="0033761A">
      <w:pPr>
        <w:rPr>
          <w:w w:val="115"/>
        </w:rPr>
      </w:pPr>
    </w:p>
    <w:p w14:paraId="74F6DD41" w14:textId="77777777" w:rsidR="00C109A5" w:rsidRDefault="00C109A5" w:rsidP="0033761A">
      <w:pPr>
        <w:rPr>
          <w:w w:val="115"/>
        </w:rPr>
      </w:pPr>
    </w:p>
    <w:p w14:paraId="375FC152" w14:textId="56361CAC" w:rsidR="0033761A" w:rsidRPr="00AF2E2E" w:rsidRDefault="00365F49" w:rsidP="0033761A">
      <w:pPr>
        <w:rPr>
          <w:sz w:val="32"/>
          <w:szCs w:val="32"/>
        </w:rPr>
      </w:pPr>
      <w:r w:rsidRPr="00AF2E2E">
        <w:rPr>
          <w:sz w:val="32"/>
          <w:szCs w:val="32"/>
        </w:rPr>
        <w:lastRenderedPageBreak/>
        <w:t>In</w:t>
      </w:r>
      <w:r w:rsidR="0033761A" w:rsidRPr="00AF2E2E">
        <w:rPr>
          <w:spacing w:val="-19"/>
          <w:sz w:val="32"/>
          <w:szCs w:val="32"/>
        </w:rPr>
        <w:t xml:space="preserve"> </w:t>
      </w:r>
      <w:r w:rsidRPr="00AF2E2E">
        <w:rPr>
          <w:sz w:val="32"/>
          <w:szCs w:val="32"/>
        </w:rPr>
        <w:t>the</w:t>
      </w:r>
      <w:r w:rsidR="0033761A" w:rsidRPr="00AF2E2E">
        <w:rPr>
          <w:spacing w:val="-17"/>
          <w:sz w:val="32"/>
          <w:szCs w:val="32"/>
        </w:rPr>
        <w:t xml:space="preserve"> </w:t>
      </w:r>
      <w:r w:rsidRPr="00AF2E2E">
        <w:rPr>
          <w:spacing w:val="-2"/>
          <w:sz w:val="32"/>
          <w:szCs w:val="32"/>
        </w:rPr>
        <w:t>unlikely</w:t>
      </w:r>
      <w:r w:rsidR="0033761A" w:rsidRPr="00AF2E2E">
        <w:rPr>
          <w:spacing w:val="-21"/>
          <w:sz w:val="32"/>
          <w:szCs w:val="32"/>
        </w:rPr>
        <w:t xml:space="preserve"> </w:t>
      </w:r>
      <w:r w:rsidRPr="00AF2E2E">
        <w:rPr>
          <w:spacing w:val="-2"/>
          <w:sz w:val="32"/>
          <w:szCs w:val="32"/>
        </w:rPr>
        <w:t>even</w:t>
      </w:r>
      <w:r w:rsidRPr="00AF2E2E">
        <w:rPr>
          <w:spacing w:val="-1"/>
          <w:sz w:val="32"/>
          <w:szCs w:val="32"/>
        </w:rPr>
        <w:t>t</w:t>
      </w:r>
      <w:r w:rsidR="0033761A" w:rsidRPr="00AF2E2E">
        <w:rPr>
          <w:spacing w:val="-18"/>
          <w:sz w:val="32"/>
          <w:szCs w:val="32"/>
        </w:rPr>
        <w:t xml:space="preserve"> </w:t>
      </w:r>
      <w:r w:rsidRPr="00AF2E2E">
        <w:rPr>
          <w:sz w:val="32"/>
          <w:szCs w:val="32"/>
        </w:rPr>
        <w:t>that</w:t>
      </w:r>
      <w:r w:rsidR="0033761A" w:rsidRPr="00AF2E2E">
        <w:rPr>
          <w:spacing w:val="-20"/>
          <w:sz w:val="32"/>
          <w:szCs w:val="32"/>
        </w:rPr>
        <w:t xml:space="preserve"> </w:t>
      </w:r>
      <w:proofErr w:type="spellStart"/>
      <w:r w:rsidR="00CF142C" w:rsidRPr="00AF2E2E">
        <w:rPr>
          <w:spacing w:val="-4"/>
          <w:sz w:val="32"/>
          <w:szCs w:val="32"/>
        </w:rPr>
        <w:t>WeWALK</w:t>
      </w:r>
      <w:r w:rsidRPr="00AF2E2E">
        <w:rPr>
          <w:spacing w:val="-5"/>
          <w:sz w:val="32"/>
          <w:szCs w:val="32"/>
        </w:rPr>
        <w:t>’s</w:t>
      </w:r>
      <w:proofErr w:type="spellEnd"/>
      <w:r w:rsidR="0033761A" w:rsidRPr="00AF2E2E">
        <w:rPr>
          <w:spacing w:val="-17"/>
          <w:sz w:val="32"/>
          <w:szCs w:val="32"/>
        </w:rPr>
        <w:t xml:space="preserve"> </w:t>
      </w:r>
      <w:r w:rsidRPr="00AF2E2E">
        <w:rPr>
          <w:spacing w:val="-2"/>
          <w:sz w:val="32"/>
          <w:szCs w:val="32"/>
        </w:rPr>
        <w:t>elec</w:t>
      </w:r>
      <w:r w:rsidRPr="00AF2E2E">
        <w:rPr>
          <w:spacing w:val="-1"/>
          <w:sz w:val="32"/>
          <w:szCs w:val="32"/>
        </w:rPr>
        <w:t>tr</w:t>
      </w:r>
      <w:r w:rsidRPr="00AF2E2E">
        <w:rPr>
          <w:spacing w:val="-2"/>
          <w:sz w:val="32"/>
          <w:szCs w:val="32"/>
        </w:rPr>
        <w:t>onics</w:t>
      </w:r>
      <w:r w:rsidR="0033761A" w:rsidRPr="00AF2E2E">
        <w:rPr>
          <w:spacing w:val="-18"/>
          <w:sz w:val="32"/>
          <w:szCs w:val="32"/>
        </w:rPr>
        <w:t xml:space="preserve"> </w:t>
      </w:r>
      <w:r w:rsidRPr="00AF2E2E">
        <w:rPr>
          <w:spacing w:val="-1"/>
          <w:sz w:val="32"/>
          <w:szCs w:val="32"/>
        </w:rPr>
        <w:t>fail</w:t>
      </w:r>
      <w:r w:rsidR="0033761A" w:rsidRPr="00AF2E2E">
        <w:rPr>
          <w:spacing w:val="-19"/>
          <w:sz w:val="32"/>
          <w:szCs w:val="32"/>
        </w:rPr>
        <w:t xml:space="preserve"> </w:t>
      </w:r>
      <w:r w:rsidRPr="00AF2E2E">
        <w:rPr>
          <w:sz w:val="32"/>
          <w:szCs w:val="32"/>
        </w:rPr>
        <w:t>while</w:t>
      </w:r>
      <w:r w:rsidR="0033761A" w:rsidRPr="00AF2E2E">
        <w:rPr>
          <w:spacing w:val="-20"/>
          <w:sz w:val="32"/>
          <w:szCs w:val="32"/>
        </w:rPr>
        <w:t xml:space="preserve"> </w:t>
      </w:r>
      <w:r w:rsidRPr="00AF2E2E">
        <w:rPr>
          <w:spacing w:val="-2"/>
          <w:sz w:val="32"/>
          <w:szCs w:val="32"/>
        </w:rPr>
        <w:t>you</w:t>
      </w:r>
      <w:r w:rsidR="0033761A" w:rsidRPr="00AF2E2E">
        <w:rPr>
          <w:spacing w:val="-17"/>
          <w:sz w:val="32"/>
          <w:szCs w:val="32"/>
        </w:rPr>
        <w:t xml:space="preserve"> </w:t>
      </w:r>
      <w:r w:rsidRPr="00AF2E2E">
        <w:rPr>
          <w:spacing w:val="-2"/>
          <w:sz w:val="32"/>
          <w:szCs w:val="32"/>
        </w:rPr>
        <w:t>ar</w:t>
      </w:r>
      <w:r w:rsidRPr="00AF2E2E">
        <w:rPr>
          <w:spacing w:val="-3"/>
          <w:sz w:val="32"/>
          <w:szCs w:val="32"/>
        </w:rPr>
        <w:t>e</w:t>
      </w:r>
      <w:r w:rsidR="0033761A" w:rsidRPr="00AF2E2E">
        <w:rPr>
          <w:spacing w:val="-18"/>
          <w:sz w:val="32"/>
          <w:szCs w:val="32"/>
        </w:rPr>
        <w:t xml:space="preserve"> </w:t>
      </w:r>
      <w:r w:rsidRPr="00AF2E2E">
        <w:rPr>
          <w:sz w:val="32"/>
          <w:szCs w:val="32"/>
        </w:rPr>
        <w:t>out,</w:t>
      </w:r>
      <w:r w:rsidR="0033761A" w:rsidRPr="00AF2E2E">
        <w:rPr>
          <w:spacing w:val="-20"/>
          <w:sz w:val="32"/>
          <w:szCs w:val="32"/>
        </w:rPr>
        <w:t xml:space="preserve"> </w:t>
      </w:r>
      <w:r w:rsidRPr="00AF2E2E">
        <w:rPr>
          <w:spacing w:val="-2"/>
          <w:sz w:val="32"/>
          <w:szCs w:val="32"/>
        </w:rPr>
        <w:t>you</w:t>
      </w:r>
      <w:r w:rsidR="0033761A" w:rsidRPr="00AF2E2E">
        <w:rPr>
          <w:spacing w:val="-18"/>
          <w:sz w:val="32"/>
          <w:szCs w:val="32"/>
        </w:rPr>
        <w:t xml:space="preserve"> </w:t>
      </w:r>
      <w:r w:rsidRPr="00AF2E2E">
        <w:rPr>
          <w:sz w:val="32"/>
          <w:szCs w:val="32"/>
        </w:rPr>
        <w:t>will</w:t>
      </w:r>
      <w:r w:rsidR="0033761A" w:rsidRPr="00AF2E2E">
        <w:rPr>
          <w:spacing w:val="-17"/>
          <w:sz w:val="32"/>
          <w:szCs w:val="32"/>
        </w:rPr>
        <w:t xml:space="preserve"> </w:t>
      </w:r>
      <w:r w:rsidRPr="00AF2E2E">
        <w:rPr>
          <w:spacing w:val="-1"/>
          <w:sz w:val="32"/>
          <w:szCs w:val="32"/>
        </w:rPr>
        <w:t>still</w:t>
      </w:r>
      <w:r w:rsidR="0033761A" w:rsidRPr="00AF2E2E">
        <w:rPr>
          <w:spacing w:val="-18"/>
          <w:sz w:val="32"/>
          <w:szCs w:val="32"/>
        </w:rPr>
        <w:t xml:space="preserve"> </w:t>
      </w:r>
      <w:r w:rsidRPr="00AF2E2E">
        <w:rPr>
          <w:spacing w:val="-2"/>
          <w:sz w:val="32"/>
          <w:szCs w:val="32"/>
        </w:rPr>
        <w:t>be</w:t>
      </w:r>
      <w:r w:rsidR="0033761A" w:rsidRPr="00AF2E2E">
        <w:rPr>
          <w:spacing w:val="-17"/>
          <w:sz w:val="32"/>
          <w:szCs w:val="32"/>
        </w:rPr>
        <w:t xml:space="preserve"> </w:t>
      </w:r>
      <w:r w:rsidRPr="00AF2E2E">
        <w:rPr>
          <w:sz w:val="32"/>
          <w:szCs w:val="32"/>
        </w:rPr>
        <w:t>able</w:t>
      </w:r>
      <w:r w:rsidR="0033761A" w:rsidRPr="00AF2E2E">
        <w:rPr>
          <w:spacing w:val="47"/>
          <w:sz w:val="32"/>
          <w:szCs w:val="32"/>
        </w:rPr>
        <w:t xml:space="preserve"> </w:t>
      </w:r>
      <w:r w:rsidRPr="00AF2E2E">
        <w:rPr>
          <w:sz w:val="32"/>
          <w:szCs w:val="32"/>
        </w:rPr>
        <w:t>to</w:t>
      </w:r>
      <w:r w:rsidR="0033761A" w:rsidRPr="00AF2E2E">
        <w:rPr>
          <w:spacing w:val="-11"/>
          <w:sz w:val="32"/>
          <w:szCs w:val="32"/>
        </w:rPr>
        <w:t xml:space="preserve"> </w:t>
      </w:r>
      <w:r w:rsidRPr="00AF2E2E">
        <w:rPr>
          <w:sz w:val="32"/>
          <w:szCs w:val="32"/>
        </w:rPr>
        <w:t>use</w:t>
      </w:r>
      <w:r w:rsidR="0033761A" w:rsidRPr="00AF2E2E">
        <w:rPr>
          <w:spacing w:val="-11"/>
          <w:sz w:val="32"/>
          <w:szCs w:val="32"/>
        </w:rPr>
        <w:t xml:space="preserve"> </w:t>
      </w:r>
      <w:r w:rsidRPr="00AF2E2E">
        <w:rPr>
          <w:sz w:val="32"/>
          <w:szCs w:val="32"/>
        </w:rPr>
        <w:t>it</w:t>
      </w:r>
      <w:r w:rsidR="0033761A" w:rsidRPr="00AF2E2E">
        <w:rPr>
          <w:spacing w:val="-10"/>
          <w:sz w:val="32"/>
          <w:szCs w:val="32"/>
        </w:rPr>
        <w:t xml:space="preserve"> </w:t>
      </w:r>
      <w:r w:rsidRPr="00AF2E2E">
        <w:rPr>
          <w:sz w:val="32"/>
          <w:szCs w:val="32"/>
        </w:rPr>
        <w:t>as</w:t>
      </w:r>
      <w:r w:rsidR="0033761A" w:rsidRPr="00AF2E2E">
        <w:rPr>
          <w:spacing w:val="-11"/>
          <w:sz w:val="32"/>
          <w:szCs w:val="32"/>
        </w:rPr>
        <w:t xml:space="preserve"> </w:t>
      </w:r>
      <w:r w:rsidRPr="00AF2E2E">
        <w:rPr>
          <w:sz w:val="32"/>
          <w:szCs w:val="32"/>
        </w:rPr>
        <w:t>a</w:t>
      </w:r>
      <w:r w:rsidR="0033761A" w:rsidRPr="00AF2E2E">
        <w:rPr>
          <w:spacing w:val="-10"/>
          <w:sz w:val="32"/>
          <w:szCs w:val="32"/>
        </w:rPr>
        <w:t xml:space="preserve"> </w:t>
      </w:r>
      <w:r w:rsidRPr="00AF2E2E">
        <w:rPr>
          <w:spacing w:val="-1"/>
          <w:sz w:val="32"/>
          <w:szCs w:val="32"/>
        </w:rPr>
        <w:t>traditional</w:t>
      </w:r>
      <w:r w:rsidR="0033761A" w:rsidRPr="00AF2E2E">
        <w:rPr>
          <w:spacing w:val="-12"/>
          <w:sz w:val="32"/>
          <w:szCs w:val="32"/>
        </w:rPr>
        <w:t xml:space="preserve"> </w:t>
      </w:r>
      <w:r w:rsidRPr="00AF2E2E">
        <w:rPr>
          <w:sz w:val="32"/>
          <w:szCs w:val="32"/>
        </w:rPr>
        <w:t>white</w:t>
      </w:r>
      <w:r w:rsidR="0033761A" w:rsidRPr="00AF2E2E">
        <w:rPr>
          <w:spacing w:val="-10"/>
          <w:sz w:val="32"/>
          <w:szCs w:val="32"/>
        </w:rPr>
        <w:t xml:space="preserve"> </w:t>
      </w:r>
      <w:r w:rsidRPr="00AF2E2E">
        <w:rPr>
          <w:spacing w:val="-2"/>
          <w:sz w:val="32"/>
          <w:szCs w:val="32"/>
        </w:rPr>
        <w:t>cane</w:t>
      </w:r>
      <w:r w:rsidR="0033761A" w:rsidRPr="00AF2E2E">
        <w:rPr>
          <w:spacing w:val="-12"/>
          <w:sz w:val="32"/>
          <w:szCs w:val="32"/>
        </w:rPr>
        <w:t xml:space="preserve"> </w:t>
      </w:r>
      <w:r w:rsidRPr="00AF2E2E">
        <w:rPr>
          <w:sz w:val="32"/>
          <w:szCs w:val="32"/>
        </w:rPr>
        <w:t>to</w:t>
      </w:r>
      <w:r w:rsidR="0033761A" w:rsidRPr="00AF2E2E">
        <w:rPr>
          <w:spacing w:val="-10"/>
          <w:sz w:val="32"/>
          <w:szCs w:val="32"/>
        </w:rPr>
        <w:t xml:space="preserve"> </w:t>
      </w:r>
      <w:r w:rsidRPr="00AF2E2E">
        <w:rPr>
          <w:spacing w:val="-1"/>
          <w:sz w:val="32"/>
          <w:szCs w:val="32"/>
        </w:rPr>
        <w:t>r</w:t>
      </w:r>
      <w:r w:rsidRPr="00AF2E2E">
        <w:rPr>
          <w:spacing w:val="-2"/>
          <w:sz w:val="32"/>
          <w:szCs w:val="32"/>
        </w:rPr>
        <w:t>each</w:t>
      </w:r>
      <w:r w:rsidR="0033761A" w:rsidRPr="00AF2E2E">
        <w:rPr>
          <w:spacing w:val="-13"/>
          <w:sz w:val="32"/>
          <w:szCs w:val="32"/>
        </w:rPr>
        <w:t xml:space="preserve"> </w:t>
      </w:r>
      <w:r w:rsidRPr="00AF2E2E">
        <w:rPr>
          <w:spacing w:val="-2"/>
          <w:sz w:val="32"/>
          <w:szCs w:val="32"/>
        </w:rPr>
        <w:t>y</w:t>
      </w:r>
      <w:r w:rsidRPr="00AF2E2E">
        <w:rPr>
          <w:spacing w:val="-1"/>
          <w:sz w:val="32"/>
          <w:szCs w:val="32"/>
        </w:rPr>
        <w:t>our</w:t>
      </w:r>
      <w:r w:rsidR="0033761A" w:rsidRPr="00AF2E2E">
        <w:rPr>
          <w:spacing w:val="-11"/>
          <w:sz w:val="32"/>
          <w:szCs w:val="32"/>
        </w:rPr>
        <w:t xml:space="preserve"> </w:t>
      </w:r>
      <w:r w:rsidRPr="00AF2E2E">
        <w:rPr>
          <w:sz w:val="32"/>
          <w:szCs w:val="32"/>
        </w:rPr>
        <w:t>destination.</w:t>
      </w:r>
    </w:p>
    <w:p w14:paraId="73DD3BCE" w14:textId="76B2D2C7" w:rsidR="0033761A" w:rsidRPr="0033761A" w:rsidRDefault="007D4777" w:rsidP="00387F4A">
      <w:pPr>
        <w:pStyle w:val="head1"/>
        <w:jc w:val="left"/>
      </w:pPr>
      <w:bookmarkStart w:id="73" w:name="_Toc88547937"/>
      <w:bookmarkStart w:id="74" w:name="_Toc88636231"/>
      <w:r w:rsidRPr="0033761A">
        <w:t>Fr</w:t>
      </w:r>
      <w:r w:rsidRPr="0033761A">
        <w:rPr>
          <w:spacing w:val="-4"/>
        </w:rPr>
        <w:t>e</w:t>
      </w:r>
      <w:r w:rsidRPr="0033761A">
        <w:rPr>
          <w:spacing w:val="-5"/>
        </w:rPr>
        <w:t>q</w:t>
      </w:r>
      <w:r w:rsidRPr="0033761A">
        <w:t>uen</w:t>
      </w:r>
      <w:r w:rsidRPr="0033761A">
        <w:rPr>
          <w:spacing w:val="-2"/>
        </w:rPr>
        <w:t>t</w:t>
      </w:r>
      <w:r w:rsidRPr="0033761A">
        <w:rPr>
          <w:spacing w:val="-30"/>
        </w:rPr>
        <w:t>l</w:t>
      </w:r>
      <w:r w:rsidRPr="0033761A">
        <w:t>y</w:t>
      </w:r>
      <w:r w:rsidRPr="0033761A">
        <w:rPr>
          <w:spacing w:val="-35"/>
        </w:rPr>
        <w:t xml:space="preserve"> </w:t>
      </w:r>
      <w:r w:rsidRPr="0033761A">
        <w:t>Asked</w:t>
      </w:r>
      <w:r w:rsidRPr="0033761A">
        <w:rPr>
          <w:spacing w:val="-26"/>
        </w:rPr>
        <w:t xml:space="preserve"> </w:t>
      </w:r>
      <w:r w:rsidRPr="0033761A">
        <w:rPr>
          <w:spacing w:val="-5"/>
        </w:rPr>
        <w:t>Q</w:t>
      </w:r>
      <w:r w:rsidRPr="0033761A">
        <w:t>uestions</w:t>
      </w:r>
      <w:bookmarkEnd w:id="73"/>
      <w:bookmarkEnd w:id="74"/>
    </w:p>
    <w:p w14:paraId="4AE69A11" w14:textId="3A3F8667" w:rsidR="0033761A" w:rsidRPr="0033761A" w:rsidRDefault="0033761A" w:rsidP="00387F4A">
      <w:pPr>
        <w:pStyle w:val="head2"/>
        <w:jc w:val="left"/>
      </w:pPr>
      <w:bookmarkStart w:id="75" w:name="_Toc83992281"/>
      <w:bookmarkStart w:id="76" w:name="_Toc88547938"/>
      <w:bookmarkStart w:id="77" w:name="_Toc88636232"/>
      <w:r w:rsidRPr="0033761A">
        <w:t>C</w:t>
      </w:r>
      <w:r w:rsidRPr="0033761A">
        <w:rPr>
          <w:spacing w:val="-3"/>
        </w:rPr>
        <w:t>an</w:t>
      </w:r>
      <w:r w:rsidRPr="0033761A">
        <w:rPr>
          <w:spacing w:val="-26"/>
        </w:rPr>
        <w:t xml:space="preserve"> </w:t>
      </w:r>
      <w:r w:rsidR="007D4777">
        <w:rPr>
          <w:spacing w:val="-26"/>
        </w:rPr>
        <w:t>I</w:t>
      </w:r>
      <w:r w:rsidRPr="0033761A">
        <w:rPr>
          <w:spacing w:val="-26"/>
        </w:rPr>
        <w:t xml:space="preserve"> </w:t>
      </w:r>
      <w:r w:rsidRPr="0033761A">
        <w:t>f</w:t>
      </w:r>
      <w:r w:rsidRPr="0033761A">
        <w:rPr>
          <w:spacing w:val="-3"/>
        </w:rPr>
        <w:t>old</w:t>
      </w:r>
      <w:r w:rsidRPr="0033761A">
        <w:rPr>
          <w:spacing w:val="-26"/>
        </w:rPr>
        <w:t xml:space="preserve"> </w:t>
      </w:r>
      <w:r w:rsidRPr="0033761A">
        <w:t>and</w:t>
      </w:r>
      <w:r w:rsidRPr="0033761A">
        <w:rPr>
          <w:spacing w:val="-26"/>
        </w:rPr>
        <w:t xml:space="preserve"> </w:t>
      </w:r>
      <w:r w:rsidRPr="0033761A">
        <w:t>collapse</w:t>
      </w:r>
      <w:r w:rsidRPr="0033761A">
        <w:rPr>
          <w:spacing w:val="-26"/>
        </w:rPr>
        <w:t xml:space="preserve"> </w:t>
      </w:r>
      <w:r w:rsidRPr="0033761A">
        <w:rPr>
          <w:spacing w:val="-4"/>
        </w:rPr>
        <w:t>m</w:t>
      </w:r>
      <w:r w:rsidRPr="0033761A">
        <w:rPr>
          <w:spacing w:val="-3"/>
        </w:rPr>
        <w:t>y</w:t>
      </w:r>
      <w:r w:rsidRPr="0033761A">
        <w:rPr>
          <w:spacing w:val="-28"/>
        </w:rPr>
        <w:t xml:space="preserve"> </w:t>
      </w:r>
      <w:proofErr w:type="spellStart"/>
      <w:r w:rsidRPr="0033761A">
        <w:rPr>
          <w:spacing w:val="-5"/>
        </w:rPr>
        <w:t>WeWALK</w:t>
      </w:r>
      <w:proofErr w:type="spellEnd"/>
      <w:r w:rsidRPr="0033761A">
        <w:rPr>
          <w:spacing w:val="-27"/>
        </w:rPr>
        <w:t xml:space="preserve"> </w:t>
      </w:r>
      <w:proofErr w:type="spellStart"/>
      <w:r w:rsidRPr="0033761A">
        <w:t>smart</w:t>
      </w:r>
      <w:r w:rsidRPr="0033761A">
        <w:rPr>
          <w:spacing w:val="-1"/>
        </w:rPr>
        <w:t>c</w:t>
      </w:r>
      <w:r w:rsidRPr="0033761A">
        <w:t>ane</w:t>
      </w:r>
      <w:proofErr w:type="spellEnd"/>
      <w:r w:rsidRPr="0033761A">
        <w:rPr>
          <w:spacing w:val="-26"/>
        </w:rPr>
        <w:t xml:space="preserve"> </w:t>
      </w:r>
      <w:r w:rsidRPr="0033761A">
        <w:rPr>
          <w:spacing w:val="-3"/>
        </w:rPr>
        <w:t>like</w:t>
      </w:r>
      <w:r w:rsidRPr="0033761A">
        <w:rPr>
          <w:spacing w:val="-25"/>
        </w:rPr>
        <w:t xml:space="preserve"> </w:t>
      </w:r>
      <w:r w:rsidRPr="0033761A">
        <w:rPr>
          <w:spacing w:val="-4"/>
        </w:rPr>
        <w:t>m</w:t>
      </w:r>
      <w:r w:rsidRPr="0033761A">
        <w:rPr>
          <w:spacing w:val="-3"/>
        </w:rPr>
        <w:t>y</w:t>
      </w:r>
      <w:r w:rsidRPr="0033761A">
        <w:rPr>
          <w:spacing w:val="-28"/>
        </w:rPr>
        <w:t xml:space="preserve"> </w:t>
      </w:r>
      <w:r w:rsidRPr="0033761A">
        <w:rPr>
          <w:spacing w:val="-1"/>
        </w:rPr>
        <w:t>r</w:t>
      </w:r>
      <w:r w:rsidRPr="0033761A">
        <w:t>egular</w:t>
      </w:r>
      <w:r w:rsidRPr="0033761A">
        <w:rPr>
          <w:spacing w:val="-26"/>
        </w:rPr>
        <w:t xml:space="preserve"> </w:t>
      </w:r>
      <w:r w:rsidRPr="0033761A">
        <w:t>cane?</w:t>
      </w:r>
      <w:bookmarkEnd w:id="75"/>
      <w:bookmarkEnd w:id="76"/>
      <w:bookmarkEnd w:id="77"/>
    </w:p>
    <w:p w14:paraId="1B498FA5" w14:textId="77777777" w:rsidR="0033761A" w:rsidRPr="00C109A5" w:rsidRDefault="00365F49" w:rsidP="0033761A">
      <w:pPr>
        <w:rPr>
          <w:sz w:val="32"/>
          <w:szCs w:val="32"/>
        </w:rPr>
      </w:pPr>
      <w:r w:rsidRPr="00C109A5">
        <w:rPr>
          <w:spacing w:val="-5"/>
          <w:sz w:val="32"/>
          <w:szCs w:val="32"/>
        </w:rPr>
        <w:t>Yes,</w:t>
      </w:r>
      <w:r w:rsidR="0033761A" w:rsidRPr="00C109A5">
        <w:rPr>
          <w:spacing w:val="-35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you</w:t>
      </w:r>
      <w:r w:rsidR="0033761A" w:rsidRPr="00C109A5">
        <w:rPr>
          <w:spacing w:val="-33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can</w:t>
      </w:r>
      <w:r w:rsidR="0033761A" w:rsidRPr="00C109A5">
        <w:rPr>
          <w:spacing w:val="-33"/>
          <w:sz w:val="32"/>
          <w:szCs w:val="32"/>
        </w:rPr>
        <w:t xml:space="preserve"> </w:t>
      </w:r>
      <w:r w:rsidRPr="00C109A5">
        <w:rPr>
          <w:sz w:val="32"/>
          <w:szCs w:val="32"/>
        </w:rPr>
        <w:t>also</w:t>
      </w:r>
      <w:r w:rsidR="0033761A" w:rsidRPr="00C109A5">
        <w:rPr>
          <w:spacing w:val="-32"/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at</w:t>
      </w:r>
      <w:r w:rsidRPr="00C109A5">
        <w:rPr>
          <w:spacing w:val="-2"/>
          <w:sz w:val="32"/>
          <w:szCs w:val="32"/>
        </w:rPr>
        <w:t>tach</w:t>
      </w:r>
      <w:r w:rsidR="0033761A" w:rsidRPr="00C109A5">
        <w:rPr>
          <w:spacing w:val="-34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-33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supplied</w:t>
      </w:r>
      <w:r w:rsidR="0033761A" w:rsidRPr="00C109A5">
        <w:rPr>
          <w:spacing w:val="-32"/>
          <w:sz w:val="32"/>
          <w:szCs w:val="32"/>
        </w:rPr>
        <w:t xml:space="preserve"> </w:t>
      </w:r>
      <w:r w:rsidRPr="00C109A5">
        <w:rPr>
          <w:sz w:val="32"/>
          <w:szCs w:val="32"/>
        </w:rPr>
        <w:t>wrist</w:t>
      </w:r>
      <w:r w:rsidR="0033761A" w:rsidRPr="00C109A5">
        <w:rPr>
          <w:spacing w:val="-33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str</w:t>
      </w:r>
      <w:r w:rsidRPr="00C109A5">
        <w:rPr>
          <w:spacing w:val="-3"/>
          <w:sz w:val="32"/>
          <w:szCs w:val="32"/>
        </w:rPr>
        <w:t>ap</w:t>
      </w:r>
      <w:r w:rsidR="0033761A" w:rsidRPr="00C109A5">
        <w:rPr>
          <w:spacing w:val="-34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to</w:t>
      </w:r>
      <w:r w:rsidR="0033761A" w:rsidRPr="00C109A5">
        <w:rPr>
          <w:spacing w:val="-16"/>
          <w:sz w:val="32"/>
          <w:szCs w:val="32"/>
        </w:rPr>
        <w:t xml:space="preserve"> </w:t>
      </w:r>
      <w:r w:rsidR="00005FFB" w:rsidRPr="00C109A5">
        <w:rPr>
          <w:sz w:val="32"/>
          <w:szCs w:val="32"/>
        </w:rPr>
        <w:t>help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z w:val="32"/>
          <w:szCs w:val="32"/>
        </w:rPr>
        <w:t>keep</w:t>
      </w:r>
      <w:r w:rsidR="0033761A" w:rsidRPr="00C109A5">
        <w:rPr>
          <w:sz w:val="32"/>
          <w:szCs w:val="32"/>
        </w:rPr>
        <w:t xml:space="preserve"> </w:t>
      </w:r>
      <w:r w:rsidR="00A801AC" w:rsidRPr="00C109A5">
        <w:rPr>
          <w:sz w:val="32"/>
          <w:szCs w:val="32"/>
        </w:rPr>
        <w:t>the</w:t>
      </w:r>
      <w:r w:rsidR="0033761A" w:rsidRPr="00C109A5">
        <w:rPr>
          <w:sz w:val="32"/>
          <w:szCs w:val="32"/>
        </w:rPr>
        <w:t xml:space="preserve"> </w:t>
      </w:r>
      <w:r w:rsidR="00A801AC" w:rsidRPr="00C109A5">
        <w:rPr>
          <w:sz w:val="32"/>
          <w:szCs w:val="32"/>
        </w:rPr>
        <w:t>cane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z w:val="32"/>
          <w:szCs w:val="32"/>
        </w:rPr>
        <w:t>i</w:t>
      </w:r>
      <w:r w:rsidR="00607F25" w:rsidRPr="00C109A5">
        <w:rPr>
          <w:sz w:val="32"/>
          <w:szCs w:val="32"/>
        </w:rPr>
        <w:t>n</w:t>
      </w:r>
      <w:r w:rsidR="0033761A" w:rsidRPr="00C109A5">
        <w:rPr>
          <w:sz w:val="32"/>
          <w:szCs w:val="32"/>
        </w:rPr>
        <w:t xml:space="preserve"> </w:t>
      </w:r>
      <w:r w:rsidR="00607F25" w:rsidRPr="00C109A5">
        <w:rPr>
          <w:sz w:val="32"/>
          <w:szCs w:val="32"/>
        </w:rPr>
        <w:t>the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z w:val="32"/>
          <w:szCs w:val="32"/>
        </w:rPr>
        <w:t>folded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z w:val="32"/>
          <w:szCs w:val="32"/>
        </w:rPr>
        <w:t>position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z w:val="32"/>
          <w:szCs w:val="32"/>
        </w:rPr>
        <w:t>and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z w:val="32"/>
          <w:szCs w:val="32"/>
        </w:rPr>
        <w:t>to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z w:val="32"/>
          <w:szCs w:val="32"/>
        </w:rPr>
        <w:t>help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z w:val="32"/>
          <w:szCs w:val="32"/>
        </w:rPr>
        <w:t>with</w:t>
      </w:r>
      <w:r w:rsidR="0033761A" w:rsidRPr="00C109A5">
        <w:rPr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tr</w:t>
      </w:r>
      <w:r w:rsidRPr="00C109A5">
        <w:rPr>
          <w:spacing w:val="-2"/>
          <w:sz w:val="32"/>
          <w:szCs w:val="32"/>
        </w:rPr>
        <w:t>anspor</w:t>
      </w:r>
      <w:r w:rsidRPr="00C109A5">
        <w:rPr>
          <w:spacing w:val="-1"/>
          <w:sz w:val="32"/>
          <w:szCs w:val="32"/>
        </w:rPr>
        <w:t>t</w:t>
      </w:r>
      <w:r w:rsidR="0033761A" w:rsidRPr="00C109A5">
        <w:rPr>
          <w:spacing w:val="-17"/>
          <w:sz w:val="32"/>
          <w:szCs w:val="32"/>
        </w:rPr>
        <w:t xml:space="preserve"> </w:t>
      </w:r>
      <w:r w:rsidRPr="00C109A5">
        <w:rPr>
          <w:sz w:val="32"/>
          <w:szCs w:val="32"/>
        </w:rPr>
        <w:t>it</w:t>
      </w:r>
      <w:r w:rsidRPr="00C109A5">
        <w:rPr>
          <w:spacing w:val="1"/>
          <w:sz w:val="32"/>
          <w:szCs w:val="32"/>
        </w:rPr>
        <w:t>.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z w:val="32"/>
          <w:szCs w:val="32"/>
        </w:rPr>
        <w:t>As</w:t>
      </w:r>
      <w:r w:rsidR="0033761A" w:rsidRPr="00C109A5">
        <w:rPr>
          <w:spacing w:val="-17"/>
          <w:sz w:val="32"/>
          <w:szCs w:val="32"/>
        </w:rPr>
        <w:t xml:space="preserve"> </w:t>
      </w:r>
      <w:r w:rsidRPr="00C109A5">
        <w:rPr>
          <w:sz w:val="32"/>
          <w:szCs w:val="32"/>
        </w:rPr>
        <w:t>with</w:t>
      </w:r>
      <w:r w:rsidR="0033761A" w:rsidRPr="00C109A5">
        <w:rPr>
          <w:spacing w:val="-17"/>
          <w:sz w:val="32"/>
          <w:szCs w:val="32"/>
        </w:rPr>
        <w:t xml:space="preserve"> </w:t>
      </w:r>
      <w:r w:rsidRPr="00C109A5">
        <w:rPr>
          <w:spacing w:val="-1"/>
          <w:sz w:val="32"/>
          <w:szCs w:val="32"/>
        </w:rPr>
        <w:t>r</w:t>
      </w:r>
      <w:r w:rsidRPr="00C109A5">
        <w:rPr>
          <w:spacing w:val="-2"/>
          <w:sz w:val="32"/>
          <w:szCs w:val="32"/>
        </w:rPr>
        <w:t>egular</w:t>
      </w:r>
      <w:r w:rsidR="0033761A" w:rsidRPr="00C109A5">
        <w:rPr>
          <w:spacing w:val="-18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cane</w:t>
      </w:r>
      <w:r w:rsidR="0033761A" w:rsidRPr="00C109A5">
        <w:rPr>
          <w:spacing w:val="-17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technique,</w:t>
      </w:r>
      <w:r w:rsidR="0033761A" w:rsidRPr="00C109A5">
        <w:rPr>
          <w:spacing w:val="-17"/>
          <w:sz w:val="32"/>
          <w:szCs w:val="32"/>
        </w:rPr>
        <w:t xml:space="preserve"> </w:t>
      </w:r>
      <w:r w:rsidRPr="00C109A5">
        <w:rPr>
          <w:sz w:val="32"/>
          <w:szCs w:val="32"/>
        </w:rPr>
        <w:t>we</w:t>
      </w:r>
      <w:r w:rsidR="0033761A" w:rsidRPr="00C109A5">
        <w:rPr>
          <w:spacing w:val="-17"/>
          <w:sz w:val="32"/>
          <w:szCs w:val="32"/>
        </w:rPr>
        <w:t xml:space="preserve"> </w:t>
      </w:r>
      <w:r w:rsidRPr="00C109A5">
        <w:rPr>
          <w:sz w:val="32"/>
          <w:szCs w:val="32"/>
        </w:rPr>
        <w:t>do</w:t>
      </w:r>
      <w:r w:rsidR="0033761A" w:rsidRPr="00C109A5">
        <w:rPr>
          <w:spacing w:val="-17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no</w:t>
      </w:r>
      <w:r w:rsidRPr="00C109A5">
        <w:rPr>
          <w:spacing w:val="-1"/>
          <w:sz w:val="32"/>
          <w:szCs w:val="32"/>
        </w:rPr>
        <w:t>t</w:t>
      </w:r>
      <w:r w:rsidR="0033761A" w:rsidRPr="00C109A5">
        <w:rPr>
          <w:spacing w:val="-16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r</w:t>
      </w:r>
      <w:r w:rsidRPr="00C109A5">
        <w:rPr>
          <w:spacing w:val="-3"/>
          <w:sz w:val="32"/>
          <w:szCs w:val="32"/>
        </w:rPr>
        <w:t>ecommend</w:t>
      </w:r>
      <w:r w:rsidR="0033761A" w:rsidRPr="00C109A5">
        <w:rPr>
          <w:spacing w:val="60"/>
          <w:sz w:val="32"/>
          <w:szCs w:val="32"/>
        </w:rPr>
        <w:t xml:space="preserve"> </w:t>
      </w:r>
      <w:r w:rsidRPr="00C109A5">
        <w:rPr>
          <w:sz w:val="32"/>
          <w:szCs w:val="32"/>
        </w:rPr>
        <w:t>using</w:t>
      </w:r>
      <w:r w:rsidR="0033761A" w:rsidRPr="00C109A5">
        <w:rPr>
          <w:spacing w:val="-41"/>
          <w:sz w:val="32"/>
          <w:szCs w:val="32"/>
        </w:rPr>
        <w:t xml:space="preserve"> </w:t>
      </w:r>
      <w:proofErr w:type="spellStart"/>
      <w:r w:rsidR="00CF142C" w:rsidRPr="00C109A5">
        <w:rPr>
          <w:spacing w:val="-4"/>
          <w:sz w:val="32"/>
          <w:szCs w:val="32"/>
        </w:rPr>
        <w:t>WeWALK</w:t>
      </w:r>
      <w:proofErr w:type="spellEnd"/>
      <w:r w:rsidR="0033761A" w:rsidRPr="00C109A5">
        <w:rPr>
          <w:spacing w:val="-42"/>
          <w:sz w:val="32"/>
          <w:szCs w:val="32"/>
        </w:rPr>
        <w:t xml:space="preserve"> </w:t>
      </w:r>
      <w:r w:rsidRPr="00C109A5">
        <w:rPr>
          <w:sz w:val="32"/>
          <w:szCs w:val="32"/>
        </w:rPr>
        <w:t>to</w:t>
      </w:r>
      <w:r w:rsidR="0033761A" w:rsidRPr="00C109A5">
        <w:rPr>
          <w:spacing w:val="-41"/>
          <w:sz w:val="32"/>
          <w:szCs w:val="32"/>
        </w:rPr>
        <w:t xml:space="preserve"> </w:t>
      </w:r>
      <w:r w:rsidRPr="00C109A5">
        <w:rPr>
          <w:sz w:val="32"/>
          <w:szCs w:val="32"/>
        </w:rPr>
        <w:t>walk</w:t>
      </w:r>
      <w:r w:rsidR="0033761A" w:rsidRPr="00C109A5">
        <w:rPr>
          <w:spacing w:val="-41"/>
          <w:sz w:val="32"/>
          <w:szCs w:val="32"/>
        </w:rPr>
        <w:t xml:space="preserve"> </w:t>
      </w:r>
      <w:r w:rsidRPr="00C109A5">
        <w:rPr>
          <w:sz w:val="32"/>
          <w:szCs w:val="32"/>
        </w:rPr>
        <w:t>with</w:t>
      </w:r>
      <w:r w:rsidR="0033761A" w:rsidRPr="00C109A5">
        <w:rPr>
          <w:spacing w:val="-41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-41"/>
          <w:sz w:val="32"/>
          <w:szCs w:val="32"/>
        </w:rPr>
        <w:t xml:space="preserve"> </w:t>
      </w:r>
      <w:r w:rsidRPr="00C109A5">
        <w:rPr>
          <w:sz w:val="32"/>
          <w:szCs w:val="32"/>
        </w:rPr>
        <w:t>wrist</w:t>
      </w:r>
      <w:r w:rsidR="0033761A" w:rsidRPr="00C109A5">
        <w:rPr>
          <w:spacing w:val="-40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str</w:t>
      </w:r>
      <w:r w:rsidRPr="00C109A5">
        <w:rPr>
          <w:spacing w:val="-3"/>
          <w:sz w:val="32"/>
          <w:szCs w:val="32"/>
        </w:rPr>
        <w:t>ap</w:t>
      </w:r>
      <w:r w:rsidR="0033761A" w:rsidRPr="00C109A5">
        <w:rPr>
          <w:spacing w:val="-40"/>
          <w:sz w:val="32"/>
          <w:szCs w:val="32"/>
        </w:rPr>
        <w:t xml:space="preserve"> </w:t>
      </w:r>
      <w:r w:rsidRPr="00C109A5">
        <w:rPr>
          <w:spacing w:val="-3"/>
          <w:sz w:val="32"/>
          <w:szCs w:val="32"/>
        </w:rPr>
        <w:t>around</w:t>
      </w:r>
      <w:r w:rsidR="0033761A" w:rsidRPr="00C109A5">
        <w:rPr>
          <w:spacing w:val="-42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your</w:t>
      </w:r>
      <w:r w:rsidR="0033761A" w:rsidRPr="00C109A5">
        <w:rPr>
          <w:spacing w:val="-41"/>
          <w:sz w:val="32"/>
          <w:szCs w:val="32"/>
        </w:rPr>
        <w:t xml:space="preserve"> </w:t>
      </w:r>
      <w:r w:rsidRPr="00C109A5">
        <w:rPr>
          <w:sz w:val="32"/>
          <w:szCs w:val="32"/>
        </w:rPr>
        <w:t>wrist.</w:t>
      </w:r>
      <w:r w:rsidR="0033761A" w:rsidRPr="00C109A5">
        <w:rPr>
          <w:spacing w:val="-40"/>
          <w:sz w:val="32"/>
          <w:szCs w:val="32"/>
        </w:rPr>
        <w:t xml:space="preserve"> </w:t>
      </w:r>
      <w:r w:rsidRPr="00C109A5">
        <w:rPr>
          <w:sz w:val="32"/>
          <w:szCs w:val="32"/>
        </w:rPr>
        <w:t>If</w:t>
      </w:r>
      <w:r w:rsidR="0033761A" w:rsidRPr="00C109A5">
        <w:rPr>
          <w:spacing w:val="-41"/>
          <w:sz w:val="32"/>
          <w:szCs w:val="32"/>
        </w:rPr>
        <w:t xml:space="preserve"> </w:t>
      </w:r>
      <w:r w:rsidRPr="00C109A5">
        <w:rPr>
          <w:sz w:val="32"/>
          <w:szCs w:val="32"/>
        </w:rPr>
        <w:t>the</w:t>
      </w:r>
      <w:r w:rsidR="0033761A" w:rsidRPr="00C109A5">
        <w:rPr>
          <w:spacing w:val="-41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cane</w:t>
      </w:r>
      <w:r w:rsidR="0033761A" w:rsidRPr="00C109A5">
        <w:rPr>
          <w:spacing w:val="-40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were</w:t>
      </w:r>
      <w:r w:rsidR="0033761A" w:rsidRPr="00C109A5">
        <w:rPr>
          <w:spacing w:val="-41"/>
          <w:sz w:val="32"/>
          <w:szCs w:val="32"/>
        </w:rPr>
        <w:t xml:space="preserve"> </w:t>
      </w:r>
      <w:r w:rsidRPr="00C109A5">
        <w:rPr>
          <w:sz w:val="32"/>
          <w:szCs w:val="32"/>
        </w:rPr>
        <w:t>to</w:t>
      </w:r>
      <w:r w:rsidR="0033761A" w:rsidRPr="00C109A5">
        <w:rPr>
          <w:spacing w:val="-41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suddenly</w:t>
      </w:r>
      <w:r w:rsidR="0033761A" w:rsidRPr="00C109A5">
        <w:rPr>
          <w:spacing w:val="34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collide</w:t>
      </w:r>
      <w:r w:rsidR="0033761A" w:rsidRPr="00C109A5">
        <w:rPr>
          <w:spacing w:val="-20"/>
          <w:sz w:val="32"/>
          <w:szCs w:val="32"/>
        </w:rPr>
        <w:t xml:space="preserve"> </w:t>
      </w:r>
      <w:r w:rsidRPr="00C109A5">
        <w:rPr>
          <w:sz w:val="32"/>
          <w:szCs w:val="32"/>
        </w:rPr>
        <w:t>with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z w:val="32"/>
          <w:szCs w:val="32"/>
        </w:rPr>
        <w:t>an</w:t>
      </w:r>
      <w:r w:rsidR="0033761A" w:rsidRPr="00C109A5">
        <w:rPr>
          <w:spacing w:val="-20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obstacle,</w:t>
      </w:r>
      <w:r w:rsidR="0033761A" w:rsidRPr="00C109A5">
        <w:rPr>
          <w:spacing w:val="-20"/>
          <w:sz w:val="32"/>
          <w:szCs w:val="32"/>
        </w:rPr>
        <w:t xml:space="preserve"> </w:t>
      </w:r>
      <w:r w:rsidRPr="00C109A5">
        <w:rPr>
          <w:sz w:val="32"/>
          <w:szCs w:val="32"/>
        </w:rPr>
        <w:t>this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z w:val="32"/>
          <w:szCs w:val="32"/>
        </w:rPr>
        <w:t>may</w:t>
      </w:r>
      <w:r w:rsidR="0033761A" w:rsidRPr="00C109A5">
        <w:rPr>
          <w:spacing w:val="-22"/>
          <w:sz w:val="32"/>
          <w:szCs w:val="32"/>
        </w:rPr>
        <w:t xml:space="preserve"> </w:t>
      </w:r>
      <w:r w:rsidRPr="00C109A5">
        <w:rPr>
          <w:spacing w:val="-3"/>
          <w:sz w:val="32"/>
          <w:szCs w:val="32"/>
        </w:rPr>
        <w:t>exer</w:t>
      </w:r>
      <w:r w:rsidRPr="00C109A5">
        <w:rPr>
          <w:spacing w:val="-2"/>
          <w:sz w:val="32"/>
          <w:szCs w:val="32"/>
        </w:rPr>
        <w:t>t</w:t>
      </w:r>
      <w:r w:rsidR="0033761A" w:rsidRPr="00C109A5">
        <w:rPr>
          <w:spacing w:val="-19"/>
          <w:sz w:val="32"/>
          <w:szCs w:val="32"/>
        </w:rPr>
        <w:t xml:space="preserve"> </w:t>
      </w:r>
      <w:r w:rsidRPr="00C109A5">
        <w:rPr>
          <w:spacing w:val="-3"/>
          <w:sz w:val="32"/>
          <w:szCs w:val="32"/>
        </w:rPr>
        <w:t>excess</w:t>
      </w:r>
      <w:r w:rsidR="0033761A" w:rsidRPr="00C109A5">
        <w:rPr>
          <w:spacing w:val="-20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for</w:t>
      </w:r>
      <w:r w:rsidRPr="00C109A5">
        <w:rPr>
          <w:spacing w:val="-3"/>
          <w:sz w:val="32"/>
          <w:szCs w:val="32"/>
        </w:rPr>
        <w:t>ce</w:t>
      </w:r>
      <w:r w:rsidR="0033761A" w:rsidRPr="00C109A5">
        <w:rPr>
          <w:spacing w:val="-20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on</w:t>
      </w:r>
      <w:r w:rsidR="0033761A" w:rsidRPr="00C109A5">
        <w:rPr>
          <w:spacing w:val="-21"/>
          <w:sz w:val="32"/>
          <w:szCs w:val="32"/>
        </w:rPr>
        <w:t xml:space="preserve"> </w:t>
      </w:r>
      <w:r w:rsidRPr="00C109A5">
        <w:rPr>
          <w:spacing w:val="-2"/>
          <w:sz w:val="32"/>
          <w:szCs w:val="32"/>
        </w:rPr>
        <w:t>y</w:t>
      </w:r>
      <w:r w:rsidRPr="00C109A5">
        <w:rPr>
          <w:spacing w:val="-1"/>
          <w:sz w:val="32"/>
          <w:szCs w:val="32"/>
        </w:rPr>
        <w:t>our</w:t>
      </w:r>
      <w:r w:rsidR="0033761A" w:rsidRPr="00C109A5">
        <w:rPr>
          <w:spacing w:val="-20"/>
          <w:sz w:val="32"/>
          <w:szCs w:val="32"/>
        </w:rPr>
        <w:t xml:space="preserve"> </w:t>
      </w:r>
      <w:r w:rsidRPr="00C109A5">
        <w:rPr>
          <w:sz w:val="32"/>
          <w:szCs w:val="32"/>
        </w:rPr>
        <w:t>wrist.</w:t>
      </w:r>
    </w:p>
    <w:p w14:paraId="4657EE1A" w14:textId="77777777" w:rsidR="0006758F" w:rsidRDefault="0006758F" w:rsidP="0033761A">
      <w:pPr>
        <w:rPr>
          <w:w w:val="115"/>
        </w:rPr>
      </w:pPr>
    </w:p>
    <w:p w14:paraId="7C455C24" w14:textId="0C4CD2A6" w:rsidR="0033761A" w:rsidRPr="00C109A5" w:rsidRDefault="0006758F" w:rsidP="0033761A">
      <w:pPr>
        <w:rPr>
          <w:sz w:val="32"/>
        </w:rPr>
      </w:pPr>
      <w:r w:rsidRPr="00C109A5">
        <w:rPr>
          <w:sz w:val="32"/>
        </w:rPr>
        <w:t xml:space="preserve">1. </w:t>
      </w:r>
      <w:r w:rsidR="00365F49" w:rsidRPr="00C109A5">
        <w:rPr>
          <w:sz w:val="32"/>
        </w:rPr>
        <w:t>Thread</w:t>
      </w:r>
      <w:r w:rsidR="0033761A" w:rsidRPr="00C109A5">
        <w:rPr>
          <w:spacing w:val="-7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6"/>
          <w:sz w:val="32"/>
        </w:rPr>
        <w:t xml:space="preserve"> </w:t>
      </w:r>
      <w:r w:rsidR="00365F49" w:rsidRPr="00C109A5">
        <w:rPr>
          <w:sz w:val="32"/>
        </w:rPr>
        <w:t>thin</w:t>
      </w:r>
      <w:r w:rsidR="0033761A" w:rsidRPr="00C109A5">
        <w:rPr>
          <w:spacing w:val="-5"/>
          <w:sz w:val="32"/>
        </w:rPr>
        <w:t xml:space="preserve"> </w:t>
      </w:r>
      <w:r w:rsidR="00365F49" w:rsidRPr="00C109A5">
        <w:rPr>
          <w:sz w:val="32"/>
        </w:rPr>
        <w:t>loop</w:t>
      </w:r>
      <w:r w:rsidR="0033761A" w:rsidRPr="00C109A5">
        <w:rPr>
          <w:spacing w:val="-5"/>
          <w:sz w:val="32"/>
        </w:rPr>
        <w:t xml:space="preserve"> </w:t>
      </w:r>
      <w:r w:rsidR="00365F49" w:rsidRPr="00C109A5">
        <w:rPr>
          <w:sz w:val="32"/>
        </w:rPr>
        <w:t>o</w:t>
      </w:r>
      <w:r w:rsidR="00365F49" w:rsidRPr="00C109A5">
        <w:rPr>
          <w:spacing w:val="-1"/>
          <w:sz w:val="32"/>
        </w:rPr>
        <w:t>f</w:t>
      </w:r>
      <w:r w:rsidR="0033761A" w:rsidRPr="00C109A5">
        <w:rPr>
          <w:spacing w:val="-7"/>
          <w:sz w:val="32"/>
        </w:rPr>
        <w:t xml:space="preserve"> </w:t>
      </w:r>
      <w:r w:rsidR="00365F49" w:rsidRPr="00C109A5">
        <w:rPr>
          <w:spacing w:val="-1"/>
          <w:sz w:val="32"/>
        </w:rPr>
        <w:t>string</w:t>
      </w:r>
      <w:r w:rsidR="0033761A" w:rsidRPr="00C109A5">
        <w:rPr>
          <w:spacing w:val="-5"/>
          <w:sz w:val="32"/>
        </w:rPr>
        <w:t xml:space="preserve"> </w:t>
      </w:r>
      <w:r w:rsidR="00365F49" w:rsidRPr="00C109A5">
        <w:rPr>
          <w:spacing w:val="-1"/>
          <w:sz w:val="32"/>
        </w:rPr>
        <w:t>thr</w:t>
      </w:r>
      <w:r w:rsidR="00365F49" w:rsidRPr="00C109A5">
        <w:rPr>
          <w:sz w:val="32"/>
        </w:rPr>
        <w:t>ough</w:t>
      </w:r>
      <w:r w:rsidR="0033761A" w:rsidRPr="00C109A5">
        <w:rPr>
          <w:spacing w:val="-5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6"/>
          <w:sz w:val="32"/>
        </w:rPr>
        <w:t xml:space="preserve"> </w:t>
      </w:r>
      <w:r w:rsidR="00365F49" w:rsidRPr="00C109A5">
        <w:rPr>
          <w:sz w:val="32"/>
        </w:rPr>
        <w:t>wrist</w:t>
      </w:r>
      <w:r w:rsidR="0033761A" w:rsidRPr="00C109A5">
        <w:rPr>
          <w:spacing w:val="-6"/>
          <w:sz w:val="32"/>
        </w:rPr>
        <w:t xml:space="preserve"> </w:t>
      </w:r>
      <w:r w:rsidR="00365F49" w:rsidRPr="00C109A5">
        <w:rPr>
          <w:spacing w:val="-1"/>
          <w:sz w:val="32"/>
        </w:rPr>
        <w:t>str</w:t>
      </w:r>
      <w:r w:rsidR="00365F49" w:rsidRPr="00C109A5">
        <w:rPr>
          <w:sz w:val="32"/>
        </w:rPr>
        <w:t>ap</w:t>
      </w:r>
      <w:r w:rsidR="0033761A" w:rsidRPr="00C109A5">
        <w:rPr>
          <w:spacing w:val="-5"/>
          <w:sz w:val="32"/>
        </w:rPr>
        <w:t xml:space="preserve"> </w:t>
      </w:r>
      <w:r w:rsidR="00365F49" w:rsidRPr="00C109A5">
        <w:rPr>
          <w:spacing w:val="-1"/>
          <w:sz w:val="32"/>
        </w:rPr>
        <w:t>at</w:t>
      </w:r>
      <w:r w:rsidR="00365F49" w:rsidRPr="00C109A5">
        <w:rPr>
          <w:sz w:val="32"/>
        </w:rPr>
        <w:t>tachmen</w:t>
      </w:r>
      <w:r w:rsidR="00365F49" w:rsidRPr="00C109A5">
        <w:rPr>
          <w:spacing w:val="-1"/>
          <w:sz w:val="32"/>
        </w:rPr>
        <w:t>t</w:t>
      </w:r>
      <w:r w:rsidR="0033761A" w:rsidRPr="00C109A5">
        <w:rPr>
          <w:spacing w:val="-5"/>
          <w:sz w:val="32"/>
        </w:rPr>
        <w:t xml:space="preserve"> </w:t>
      </w:r>
      <w:r w:rsidR="00365F49" w:rsidRPr="00C109A5">
        <w:rPr>
          <w:sz w:val="32"/>
        </w:rPr>
        <w:t>hole.</w:t>
      </w:r>
    </w:p>
    <w:p w14:paraId="300EDB6A" w14:textId="77777777" w:rsidR="0033761A" w:rsidRPr="00C109A5" w:rsidRDefault="0033761A" w:rsidP="0033761A">
      <w:pPr>
        <w:rPr>
          <w:sz w:val="32"/>
        </w:rPr>
      </w:pPr>
    </w:p>
    <w:p w14:paraId="19609221" w14:textId="3E7AEE22" w:rsidR="0033761A" w:rsidRPr="00C109A5" w:rsidRDefault="0006758F" w:rsidP="0033761A">
      <w:pPr>
        <w:rPr>
          <w:sz w:val="32"/>
        </w:rPr>
      </w:pPr>
      <w:r w:rsidRPr="00C109A5">
        <w:rPr>
          <w:spacing w:val="-1"/>
          <w:sz w:val="32"/>
        </w:rPr>
        <w:t xml:space="preserve">2. </w:t>
      </w:r>
      <w:r w:rsidR="00365F49" w:rsidRPr="00C109A5">
        <w:rPr>
          <w:spacing w:val="-1"/>
          <w:sz w:val="32"/>
        </w:rPr>
        <w:t>After</w:t>
      </w:r>
      <w:r w:rsidR="0033761A" w:rsidRPr="00C109A5">
        <w:rPr>
          <w:spacing w:val="-14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13"/>
          <w:sz w:val="32"/>
        </w:rPr>
        <w:t xml:space="preserve"> </w:t>
      </w:r>
      <w:r w:rsidR="00365F49" w:rsidRPr="00C109A5">
        <w:rPr>
          <w:sz w:val="32"/>
        </w:rPr>
        <w:t>loop</w:t>
      </w:r>
      <w:r w:rsidR="0033761A" w:rsidRPr="00C109A5">
        <w:rPr>
          <w:spacing w:val="-12"/>
          <w:sz w:val="32"/>
        </w:rPr>
        <w:t xml:space="preserve"> </w:t>
      </w:r>
      <w:r w:rsidR="00365F49" w:rsidRPr="00C109A5">
        <w:rPr>
          <w:sz w:val="32"/>
        </w:rPr>
        <w:t>is</w:t>
      </w:r>
      <w:r w:rsidR="0033761A" w:rsidRPr="00C109A5">
        <w:rPr>
          <w:spacing w:val="-12"/>
          <w:sz w:val="32"/>
        </w:rPr>
        <w:t xml:space="preserve"> </w:t>
      </w:r>
      <w:r w:rsidR="00365F49" w:rsidRPr="00C109A5">
        <w:rPr>
          <w:spacing w:val="-1"/>
          <w:sz w:val="32"/>
        </w:rPr>
        <w:t>f</w:t>
      </w:r>
      <w:r w:rsidR="00365F49" w:rsidRPr="00C109A5">
        <w:rPr>
          <w:sz w:val="32"/>
        </w:rPr>
        <w:t>ully</w:t>
      </w:r>
      <w:r w:rsidR="0033761A" w:rsidRPr="00C109A5">
        <w:rPr>
          <w:spacing w:val="-16"/>
          <w:sz w:val="32"/>
        </w:rPr>
        <w:t xml:space="preserve"> </w:t>
      </w:r>
      <w:r w:rsidR="00365F49" w:rsidRPr="00C109A5">
        <w:rPr>
          <w:spacing w:val="-1"/>
          <w:sz w:val="32"/>
        </w:rPr>
        <w:t>thr</w:t>
      </w:r>
      <w:r w:rsidR="00365F49" w:rsidRPr="00C109A5">
        <w:rPr>
          <w:sz w:val="32"/>
        </w:rPr>
        <w:t>eaded,</w:t>
      </w:r>
      <w:r w:rsidR="0033761A" w:rsidRPr="00C109A5">
        <w:rPr>
          <w:spacing w:val="-12"/>
          <w:sz w:val="32"/>
        </w:rPr>
        <w:t xml:space="preserve"> </w:t>
      </w:r>
      <w:r w:rsidR="00365F49" w:rsidRPr="00C109A5">
        <w:rPr>
          <w:sz w:val="32"/>
        </w:rPr>
        <w:t>open</w:t>
      </w:r>
      <w:r w:rsidR="0033761A" w:rsidRPr="00C109A5">
        <w:rPr>
          <w:spacing w:val="-12"/>
          <w:sz w:val="32"/>
        </w:rPr>
        <w:t xml:space="preserve"> </w:t>
      </w:r>
      <w:r w:rsidR="00365F49" w:rsidRPr="00C109A5">
        <w:rPr>
          <w:sz w:val="32"/>
        </w:rPr>
        <w:t>it</w:t>
      </w:r>
      <w:r w:rsidR="0033761A" w:rsidRPr="00C109A5">
        <w:rPr>
          <w:spacing w:val="-12"/>
          <w:sz w:val="32"/>
        </w:rPr>
        <w:t xml:space="preserve"> </w:t>
      </w:r>
      <w:r w:rsidR="00365F49" w:rsidRPr="00C109A5">
        <w:rPr>
          <w:sz w:val="32"/>
        </w:rPr>
        <w:t>and</w:t>
      </w:r>
      <w:r w:rsidR="0033761A" w:rsidRPr="00C109A5">
        <w:rPr>
          <w:spacing w:val="-12"/>
          <w:sz w:val="32"/>
        </w:rPr>
        <w:t xml:space="preserve"> </w:t>
      </w:r>
      <w:r w:rsidR="00365F49" w:rsidRPr="00C109A5">
        <w:rPr>
          <w:sz w:val="32"/>
        </w:rPr>
        <w:t>pass</w:t>
      </w:r>
      <w:r w:rsidR="0033761A" w:rsidRPr="00C109A5">
        <w:rPr>
          <w:spacing w:val="-12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12"/>
          <w:sz w:val="32"/>
        </w:rPr>
        <w:t xml:space="preserve"> </w:t>
      </w:r>
      <w:r w:rsidR="00365F49" w:rsidRPr="00C109A5">
        <w:rPr>
          <w:spacing w:val="-1"/>
          <w:sz w:val="32"/>
        </w:rPr>
        <w:t>str</w:t>
      </w:r>
      <w:r w:rsidR="00365F49" w:rsidRPr="00C109A5">
        <w:rPr>
          <w:sz w:val="32"/>
        </w:rPr>
        <w:t>ap</w:t>
      </w:r>
      <w:r w:rsidR="0033761A" w:rsidRPr="00C109A5">
        <w:rPr>
          <w:spacing w:val="-12"/>
          <w:sz w:val="32"/>
        </w:rPr>
        <w:t xml:space="preserve"> </w:t>
      </w:r>
      <w:r w:rsidR="00365F49" w:rsidRPr="00C109A5">
        <w:rPr>
          <w:sz w:val="32"/>
        </w:rPr>
        <w:t>handle</w:t>
      </w:r>
      <w:r w:rsidR="0033761A" w:rsidRPr="00C109A5">
        <w:rPr>
          <w:spacing w:val="-12"/>
          <w:sz w:val="32"/>
        </w:rPr>
        <w:t xml:space="preserve"> </w:t>
      </w:r>
      <w:r w:rsidR="00365F49" w:rsidRPr="00C109A5">
        <w:rPr>
          <w:spacing w:val="-1"/>
          <w:sz w:val="32"/>
        </w:rPr>
        <w:t>thr</w:t>
      </w:r>
      <w:r w:rsidR="00365F49" w:rsidRPr="00C109A5">
        <w:rPr>
          <w:sz w:val="32"/>
        </w:rPr>
        <w:t>ough</w:t>
      </w:r>
      <w:r w:rsidR="0033761A" w:rsidRPr="00C109A5">
        <w:rPr>
          <w:spacing w:val="-13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12"/>
          <w:sz w:val="32"/>
        </w:rPr>
        <w:t xml:space="preserve"> </w:t>
      </w:r>
      <w:r w:rsidR="00365F49" w:rsidRPr="00C109A5">
        <w:rPr>
          <w:sz w:val="32"/>
        </w:rPr>
        <w:t>loop.</w:t>
      </w:r>
      <w:r w:rsidR="0033761A" w:rsidRPr="00C109A5">
        <w:rPr>
          <w:spacing w:val="37"/>
          <w:sz w:val="32"/>
        </w:rPr>
        <w:t xml:space="preserve"> </w:t>
      </w:r>
      <w:r w:rsidR="00365F49" w:rsidRPr="00C109A5">
        <w:rPr>
          <w:sz w:val="32"/>
        </w:rPr>
        <w:t>Pull</w:t>
      </w:r>
      <w:r w:rsidR="0033761A" w:rsidRPr="00C109A5">
        <w:rPr>
          <w:spacing w:val="-11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10"/>
          <w:sz w:val="32"/>
        </w:rPr>
        <w:t xml:space="preserve"> </w:t>
      </w:r>
      <w:r w:rsidR="00365F49" w:rsidRPr="00C109A5">
        <w:rPr>
          <w:spacing w:val="-1"/>
          <w:sz w:val="32"/>
        </w:rPr>
        <w:t>r</w:t>
      </w:r>
      <w:r w:rsidR="00365F49" w:rsidRPr="00C109A5">
        <w:rPr>
          <w:sz w:val="32"/>
        </w:rPr>
        <w:t>emainder</w:t>
      </w:r>
      <w:r w:rsidR="0033761A" w:rsidRPr="00C109A5">
        <w:rPr>
          <w:spacing w:val="-11"/>
          <w:sz w:val="32"/>
        </w:rPr>
        <w:t xml:space="preserve"> </w:t>
      </w:r>
      <w:r w:rsidR="00365F49" w:rsidRPr="00C109A5">
        <w:rPr>
          <w:sz w:val="32"/>
        </w:rPr>
        <w:t>o</w:t>
      </w:r>
      <w:r w:rsidR="00365F49" w:rsidRPr="00C109A5">
        <w:rPr>
          <w:spacing w:val="-1"/>
          <w:sz w:val="32"/>
        </w:rPr>
        <w:t>f</w:t>
      </w:r>
      <w:r w:rsidR="0033761A" w:rsidRPr="00C109A5">
        <w:rPr>
          <w:spacing w:val="-11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11"/>
          <w:sz w:val="32"/>
        </w:rPr>
        <w:t xml:space="preserve"> </w:t>
      </w:r>
      <w:r w:rsidR="00365F49" w:rsidRPr="00C109A5">
        <w:rPr>
          <w:spacing w:val="-1"/>
          <w:sz w:val="32"/>
        </w:rPr>
        <w:t>str</w:t>
      </w:r>
      <w:r w:rsidR="00365F49" w:rsidRPr="00C109A5">
        <w:rPr>
          <w:sz w:val="32"/>
        </w:rPr>
        <w:t>ap</w:t>
      </w:r>
      <w:r w:rsidR="0033761A" w:rsidRPr="00C109A5">
        <w:rPr>
          <w:spacing w:val="-10"/>
          <w:sz w:val="32"/>
        </w:rPr>
        <w:t xml:space="preserve"> </w:t>
      </w:r>
      <w:r w:rsidR="00365F49" w:rsidRPr="00C109A5">
        <w:rPr>
          <w:sz w:val="32"/>
        </w:rPr>
        <w:t>handle</w:t>
      </w:r>
      <w:r w:rsidR="0033761A" w:rsidRPr="00C109A5">
        <w:rPr>
          <w:spacing w:val="-9"/>
          <w:sz w:val="32"/>
        </w:rPr>
        <w:t xml:space="preserve"> </w:t>
      </w:r>
      <w:r w:rsidR="00365F49" w:rsidRPr="00C109A5">
        <w:rPr>
          <w:spacing w:val="-1"/>
          <w:sz w:val="32"/>
        </w:rPr>
        <w:t>upwar</w:t>
      </w:r>
      <w:r w:rsidR="00365F49" w:rsidRPr="00C109A5">
        <w:rPr>
          <w:sz w:val="32"/>
        </w:rPr>
        <w:t>ds</w:t>
      </w:r>
      <w:r w:rsidR="0033761A" w:rsidRPr="00C109A5">
        <w:rPr>
          <w:spacing w:val="-11"/>
          <w:sz w:val="32"/>
        </w:rPr>
        <w:t xml:space="preserve"> </w:t>
      </w:r>
      <w:r w:rsidR="00365F49" w:rsidRPr="00C109A5">
        <w:rPr>
          <w:sz w:val="32"/>
        </w:rPr>
        <w:t>to</w:t>
      </w:r>
      <w:r w:rsidR="0033761A" w:rsidRPr="00C109A5">
        <w:rPr>
          <w:spacing w:val="-10"/>
          <w:sz w:val="32"/>
        </w:rPr>
        <w:t xml:space="preserve"> </w:t>
      </w:r>
      <w:r w:rsidR="00365F49" w:rsidRPr="00C109A5">
        <w:rPr>
          <w:spacing w:val="-3"/>
          <w:sz w:val="32"/>
        </w:rPr>
        <w:t>secure</w:t>
      </w:r>
      <w:r w:rsidR="0033761A" w:rsidRPr="00C109A5">
        <w:rPr>
          <w:spacing w:val="-11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11"/>
          <w:sz w:val="32"/>
        </w:rPr>
        <w:t xml:space="preserve"> </w:t>
      </w:r>
      <w:r w:rsidR="00365F49" w:rsidRPr="00C109A5">
        <w:rPr>
          <w:sz w:val="32"/>
        </w:rPr>
        <w:t>wrist</w:t>
      </w:r>
      <w:r w:rsidR="0033761A" w:rsidRPr="00C109A5">
        <w:rPr>
          <w:spacing w:val="-10"/>
          <w:sz w:val="32"/>
        </w:rPr>
        <w:t xml:space="preserve"> </w:t>
      </w:r>
      <w:r w:rsidR="00365F49" w:rsidRPr="00C109A5">
        <w:rPr>
          <w:spacing w:val="-1"/>
          <w:sz w:val="32"/>
        </w:rPr>
        <w:t>str</w:t>
      </w:r>
      <w:r w:rsidR="00365F49" w:rsidRPr="00C109A5">
        <w:rPr>
          <w:sz w:val="32"/>
        </w:rPr>
        <w:t>ap</w:t>
      </w:r>
      <w:r w:rsidR="0033761A" w:rsidRPr="00C109A5">
        <w:rPr>
          <w:spacing w:val="-11"/>
          <w:sz w:val="32"/>
        </w:rPr>
        <w:t xml:space="preserve"> </w:t>
      </w:r>
      <w:r w:rsidR="00365F49" w:rsidRPr="00C109A5">
        <w:rPr>
          <w:sz w:val="32"/>
        </w:rPr>
        <w:t>to</w:t>
      </w:r>
      <w:r w:rsidR="0033761A" w:rsidRPr="00C109A5">
        <w:rPr>
          <w:spacing w:val="-11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10"/>
          <w:sz w:val="32"/>
        </w:rPr>
        <w:t xml:space="preserve"> </w:t>
      </w:r>
      <w:r w:rsidR="00365F49" w:rsidRPr="00C109A5">
        <w:rPr>
          <w:sz w:val="32"/>
        </w:rPr>
        <w:t>unit.</w:t>
      </w:r>
    </w:p>
    <w:p w14:paraId="5C95CF30" w14:textId="77777777" w:rsidR="0033761A" w:rsidRPr="00C109A5" w:rsidRDefault="0033761A" w:rsidP="0033761A">
      <w:pPr>
        <w:rPr>
          <w:sz w:val="32"/>
        </w:rPr>
      </w:pPr>
    </w:p>
    <w:p w14:paraId="0586CD47" w14:textId="45A2CF62" w:rsidR="0033761A" w:rsidRPr="00C109A5" w:rsidRDefault="0006758F" w:rsidP="0033761A">
      <w:pPr>
        <w:rPr>
          <w:sz w:val="32"/>
        </w:rPr>
      </w:pPr>
      <w:r w:rsidRPr="00C109A5">
        <w:rPr>
          <w:spacing w:val="-6"/>
          <w:sz w:val="32"/>
        </w:rPr>
        <w:t xml:space="preserve">3. </w:t>
      </w:r>
      <w:r w:rsidR="00365F49" w:rsidRPr="00C109A5">
        <w:rPr>
          <w:spacing w:val="-6"/>
          <w:sz w:val="32"/>
        </w:rPr>
        <w:t>You</w:t>
      </w:r>
      <w:r w:rsidR="0033761A" w:rsidRPr="00C109A5">
        <w:rPr>
          <w:spacing w:val="-27"/>
          <w:sz w:val="32"/>
        </w:rPr>
        <w:t xml:space="preserve"> </w:t>
      </w:r>
      <w:r w:rsidR="00365F49" w:rsidRPr="00C109A5">
        <w:rPr>
          <w:sz w:val="32"/>
        </w:rPr>
        <w:t>can</w:t>
      </w:r>
      <w:r w:rsidR="0033761A" w:rsidRPr="00C109A5">
        <w:rPr>
          <w:spacing w:val="-28"/>
          <w:sz w:val="32"/>
        </w:rPr>
        <w:t xml:space="preserve"> </w:t>
      </w:r>
      <w:r w:rsidR="00365F49" w:rsidRPr="00C109A5">
        <w:rPr>
          <w:sz w:val="32"/>
        </w:rPr>
        <w:t>f</w:t>
      </w:r>
      <w:r w:rsidR="00365F49" w:rsidRPr="00C109A5">
        <w:rPr>
          <w:spacing w:val="-3"/>
          <w:sz w:val="32"/>
        </w:rPr>
        <w:t>old</w:t>
      </w:r>
      <w:r w:rsidR="0033761A" w:rsidRPr="00C109A5">
        <w:rPr>
          <w:spacing w:val="-27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27"/>
          <w:sz w:val="32"/>
        </w:rPr>
        <w:t xml:space="preserve"> </w:t>
      </w:r>
      <w:r w:rsidR="00365F49" w:rsidRPr="00C109A5">
        <w:rPr>
          <w:sz w:val="32"/>
        </w:rPr>
        <w:t>cane</w:t>
      </w:r>
      <w:r w:rsidR="0033761A" w:rsidRPr="00C109A5">
        <w:rPr>
          <w:spacing w:val="-26"/>
          <w:sz w:val="32"/>
        </w:rPr>
        <w:t xml:space="preserve"> </w:t>
      </w:r>
      <w:r w:rsidR="00365F49" w:rsidRPr="00C109A5">
        <w:rPr>
          <w:sz w:val="32"/>
        </w:rPr>
        <w:t>and</w:t>
      </w:r>
      <w:r w:rsidR="0033761A" w:rsidRPr="00C109A5">
        <w:rPr>
          <w:spacing w:val="-27"/>
          <w:sz w:val="32"/>
        </w:rPr>
        <w:t xml:space="preserve"> </w:t>
      </w:r>
      <w:r w:rsidR="00365F49" w:rsidRPr="00C109A5">
        <w:rPr>
          <w:sz w:val="32"/>
        </w:rPr>
        <w:t>use</w:t>
      </w:r>
      <w:r w:rsidR="0033761A" w:rsidRPr="00C109A5">
        <w:rPr>
          <w:spacing w:val="-28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27"/>
          <w:sz w:val="32"/>
        </w:rPr>
        <w:t xml:space="preserve"> </w:t>
      </w:r>
      <w:r w:rsidR="00365F49" w:rsidRPr="00C109A5">
        <w:rPr>
          <w:sz w:val="32"/>
        </w:rPr>
        <w:t>wrist</w:t>
      </w:r>
      <w:r w:rsidR="0033761A" w:rsidRPr="00C109A5">
        <w:rPr>
          <w:spacing w:val="-27"/>
          <w:sz w:val="32"/>
        </w:rPr>
        <w:t xml:space="preserve"> </w:t>
      </w:r>
      <w:r w:rsidR="00365F49" w:rsidRPr="00C109A5">
        <w:rPr>
          <w:sz w:val="32"/>
        </w:rPr>
        <w:t>str</w:t>
      </w:r>
      <w:r w:rsidR="00365F49" w:rsidRPr="00C109A5">
        <w:rPr>
          <w:spacing w:val="-3"/>
          <w:sz w:val="32"/>
        </w:rPr>
        <w:t>ap</w:t>
      </w:r>
      <w:r w:rsidR="0033761A" w:rsidRPr="00C109A5">
        <w:rPr>
          <w:spacing w:val="-27"/>
          <w:sz w:val="32"/>
        </w:rPr>
        <w:t xml:space="preserve"> </w:t>
      </w:r>
      <w:r w:rsidR="00365F49" w:rsidRPr="00C109A5">
        <w:rPr>
          <w:sz w:val="32"/>
        </w:rPr>
        <w:t>o</w:t>
      </w:r>
      <w:r w:rsidR="00365F49" w:rsidRPr="00C109A5">
        <w:rPr>
          <w:spacing w:val="-1"/>
          <w:sz w:val="32"/>
        </w:rPr>
        <w:t>f</w:t>
      </w:r>
      <w:r w:rsidR="0033761A" w:rsidRPr="00C109A5">
        <w:rPr>
          <w:spacing w:val="-29"/>
          <w:sz w:val="32"/>
        </w:rPr>
        <w:t xml:space="preserve"> </w:t>
      </w:r>
      <w:r w:rsidR="00365F49" w:rsidRPr="00C109A5">
        <w:rPr>
          <w:sz w:val="32"/>
        </w:rPr>
        <w:t>y</w:t>
      </w:r>
      <w:r w:rsidR="00365F49" w:rsidRPr="00C109A5">
        <w:rPr>
          <w:spacing w:val="-1"/>
          <w:sz w:val="32"/>
        </w:rPr>
        <w:t>our</w:t>
      </w:r>
      <w:r w:rsidR="0033761A" w:rsidRPr="00C109A5">
        <w:rPr>
          <w:spacing w:val="-30"/>
          <w:sz w:val="32"/>
        </w:rPr>
        <w:t xml:space="preserve"> </w:t>
      </w:r>
      <w:proofErr w:type="spellStart"/>
      <w:r w:rsidR="00CF142C" w:rsidRPr="00C109A5">
        <w:rPr>
          <w:spacing w:val="-3"/>
          <w:sz w:val="32"/>
        </w:rPr>
        <w:t>WeWALK</w:t>
      </w:r>
      <w:proofErr w:type="spellEnd"/>
      <w:r w:rsidR="0033761A" w:rsidRPr="00C109A5">
        <w:rPr>
          <w:spacing w:val="-29"/>
          <w:sz w:val="32"/>
        </w:rPr>
        <w:t xml:space="preserve"> </w:t>
      </w:r>
      <w:r w:rsidR="00365F49" w:rsidRPr="00C109A5">
        <w:rPr>
          <w:sz w:val="32"/>
        </w:rPr>
        <w:t>to</w:t>
      </w:r>
      <w:r w:rsidR="0033761A" w:rsidRPr="00C109A5">
        <w:rPr>
          <w:spacing w:val="-27"/>
          <w:sz w:val="32"/>
        </w:rPr>
        <w:t xml:space="preserve"> </w:t>
      </w:r>
      <w:r w:rsidR="00365F49" w:rsidRPr="00C109A5">
        <w:rPr>
          <w:sz w:val="32"/>
        </w:rPr>
        <w:t>bind</w:t>
      </w:r>
      <w:r w:rsidR="0033761A" w:rsidRPr="00C109A5">
        <w:rPr>
          <w:spacing w:val="-26"/>
          <w:sz w:val="32"/>
        </w:rPr>
        <w:t xml:space="preserve"> </w:t>
      </w:r>
      <w:r w:rsidR="00365F49" w:rsidRPr="00C109A5">
        <w:rPr>
          <w:sz w:val="32"/>
        </w:rPr>
        <w:t>them</w:t>
      </w:r>
      <w:r w:rsidR="0033761A" w:rsidRPr="00C109A5">
        <w:rPr>
          <w:spacing w:val="-28"/>
          <w:sz w:val="32"/>
        </w:rPr>
        <w:t xml:space="preserve"> </w:t>
      </w:r>
      <w:r w:rsidR="00365F49" w:rsidRPr="00C109A5">
        <w:rPr>
          <w:sz w:val="32"/>
        </w:rPr>
        <w:t>together</w:t>
      </w:r>
      <w:r w:rsidR="00365F49" w:rsidRPr="00C109A5">
        <w:rPr>
          <w:spacing w:val="-3"/>
          <w:sz w:val="32"/>
        </w:rPr>
        <w:t>.</w:t>
      </w:r>
      <w:r w:rsidR="0033761A" w:rsidRPr="00C109A5">
        <w:rPr>
          <w:spacing w:val="-27"/>
          <w:sz w:val="32"/>
        </w:rPr>
        <w:t xml:space="preserve"> </w:t>
      </w:r>
      <w:r w:rsidR="00365F49" w:rsidRPr="00C109A5">
        <w:rPr>
          <w:sz w:val="32"/>
        </w:rPr>
        <w:t>Be</w:t>
      </w:r>
      <w:r w:rsidR="0033761A" w:rsidRPr="00C109A5">
        <w:rPr>
          <w:spacing w:val="38"/>
          <w:sz w:val="32"/>
        </w:rPr>
        <w:t xml:space="preserve"> </w:t>
      </w:r>
      <w:r w:rsidR="00365F49" w:rsidRPr="00C109A5">
        <w:rPr>
          <w:spacing w:val="-3"/>
          <w:sz w:val="32"/>
        </w:rPr>
        <w:t>c</w:t>
      </w:r>
      <w:r w:rsidR="00365F49" w:rsidRPr="00C109A5">
        <w:rPr>
          <w:sz w:val="32"/>
        </w:rPr>
        <w:t>ar</w:t>
      </w:r>
      <w:r w:rsidR="00365F49" w:rsidRPr="00C109A5">
        <w:rPr>
          <w:spacing w:val="-3"/>
          <w:sz w:val="32"/>
        </w:rPr>
        <w:t>e</w:t>
      </w:r>
      <w:r w:rsidR="00365F49" w:rsidRPr="00C109A5">
        <w:rPr>
          <w:sz w:val="32"/>
        </w:rPr>
        <w:t>f</w:t>
      </w:r>
      <w:r w:rsidR="00365F49" w:rsidRPr="00C109A5">
        <w:rPr>
          <w:spacing w:val="-3"/>
          <w:sz w:val="32"/>
        </w:rPr>
        <w:t>ul</w:t>
      </w:r>
      <w:r w:rsidR="0033761A" w:rsidRPr="00C109A5">
        <w:rPr>
          <w:spacing w:val="-20"/>
          <w:sz w:val="32"/>
        </w:rPr>
        <w:t xml:space="preserve"> </w:t>
      </w:r>
      <w:r w:rsidR="00365F49" w:rsidRPr="00C109A5">
        <w:rPr>
          <w:sz w:val="32"/>
        </w:rPr>
        <w:t>when</w:t>
      </w:r>
      <w:r w:rsidR="0033761A" w:rsidRPr="00C109A5">
        <w:rPr>
          <w:spacing w:val="-19"/>
          <w:sz w:val="32"/>
        </w:rPr>
        <w:t xml:space="preserve"> </w:t>
      </w:r>
      <w:r w:rsidR="00365F49" w:rsidRPr="00C109A5">
        <w:rPr>
          <w:sz w:val="32"/>
        </w:rPr>
        <w:t>folding/</w:t>
      </w:r>
      <w:r w:rsidR="00365F49" w:rsidRPr="00C109A5">
        <w:rPr>
          <w:spacing w:val="-3"/>
          <w:sz w:val="32"/>
        </w:rPr>
        <w:t>un</w:t>
      </w:r>
      <w:r w:rsidR="00365F49" w:rsidRPr="00C109A5">
        <w:rPr>
          <w:sz w:val="32"/>
        </w:rPr>
        <w:t>f</w:t>
      </w:r>
      <w:r w:rsidR="00365F49" w:rsidRPr="00C109A5">
        <w:rPr>
          <w:spacing w:val="-3"/>
          <w:sz w:val="32"/>
        </w:rPr>
        <w:t>olding</w:t>
      </w:r>
      <w:r w:rsidR="0033761A" w:rsidRPr="00C109A5">
        <w:rPr>
          <w:spacing w:val="-19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18"/>
          <w:sz w:val="32"/>
        </w:rPr>
        <w:t xml:space="preserve"> </w:t>
      </w:r>
      <w:r w:rsidR="00365F49" w:rsidRPr="00C109A5">
        <w:rPr>
          <w:sz w:val="32"/>
        </w:rPr>
        <w:t>cane</w:t>
      </w:r>
      <w:r w:rsidR="0033761A" w:rsidRPr="00C109A5">
        <w:rPr>
          <w:spacing w:val="-19"/>
          <w:sz w:val="32"/>
        </w:rPr>
        <w:t xml:space="preserve"> </w:t>
      </w:r>
      <w:r w:rsidR="00365F49" w:rsidRPr="00C109A5">
        <w:rPr>
          <w:sz w:val="32"/>
        </w:rPr>
        <w:t>because</w:t>
      </w:r>
      <w:r w:rsidR="0033761A" w:rsidRPr="00C109A5">
        <w:rPr>
          <w:spacing w:val="-18"/>
          <w:sz w:val="32"/>
        </w:rPr>
        <w:t xml:space="preserve"> </w:t>
      </w:r>
      <w:r w:rsidR="00365F49" w:rsidRPr="00C109A5">
        <w:rPr>
          <w:sz w:val="32"/>
        </w:rPr>
        <w:t>o</w:t>
      </w:r>
      <w:r w:rsidR="00365F49" w:rsidRPr="00C109A5">
        <w:rPr>
          <w:spacing w:val="-1"/>
          <w:sz w:val="32"/>
        </w:rPr>
        <w:t>f</w:t>
      </w:r>
      <w:r w:rsidR="0033761A" w:rsidRPr="00C109A5">
        <w:rPr>
          <w:spacing w:val="-19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20"/>
          <w:sz w:val="32"/>
        </w:rPr>
        <w:t xml:space="preserve"> </w:t>
      </w:r>
      <w:r w:rsidR="00365F49" w:rsidRPr="00C109A5">
        <w:rPr>
          <w:sz w:val="32"/>
        </w:rPr>
        <w:t>tension</w:t>
      </w:r>
      <w:r w:rsidR="0033761A" w:rsidRPr="00C109A5">
        <w:rPr>
          <w:spacing w:val="-18"/>
          <w:sz w:val="32"/>
        </w:rPr>
        <w:t xml:space="preserve"> </w:t>
      </w:r>
      <w:r w:rsidR="00365F49" w:rsidRPr="00C109A5">
        <w:rPr>
          <w:sz w:val="32"/>
        </w:rPr>
        <w:t>in</w:t>
      </w:r>
      <w:r w:rsidR="0033761A" w:rsidRPr="00C109A5">
        <w:rPr>
          <w:spacing w:val="-19"/>
          <w:sz w:val="32"/>
        </w:rPr>
        <w:t xml:space="preserve"> </w:t>
      </w:r>
      <w:r w:rsidR="00365F49" w:rsidRPr="00C109A5">
        <w:rPr>
          <w:sz w:val="32"/>
        </w:rPr>
        <w:t>the</w:t>
      </w:r>
      <w:r w:rsidR="0033761A" w:rsidRPr="00C109A5">
        <w:rPr>
          <w:spacing w:val="-18"/>
          <w:sz w:val="32"/>
        </w:rPr>
        <w:t xml:space="preserve"> </w:t>
      </w:r>
      <w:r w:rsidR="00365F49" w:rsidRPr="00C109A5">
        <w:rPr>
          <w:sz w:val="32"/>
        </w:rPr>
        <w:t>elastic</w:t>
      </w:r>
      <w:r w:rsidR="0033761A" w:rsidRPr="00C109A5">
        <w:rPr>
          <w:spacing w:val="-19"/>
          <w:sz w:val="32"/>
        </w:rPr>
        <w:t xml:space="preserve"> </w:t>
      </w:r>
      <w:r w:rsidR="00365F49" w:rsidRPr="00C109A5">
        <w:rPr>
          <w:spacing w:val="-3"/>
          <w:sz w:val="32"/>
        </w:rPr>
        <w:t>c</w:t>
      </w:r>
      <w:r w:rsidR="00365F49" w:rsidRPr="00C109A5">
        <w:rPr>
          <w:sz w:val="32"/>
        </w:rPr>
        <w:t>or</w:t>
      </w:r>
      <w:r w:rsidR="00365F49" w:rsidRPr="00C109A5">
        <w:rPr>
          <w:spacing w:val="-3"/>
          <w:sz w:val="32"/>
        </w:rPr>
        <w:t>d.</w:t>
      </w:r>
    </w:p>
    <w:p w14:paraId="2D325A33" w14:textId="77777777" w:rsidR="0033761A" w:rsidRPr="0033761A" w:rsidRDefault="0033761A" w:rsidP="0033761A"/>
    <w:p w14:paraId="177D41D0" w14:textId="77777777" w:rsidR="0033761A" w:rsidRPr="0033761A" w:rsidRDefault="0033761A" w:rsidP="00387F4A">
      <w:pPr>
        <w:pStyle w:val="head2"/>
        <w:jc w:val="left"/>
      </w:pPr>
      <w:bookmarkStart w:id="78" w:name="_Toc83992282"/>
      <w:bookmarkStart w:id="79" w:name="_Toc88547939"/>
      <w:bookmarkStart w:id="80" w:name="_Toc88636233"/>
      <w:r w:rsidRPr="0033761A">
        <w:rPr>
          <w:spacing w:val="-1"/>
        </w:rPr>
        <w:t>Ar</w:t>
      </w:r>
      <w:r w:rsidRPr="0033761A">
        <w:t>e</w:t>
      </w:r>
      <w:r w:rsidRPr="0033761A">
        <w:rPr>
          <w:spacing w:val="-12"/>
        </w:rPr>
        <w:t xml:space="preserve"> </w:t>
      </w:r>
      <w:r w:rsidRPr="0033761A">
        <w:rPr>
          <w:spacing w:val="-1"/>
        </w:rPr>
        <w:t>ther</w:t>
      </w:r>
      <w:r w:rsidRPr="0033761A">
        <w:t>e</w:t>
      </w:r>
      <w:r w:rsidRPr="0033761A">
        <w:rPr>
          <w:spacing w:val="-12"/>
        </w:rPr>
        <w:t xml:space="preserve"> </w:t>
      </w:r>
      <w:r w:rsidRPr="0033761A">
        <w:rPr>
          <w:spacing w:val="-3"/>
        </w:rPr>
        <w:t>an</w:t>
      </w:r>
      <w:r w:rsidRPr="0033761A">
        <w:t>y</w:t>
      </w:r>
      <w:r w:rsidRPr="0033761A">
        <w:rPr>
          <w:spacing w:val="-14"/>
        </w:rPr>
        <w:t xml:space="preserve"> </w:t>
      </w:r>
      <w:r w:rsidRPr="0033761A">
        <w:rPr>
          <w:spacing w:val="-3"/>
        </w:rPr>
        <w:t>obs</w:t>
      </w:r>
      <w:r w:rsidRPr="0033761A">
        <w:t>t</w:t>
      </w:r>
      <w:r w:rsidRPr="0033761A">
        <w:rPr>
          <w:spacing w:val="-3"/>
        </w:rPr>
        <w:t>acle</w:t>
      </w:r>
      <w:r w:rsidRPr="0033761A">
        <w:t>s/</w:t>
      </w:r>
      <w:r w:rsidRPr="0033761A">
        <w:rPr>
          <w:spacing w:val="-3"/>
        </w:rPr>
        <w:t>objec</w:t>
      </w:r>
      <w:r w:rsidRPr="0033761A">
        <w:t>ts</w:t>
      </w:r>
      <w:r w:rsidRPr="0033761A">
        <w:rPr>
          <w:spacing w:val="-11"/>
        </w:rPr>
        <w:t xml:space="preserve"> </w:t>
      </w:r>
      <w:r w:rsidRPr="0033761A">
        <w:t>that</w:t>
      </w:r>
      <w:r w:rsidRPr="0033761A">
        <w:rPr>
          <w:spacing w:val="-13"/>
        </w:rPr>
        <w:t xml:space="preserve"> </w:t>
      </w:r>
      <w:proofErr w:type="spellStart"/>
      <w:r w:rsidRPr="0033761A">
        <w:rPr>
          <w:spacing w:val="-5"/>
        </w:rPr>
        <w:t>WeWALK</w:t>
      </w:r>
      <w:proofErr w:type="spellEnd"/>
      <w:r w:rsidRPr="0033761A">
        <w:rPr>
          <w:spacing w:val="-13"/>
        </w:rPr>
        <w:t xml:space="preserve"> </w:t>
      </w:r>
      <w:r w:rsidRPr="0033761A">
        <w:t>canno</w:t>
      </w:r>
      <w:r w:rsidRPr="0033761A">
        <w:rPr>
          <w:spacing w:val="-1"/>
        </w:rPr>
        <w:t>t</w:t>
      </w:r>
      <w:r w:rsidRPr="0033761A">
        <w:rPr>
          <w:spacing w:val="-12"/>
        </w:rPr>
        <w:t xml:space="preserve"> </w:t>
      </w:r>
      <w:r w:rsidRPr="0033761A">
        <w:t>de</w:t>
      </w:r>
      <w:r w:rsidRPr="0033761A">
        <w:rPr>
          <w:spacing w:val="-1"/>
        </w:rPr>
        <w:t>t</w:t>
      </w:r>
      <w:r w:rsidRPr="0033761A">
        <w:t>ec</w:t>
      </w:r>
      <w:r w:rsidRPr="0033761A">
        <w:rPr>
          <w:spacing w:val="-1"/>
        </w:rPr>
        <w:t>t?</w:t>
      </w:r>
      <w:bookmarkEnd w:id="78"/>
      <w:bookmarkEnd w:id="79"/>
      <w:bookmarkEnd w:id="80"/>
    </w:p>
    <w:p w14:paraId="1C602E28" w14:textId="77777777" w:rsidR="0033761A" w:rsidRPr="00847CCB" w:rsidRDefault="00365F49" w:rsidP="0033761A">
      <w:pPr>
        <w:rPr>
          <w:sz w:val="32"/>
        </w:rPr>
      </w:pPr>
      <w:r w:rsidRPr="00847CCB">
        <w:rPr>
          <w:sz w:val="32"/>
        </w:rPr>
        <w:t>It</w:t>
      </w:r>
      <w:r w:rsidR="0033761A" w:rsidRPr="00847CCB">
        <w:rPr>
          <w:spacing w:val="3"/>
          <w:sz w:val="32"/>
        </w:rPr>
        <w:t xml:space="preserve"> </w:t>
      </w:r>
      <w:r w:rsidRPr="00847CCB">
        <w:rPr>
          <w:sz w:val="32"/>
        </w:rPr>
        <w:t>is</w:t>
      </w:r>
      <w:r w:rsidR="0033761A" w:rsidRPr="00847CCB">
        <w:rPr>
          <w:spacing w:val="3"/>
          <w:sz w:val="32"/>
        </w:rPr>
        <w:t xml:space="preserve"> </w:t>
      </w:r>
      <w:r w:rsidRPr="00847CCB">
        <w:rPr>
          <w:sz w:val="32"/>
        </w:rPr>
        <w:t>no</w:t>
      </w:r>
      <w:r w:rsidRPr="00847CCB">
        <w:rPr>
          <w:spacing w:val="-1"/>
          <w:sz w:val="32"/>
        </w:rPr>
        <w:t>t</w:t>
      </w:r>
      <w:r w:rsidR="0033761A" w:rsidRPr="00847CCB">
        <w:rPr>
          <w:spacing w:val="4"/>
          <w:sz w:val="32"/>
        </w:rPr>
        <w:t xml:space="preserve"> </w:t>
      </w:r>
      <w:r w:rsidRPr="00847CCB">
        <w:rPr>
          <w:sz w:val="32"/>
        </w:rPr>
        <w:t>possible</w:t>
      </w:r>
      <w:r w:rsidR="0033761A" w:rsidRPr="00847CCB">
        <w:rPr>
          <w:spacing w:val="3"/>
          <w:sz w:val="32"/>
        </w:rPr>
        <w:t xml:space="preserve"> </w:t>
      </w:r>
      <w:r w:rsidRPr="00847CCB">
        <w:rPr>
          <w:sz w:val="32"/>
        </w:rPr>
        <w:t>for</w:t>
      </w:r>
      <w:r w:rsidR="0033761A" w:rsidRPr="00847CCB">
        <w:rPr>
          <w:spacing w:val="1"/>
          <w:sz w:val="32"/>
        </w:rPr>
        <w:t xml:space="preserve"> </w:t>
      </w:r>
      <w:proofErr w:type="spellStart"/>
      <w:r w:rsidR="00CF142C" w:rsidRPr="00847CCB">
        <w:rPr>
          <w:spacing w:val="-4"/>
          <w:sz w:val="32"/>
        </w:rPr>
        <w:t>WeWALK</w:t>
      </w:r>
      <w:r w:rsidRPr="00847CCB">
        <w:rPr>
          <w:spacing w:val="-5"/>
          <w:sz w:val="32"/>
        </w:rPr>
        <w:t>’s</w:t>
      </w:r>
      <w:proofErr w:type="spellEnd"/>
      <w:r w:rsidR="0033761A" w:rsidRPr="00847CCB">
        <w:rPr>
          <w:spacing w:val="3"/>
          <w:sz w:val="32"/>
        </w:rPr>
        <w:t xml:space="preserve"> </w:t>
      </w:r>
      <w:r w:rsidRPr="00847CCB">
        <w:rPr>
          <w:spacing w:val="-1"/>
          <w:sz w:val="32"/>
        </w:rPr>
        <w:t>ultr</w:t>
      </w:r>
      <w:r w:rsidRPr="00847CCB">
        <w:rPr>
          <w:sz w:val="32"/>
        </w:rPr>
        <w:t>asonic</w:t>
      </w:r>
      <w:r w:rsidR="0033761A" w:rsidRPr="00847CCB">
        <w:rPr>
          <w:spacing w:val="4"/>
          <w:sz w:val="32"/>
        </w:rPr>
        <w:t xml:space="preserve"> </w:t>
      </w:r>
      <w:r w:rsidRPr="00847CCB">
        <w:rPr>
          <w:sz w:val="32"/>
        </w:rPr>
        <w:t>sensor</w:t>
      </w:r>
      <w:r w:rsidR="0033761A" w:rsidRPr="00847CCB">
        <w:rPr>
          <w:spacing w:val="1"/>
          <w:sz w:val="32"/>
        </w:rPr>
        <w:t xml:space="preserve"> </w:t>
      </w:r>
      <w:r w:rsidRPr="00847CCB">
        <w:rPr>
          <w:sz w:val="32"/>
        </w:rPr>
        <w:t>to</w:t>
      </w:r>
      <w:r w:rsidR="0033761A" w:rsidRPr="00847CCB">
        <w:rPr>
          <w:spacing w:val="4"/>
          <w:sz w:val="32"/>
        </w:rPr>
        <w:t xml:space="preserve"> </w:t>
      </w:r>
      <w:r w:rsidRPr="00847CCB">
        <w:rPr>
          <w:sz w:val="32"/>
        </w:rPr>
        <w:t>de</w:t>
      </w:r>
      <w:r w:rsidRPr="00847CCB">
        <w:rPr>
          <w:spacing w:val="-1"/>
          <w:sz w:val="32"/>
        </w:rPr>
        <w:t>tect</w:t>
      </w:r>
      <w:r w:rsidR="0033761A" w:rsidRPr="00847CCB">
        <w:rPr>
          <w:spacing w:val="3"/>
          <w:sz w:val="32"/>
        </w:rPr>
        <w:t xml:space="preserve"> </w:t>
      </w:r>
      <w:r w:rsidRPr="00847CCB">
        <w:rPr>
          <w:sz w:val="32"/>
        </w:rPr>
        <w:t>dr</w:t>
      </w:r>
      <w:r w:rsidRPr="00847CCB">
        <w:rPr>
          <w:spacing w:val="-3"/>
          <w:sz w:val="32"/>
        </w:rPr>
        <w:t>ops</w:t>
      </w:r>
      <w:r w:rsidR="0033761A" w:rsidRPr="00847CCB">
        <w:rPr>
          <w:spacing w:val="5"/>
          <w:sz w:val="32"/>
        </w:rPr>
        <w:t xml:space="preserve"> </w:t>
      </w:r>
      <w:r w:rsidRPr="00847CCB">
        <w:rPr>
          <w:sz w:val="32"/>
        </w:rPr>
        <w:t>at</w:t>
      </w:r>
      <w:r w:rsidR="0033761A" w:rsidRPr="00847CCB">
        <w:rPr>
          <w:spacing w:val="3"/>
          <w:sz w:val="32"/>
        </w:rPr>
        <w:t xml:space="preserve"> </w:t>
      </w:r>
      <w:r w:rsidRPr="00847CCB">
        <w:rPr>
          <w:sz w:val="32"/>
        </w:rPr>
        <w:t>gr</w:t>
      </w:r>
      <w:r w:rsidRPr="00847CCB">
        <w:rPr>
          <w:spacing w:val="-3"/>
          <w:sz w:val="32"/>
        </w:rPr>
        <w:t>ound</w:t>
      </w:r>
      <w:r w:rsidR="0033761A" w:rsidRPr="00847CCB">
        <w:rPr>
          <w:spacing w:val="4"/>
          <w:sz w:val="32"/>
        </w:rPr>
        <w:t xml:space="preserve"> </w:t>
      </w:r>
      <w:r w:rsidRPr="00847CCB">
        <w:rPr>
          <w:sz w:val="32"/>
        </w:rPr>
        <w:t>level</w:t>
      </w:r>
      <w:r w:rsidR="0033761A" w:rsidRPr="00847CCB">
        <w:rPr>
          <w:spacing w:val="4"/>
          <w:sz w:val="32"/>
        </w:rPr>
        <w:t xml:space="preserve"> </w:t>
      </w:r>
      <w:r w:rsidRPr="00847CCB">
        <w:rPr>
          <w:sz w:val="32"/>
        </w:rPr>
        <w:t>such</w:t>
      </w:r>
      <w:r w:rsidR="0033761A" w:rsidRPr="00847CCB">
        <w:rPr>
          <w:spacing w:val="70"/>
          <w:sz w:val="32"/>
        </w:rPr>
        <w:t xml:space="preserve"> </w:t>
      </w:r>
      <w:r w:rsidRPr="00847CCB">
        <w:rPr>
          <w:sz w:val="32"/>
        </w:rPr>
        <w:t>as</w:t>
      </w:r>
      <w:r w:rsidR="0033761A" w:rsidRPr="00847CCB">
        <w:rPr>
          <w:spacing w:val="9"/>
          <w:sz w:val="32"/>
        </w:rPr>
        <w:t xml:space="preserve"> </w:t>
      </w:r>
      <w:r w:rsidRPr="00847CCB">
        <w:rPr>
          <w:spacing w:val="-1"/>
          <w:sz w:val="32"/>
        </w:rPr>
        <w:t>stair</w:t>
      </w:r>
      <w:r w:rsidRPr="00847CCB">
        <w:rPr>
          <w:sz w:val="32"/>
        </w:rPr>
        <w:t>s,</w:t>
      </w:r>
      <w:r w:rsidR="0033761A" w:rsidRPr="00847CCB">
        <w:rPr>
          <w:spacing w:val="10"/>
          <w:sz w:val="32"/>
        </w:rPr>
        <w:t xml:space="preserve"> </w:t>
      </w:r>
      <w:r w:rsidRPr="00847CCB">
        <w:rPr>
          <w:sz w:val="32"/>
        </w:rPr>
        <w:t>curbs,</w:t>
      </w:r>
      <w:r w:rsidR="0033761A" w:rsidRPr="00847CCB">
        <w:rPr>
          <w:spacing w:val="9"/>
          <w:sz w:val="32"/>
        </w:rPr>
        <w:t xml:space="preserve"> </w:t>
      </w:r>
      <w:r w:rsidRPr="00847CCB">
        <w:rPr>
          <w:sz w:val="32"/>
        </w:rPr>
        <w:t>and</w:t>
      </w:r>
      <w:r w:rsidR="0033761A" w:rsidRPr="00847CCB">
        <w:rPr>
          <w:spacing w:val="10"/>
          <w:sz w:val="32"/>
        </w:rPr>
        <w:t xml:space="preserve"> </w:t>
      </w:r>
      <w:r w:rsidRPr="00847CCB">
        <w:rPr>
          <w:sz w:val="32"/>
        </w:rPr>
        <w:t>holes.</w:t>
      </w:r>
      <w:r w:rsidR="0033761A" w:rsidRPr="00847CCB">
        <w:rPr>
          <w:spacing w:val="10"/>
          <w:sz w:val="32"/>
        </w:rPr>
        <w:t xml:space="preserve"> </w:t>
      </w:r>
      <w:r w:rsidRPr="00847CCB">
        <w:rPr>
          <w:sz w:val="32"/>
        </w:rPr>
        <w:t>It</w:t>
      </w:r>
      <w:r w:rsidR="0033761A" w:rsidRPr="00847CCB">
        <w:rPr>
          <w:spacing w:val="9"/>
          <w:sz w:val="32"/>
        </w:rPr>
        <w:t xml:space="preserve"> </w:t>
      </w:r>
      <w:r w:rsidRPr="00847CCB">
        <w:rPr>
          <w:sz w:val="32"/>
        </w:rPr>
        <w:t>is</w:t>
      </w:r>
      <w:r w:rsidR="0033761A" w:rsidRPr="00847CCB">
        <w:rPr>
          <w:spacing w:val="9"/>
          <w:sz w:val="32"/>
        </w:rPr>
        <w:t xml:space="preserve"> </w:t>
      </w:r>
      <w:r w:rsidRPr="00847CCB">
        <w:rPr>
          <w:sz w:val="32"/>
        </w:rPr>
        <w:t>ther</w:t>
      </w:r>
      <w:r w:rsidRPr="00847CCB">
        <w:rPr>
          <w:spacing w:val="-3"/>
          <w:sz w:val="32"/>
        </w:rPr>
        <w:t>e</w:t>
      </w:r>
      <w:r w:rsidRPr="00847CCB">
        <w:rPr>
          <w:sz w:val="32"/>
        </w:rPr>
        <w:t>for</w:t>
      </w:r>
      <w:r w:rsidRPr="00847CCB">
        <w:rPr>
          <w:spacing w:val="-3"/>
          <w:sz w:val="32"/>
        </w:rPr>
        <w:t>e</w:t>
      </w:r>
      <w:r w:rsidR="0033761A" w:rsidRPr="00847CCB">
        <w:rPr>
          <w:spacing w:val="10"/>
          <w:sz w:val="32"/>
        </w:rPr>
        <w:t xml:space="preserve"> </w:t>
      </w:r>
      <w:r w:rsidRPr="00847CCB">
        <w:rPr>
          <w:sz w:val="32"/>
        </w:rPr>
        <w:t>important</w:t>
      </w:r>
      <w:r w:rsidR="0033761A" w:rsidRPr="00847CCB">
        <w:rPr>
          <w:spacing w:val="9"/>
          <w:sz w:val="32"/>
        </w:rPr>
        <w:t xml:space="preserve"> </w:t>
      </w:r>
      <w:r w:rsidRPr="00847CCB">
        <w:rPr>
          <w:sz w:val="32"/>
        </w:rPr>
        <w:t>to</w:t>
      </w:r>
      <w:r w:rsidR="0033761A" w:rsidRPr="00847CCB">
        <w:rPr>
          <w:spacing w:val="9"/>
          <w:sz w:val="32"/>
        </w:rPr>
        <w:t xml:space="preserve"> </w:t>
      </w:r>
      <w:r w:rsidRPr="00847CCB">
        <w:rPr>
          <w:sz w:val="32"/>
        </w:rPr>
        <w:t>main</w:t>
      </w:r>
      <w:r w:rsidRPr="00847CCB">
        <w:rPr>
          <w:spacing w:val="-1"/>
          <w:sz w:val="32"/>
        </w:rPr>
        <w:t>tain</w:t>
      </w:r>
      <w:r w:rsidR="0033761A" w:rsidRPr="00847CCB">
        <w:rPr>
          <w:spacing w:val="10"/>
          <w:sz w:val="32"/>
        </w:rPr>
        <w:t xml:space="preserve"> </w:t>
      </w:r>
      <w:r w:rsidRPr="00847CCB">
        <w:rPr>
          <w:sz w:val="32"/>
        </w:rPr>
        <w:t>good</w:t>
      </w:r>
      <w:r w:rsidR="0033761A" w:rsidRPr="00847CCB">
        <w:rPr>
          <w:spacing w:val="9"/>
          <w:sz w:val="32"/>
        </w:rPr>
        <w:t xml:space="preserve"> </w:t>
      </w:r>
      <w:r w:rsidRPr="00847CCB">
        <w:rPr>
          <w:spacing w:val="-1"/>
          <w:sz w:val="32"/>
        </w:rPr>
        <w:t>traditional</w:t>
      </w:r>
      <w:r w:rsidR="0033761A" w:rsidRPr="00847CCB">
        <w:rPr>
          <w:spacing w:val="9"/>
          <w:sz w:val="32"/>
        </w:rPr>
        <w:t xml:space="preserve"> </w:t>
      </w:r>
      <w:r w:rsidRPr="00847CCB">
        <w:rPr>
          <w:sz w:val="32"/>
        </w:rPr>
        <w:t>cane</w:t>
      </w:r>
      <w:r w:rsidR="0033761A" w:rsidRPr="00847CCB">
        <w:rPr>
          <w:spacing w:val="47"/>
          <w:sz w:val="32"/>
        </w:rPr>
        <w:t xml:space="preserve"> </w:t>
      </w:r>
      <w:r w:rsidRPr="00847CCB">
        <w:rPr>
          <w:sz w:val="32"/>
        </w:rPr>
        <w:t>skills</w:t>
      </w:r>
      <w:r w:rsidR="0033761A" w:rsidRPr="00847CCB">
        <w:rPr>
          <w:spacing w:val="-19"/>
          <w:sz w:val="32"/>
        </w:rPr>
        <w:t xml:space="preserve"> </w:t>
      </w:r>
      <w:r w:rsidRPr="00847CCB">
        <w:rPr>
          <w:sz w:val="32"/>
        </w:rPr>
        <w:t>when</w:t>
      </w:r>
      <w:r w:rsidR="0033761A" w:rsidRPr="00847CCB">
        <w:rPr>
          <w:spacing w:val="-18"/>
          <w:sz w:val="32"/>
        </w:rPr>
        <w:t xml:space="preserve"> </w:t>
      </w:r>
      <w:r w:rsidRPr="00847CCB">
        <w:rPr>
          <w:sz w:val="32"/>
        </w:rPr>
        <w:t>using</w:t>
      </w:r>
      <w:r w:rsidR="0033761A" w:rsidRPr="00847CCB">
        <w:rPr>
          <w:spacing w:val="-20"/>
          <w:sz w:val="32"/>
        </w:rPr>
        <w:t xml:space="preserve"> </w:t>
      </w:r>
      <w:proofErr w:type="spellStart"/>
      <w:r w:rsidR="00CF142C" w:rsidRPr="00847CCB">
        <w:rPr>
          <w:spacing w:val="-3"/>
          <w:sz w:val="32"/>
        </w:rPr>
        <w:t>WeWALK</w:t>
      </w:r>
      <w:proofErr w:type="spellEnd"/>
      <w:r w:rsidR="0033761A" w:rsidRPr="00847CCB">
        <w:rPr>
          <w:spacing w:val="-21"/>
          <w:sz w:val="32"/>
        </w:rPr>
        <w:t xml:space="preserve"> </w:t>
      </w:r>
      <w:r w:rsidRPr="00847CCB">
        <w:rPr>
          <w:sz w:val="32"/>
        </w:rPr>
        <w:t>to</w:t>
      </w:r>
      <w:r w:rsidR="0033761A" w:rsidRPr="00847CCB">
        <w:rPr>
          <w:spacing w:val="-18"/>
          <w:sz w:val="32"/>
        </w:rPr>
        <w:t xml:space="preserve"> </w:t>
      </w:r>
      <w:r w:rsidRPr="00847CCB">
        <w:rPr>
          <w:sz w:val="32"/>
        </w:rPr>
        <w:t>loc</w:t>
      </w:r>
      <w:r w:rsidRPr="00847CCB">
        <w:rPr>
          <w:spacing w:val="-1"/>
          <w:sz w:val="32"/>
        </w:rPr>
        <w:t>ate</w:t>
      </w:r>
      <w:r w:rsidR="0033761A" w:rsidRPr="00847CCB">
        <w:rPr>
          <w:spacing w:val="-18"/>
          <w:sz w:val="32"/>
        </w:rPr>
        <w:t xml:space="preserve"> </w:t>
      </w:r>
      <w:r w:rsidRPr="00847CCB">
        <w:rPr>
          <w:sz w:val="32"/>
        </w:rPr>
        <w:t>dr</w:t>
      </w:r>
      <w:r w:rsidRPr="00847CCB">
        <w:rPr>
          <w:spacing w:val="-3"/>
          <w:sz w:val="32"/>
        </w:rPr>
        <w:t>ops.</w:t>
      </w:r>
      <w:r w:rsidR="0033761A" w:rsidRPr="00847CCB">
        <w:rPr>
          <w:spacing w:val="-20"/>
          <w:sz w:val="32"/>
        </w:rPr>
        <w:t xml:space="preserve"> </w:t>
      </w:r>
      <w:proofErr w:type="spellStart"/>
      <w:r w:rsidR="00CF142C" w:rsidRPr="00847CCB">
        <w:rPr>
          <w:spacing w:val="-3"/>
          <w:sz w:val="32"/>
        </w:rPr>
        <w:t>WeWALK</w:t>
      </w:r>
      <w:proofErr w:type="spellEnd"/>
      <w:r w:rsidR="0033761A" w:rsidRPr="00847CCB">
        <w:rPr>
          <w:spacing w:val="-20"/>
          <w:sz w:val="32"/>
        </w:rPr>
        <w:t xml:space="preserve"> </w:t>
      </w:r>
      <w:r w:rsidRPr="00847CCB">
        <w:rPr>
          <w:sz w:val="32"/>
        </w:rPr>
        <w:t>may</w:t>
      </w:r>
      <w:r w:rsidR="0033761A" w:rsidRPr="00847CCB">
        <w:rPr>
          <w:spacing w:val="-21"/>
          <w:sz w:val="32"/>
        </w:rPr>
        <w:t xml:space="preserve"> </w:t>
      </w:r>
      <w:r w:rsidRPr="00847CCB">
        <w:rPr>
          <w:sz w:val="32"/>
        </w:rPr>
        <w:t>no</w:t>
      </w:r>
      <w:r w:rsidRPr="00847CCB">
        <w:rPr>
          <w:spacing w:val="-1"/>
          <w:sz w:val="32"/>
        </w:rPr>
        <w:t>t</w:t>
      </w:r>
      <w:r w:rsidR="0033761A" w:rsidRPr="00847CCB">
        <w:rPr>
          <w:spacing w:val="-18"/>
          <w:sz w:val="32"/>
        </w:rPr>
        <w:t xml:space="preserve"> </w:t>
      </w:r>
      <w:r w:rsidRPr="00847CCB">
        <w:rPr>
          <w:sz w:val="32"/>
        </w:rPr>
        <w:t>de</w:t>
      </w:r>
      <w:r w:rsidRPr="00847CCB">
        <w:rPr>
          <w:spacing w:val="-1"/>
          <w:sz w:val="32"/>
        </w:rPr>
        <w:t>tect</w:t>
      </w:r>
      <w:r w:rsidR="0033761A" w:rsidRPr="00847CCB">
        <w:rPr>
          <w:spacing w:val="-19"/>
          <w:sz w:val="32"/>
        </w:rPr>
        <w:t xml:space="preserve"> </w:t>
      </w:r>
      <w:r w:rsidRPr="00847CCB">
        <w:rPr>
          <w:sz w:val="32"/>
        </w:rPr>
        <w:t>so</w:t>
      </w:r>
      <w:r w:rsidRPr="00847CCB">
        <w:rPr>
          <w:spacing w:val="-1"/>
          <w:sz w:val="32"/>
        </w:rPr>
        <w:t>ft</w:t>
      </w:r>
      <w:r w:rsidR="0033761A" w:rsidRPr="00847CCB">
        <w:rPr>
          <w:spacing w:val="-19"/>
          <w:sz w:val="32"/>
        </w:rPr>
        <w:t xml:space="preserve"> </w:t>
      </w:r>
      <w:r w:rsidRPr="00847CCB">
        <w:rPr>
          <w:spacing w:val="-1"/>
          <w:sz w:val="32"/>
        </w:rPr>
        <w:t>f</w:t>
      </w:r>
      <w:r w:rsidRPr="00847CCB">
        <w:rPr>
          <w:sz w:val="32"/>
        </w:rPr>
        <w:t>abrics</w:t>
      </w:r>
      <w:r w:rsidR="0033761A" w:rsidRPr="00847CCB">
        <w:rPr>
          <w:spacing w:val="-18"/>
          <w:sz w:val="32"/>
        </w:rPr>
        <w:t xml:space="preserve"> </w:t>
      </w:r>
      <w:r w:rsidRPr="00847CCB">
        <w:rPr>
          <w:spacing w:val="-1"/>
          <w:sz w:val="32"/>
        </w:rPr>
        <w:t>or</w:t>
      </w:r>
      <w:r w:rsidR="0033761A" w:rsidRPr="00847CCB">
        <w:rPr>
          <w:spacing w:val="-20"/>
          <w:sz w:val="32"/>
        </w:rPr>
        <w:t xml:space="preserve"> </w:t>
      </w:r>
      <w:r w:rsidRPr="00847CCB">
        <w:rPr>
          <w:sz w:val="32"/>
        </w:rPr>
        <w:t>small</w:t>
      </w:r>
      <w:r w:rsidR="0033761A" w:rsidRPr="00847CCB">
        <w:rPr>
          <w:spacing w:val="50"/>
          <w:sz w:val="32"/>
        </w:rPr>
        <w:t xml:space="preserve"> </w:t>
      </w:r>
      <w:r w:rsidRPr="00847CCB">
        <w:rPr>
          <w:sz w:val="32"/>
        </w:rPr>
        <w:t>obstacles</w:t>
      </w:r>
      <w:r w:rsidR="0033761A" w:rsidRPr="00847CCB">
        <w:rPr>
          <w:spacing w:val="6"/>
          <w:sz w:val="32"/>
        </w:rPr>
        <w:t xml:space="preserve"> </w:t>
      </w:r>
      <w:r w:rsidRPr="00847CCB">
        <w:rPr>
          <w:sz w:val="32"/>
        </w:rPr>
        <w:t>at</w:t>
      </w:r>
      <w:r w:rsidR="0033761A" w:rsidRPr="00847CCB">
        <w:rPr>
          <w:spacing w:val="5"/>
          <w:sz w:val="32"/>
        </w:rPr>
        <w:t xml:space="preserve"> </w:t>
      </w:r>
      <w:r w:rsidRPr="00847CCB">
        <w:rPr>
          <w:sz w:val="32"/>
        </w:rPr>
        <w:t>the</w:t>
      </w:r>
      <w:r w:rsidR="0033761A" w:rsidRPr="00847CCB">
        <w:rPr>
          <w:spacing w:val="5"/>
          <w:sz w:val="32"/>
        </w:rPr>
        <w:t xml:space="preserve"> </w:t>
      </w:r>
      <w:r w:rsidRPr="00847CCB">
        <w:rPr>
          <w:sz w:val="32"/>
        </w:rPr>
        <w:t>limit</w:t>
      </w:r>
      <w:r w:rsidR="0033761A" w:rsidRPr="00847CCB">
        <w:rPr>
          <w:spacing w:val="6"/>
          <w:sz w:val="32"/>
        </w:rPr>
        <w:t xml:space="preserve"> </w:t>
      </w:r>
      <w:r w:rsidRPr="00847CCB">
        <w:rPr>
          <w:sz w:val="32"/>
        </w:rPr>
        <w:t>o</w:t>
      </w:r>
      <w:r w:rsidRPr="00847CCB">
        <w:rPr>
          <w:spacing w:val="-1"/>
          <w:sz w:val="32"/>
        </w:rPr>
        <w:t>f</w:t>
      </w:r>
      <w:r w:rsidR="0033761A" w:rsidRPr="00847CCB">
        <w:rPr>
          <w:spacing w:val="3"/>
          <w:sz w:val="32"/>
        </w:rPr>
        <w:t xml:space="preserve"> </w:t>
      </w:r>
      <w:r w:rsidRPr="00847CCB">
        <w:rPr>
          <w:sz w:val="32"/>
        </w:rPr>
        <w:t>the</w:t>
      </w:r>
      <w:r w:rsidR="0033761A" w:rsidRPr="00847CCB">
        <w:rPr>
          <w:spacing w:val="6"/>
          <w:sz w:val="32"/>
        </w:rPr>
        <w:t xml:space="preserve"> </w:t>
      </w:r>
      <w:r w:rsidRPr="00847CCB">
        <w:rPr>
          <w:spacing w:val="-1"/>
          <w:sz w:val="32"/>
        </w:rPr>
        <w:t>r</w:t>
      </w:r>
      <w:r w:rsidRPr="00847CCB">
        <w:rPr>
          <w:sz w:val="32"/>
        </w:rPr>
        <w:t>ange</w:t>
      </w:r>
      <w:r w:rsidR="0033761A" w:rsidRPr="00847CCB">
        <w:rPr>
          <w:spacing w:val="6"/>
          <w:sz w:val="32"/>
        </w:rPr>
        <w:t xml:space="preserve"> </w:t>
      </w:r>
      <w:r w:rsidRPr="00847CCB">
        <w:rPr>
          <w:sz w:val="32"/>
        </w:rPr>
        <w:t>se</w:t>
      </w:r>
      <w:r w:rsidRPr="00847CCB">
        <w:rPr>
          <w:spacing w:val="-1"/>
          <w:sz w:val="32"/>
        </w:rPr>
        <w:t>tting.</w:t>
      </w:r>
      <w:r w:rsidR="0033761A" w:rsidRPr="00847CCB">
        <w:rPr>
          <w:spacing w:val="4"/>
          <w:sz w:val="32"/>
        </w:rPr>
        <w:t xml:space="preserve"> </w:t>
      </w:r>
      <w:proofErr w:type="spellStart"/>
      <w:r w:rsidR="00CF142C" w:rsidRPr="00847CCB">
        <w:rPr>
          <w:spacing w:val="-3"/>
          <w:sz w:val="32"/>
        </w:rPr>
        <w:t>WeWALK</w:t>
      </w:r>
      <w:proofErr w:type="spellEnd"/>
      <w:r w:rsidR="0033761A" w:rsidRPr="00847CCB">
        <w:rPr>
          <w:spacing w:val="2"/>
          <w:sz w:val="32"/>
        </w:rPr>
        <w:t xml:space="preserve"> </w:t>
      </w:r>
      <w:r w:rsidRPr="00847CCB">
        <w:rPr>
          <w:sz w:val="32"/>
        </w:rPr>
        <w:t>works</w:t>
      </w:r>
      <w:r w:rsidR="0033761A" w:rsidRPr="00847CCB">
        <w:rPr>
          <w:spacing w:val="6"/>
          <w:sz w:val="32"/>
        </w:rPr>
        <w:t xml:space="preserve"> </w:t>
      </w:r>
      <w:r w:rsidRPr="00847CCB">
        <w:rPr>
          <w:spacing w:val="-1"/>
          <w:sz w:val="32"/>
        </w:rPr>
        <w:t>best</w:t>
      </w:r>
      <w:r w:rsidR="0033761A" w:rsidRPr="00847CCB">
        <w:rPr>
          <w:spacing w:val="4"/>
          <w:sz w:val="32"/>
        </w:rPr>
        <w:t xml:space="preserve"> </w:t>
      </w:r>
      <w:r w:rsidRPr="00847CCB">
        <w:rPr>
          <w:sz w:val="32"/>
        </w:rPr>
        <w:t>with</w:t>
      </w:r>
      <w:r w:rsidR="0033761A" w:rsidRPr="00847CCB">
        <w:rPr>
          <w:spacing w:val="6"/>
          <w:sz w:val="32"/>
        </w:rPr>
        <w:t xml:space="preserve"> </w:t>
      </w:r>
      <w:r w:rsidRPr="00847CCB">
        <w:rPr>
          <w:sz w:val="32"/>
        </w:rPr>
        <w:t>har</w:t>
      </w:r>
      <w:r w:rsidRPr="00847CCB">
        <w:rPr>
          <w:spacing w:val="-3"/>
          <w:sz w:val="32"/>
        </w:rPr>
        <w:t>d</w:t>
      </w:r>
      <w:r w:rsidR="0033761A" w:rsidRPr="00847CCB">
        <w:rPr>
          <w:spacing w:val="6"/>
          <w:sz w:val="32"/>
        </w:rPr>
        <w:t xml:space="preserve"> </w:t>
      </w:r>
      <w:r w:rsidRPr="00847CCB">
        <w:rPr>
          <w:sz w:val="32"/>
        </w:rPr>
        <w:t>sur</w:t>
      </w:r>
      <w:r w:rsidRPr="00847CCB">
        <w:rPr>
          <w:spacing w:val="-1"/>
          <w:sz w:val="32"/>
        </w:rPr>
        <w:t>f</w:t>
      </w:r>
      <w:r w:rsidRPr="00847CCB">
        <w:rPr>
          <w:sz w:val="32"/>
        </w:rPr>
        <w:t>aces</w:t>
      </w:r>
      <w:r w:rsidR="0033761A" w:rsidRPr="00847CCB">
        <w:rPr>
          <w:spacing w:val="6"/>
          <w:sz w:val="32"/>
        </w:rPr>
        <w:t xml:space="preserve"> </w:t>
      </w:r>
      <w:r w:rsidRPr="00847CCB">
        <w:rPr>
          <w:sz w:val="32"/>
        </w:rPr>
        <w:t>as</w:t>
      </w:r>
      <w:r w:rsidR="0033761A" w:rsidRPr="00847CCB">
        <w:rPr>
          <w:spacing w:val="29"/>
          <w:sz w:val="32"/>
        </w:rPr>
        <w:t xml:space="preserve"> </w:t>
      </w:r>
      <w:r w:rsidRPr="00847CCB">
        <w:rPr>
          <w:sz w:val="32"/>
        </w:rPr>
        <w:t>these</w:t>
      </w:r>
      <w:r w:rsidR="0033761A" w:rsidRPr="00847CCB">
        <w:rPr>
          <w:sz w:val="32"/>
        </w:rPr>
        <w:t xml:space="preserve"> </w:t>
      </w:r>
      <w:r w:rsidRPr="00847CCB">
        <w:rPr>
          <w:spacing w:val="-1"/>
          <w:sz w:val="32"/>
        </w:rPr>
        <w:t>pr</w:t>
      </w:r>
      <w:r w:rsidRPr="00847CCB">
        <w:rPr>
          <w:sz w:val="32"/>
        </w:rPr>
        <w:t>ovide</w:t>
      </w:r>
      <w:r w:rsidR="0033761A" w:rsidRPr="00847CCB">
        <w:rPr>
          <w:sz w:val="32"/>
        </w:rPr>
        <w:t xml:space="preserve"> </w:t>
      </w:r>
      <w:r w:rsidRPr="00847CCB">
        <w:rPr>
          <w:sz w:val="32"/>
        </w:rPr>
        <w:t>a</w:t>
      </w:r>
      <w:r w:rsidR="0033761A" w:rsidRPr="00847CCB">
        <w:rPr>
          <w:sz w:val="32"/>
        </w:rPr>
        <w:t xml:space="preserve"> </w:t>
      </w:r>
      <w:r w:rsidRPr="00847CCB">
        <w:rPr>
          <w:sz w:val="32"/>
        </w:rPr>
        <w:lastRenderedPageBreak/>
        <w:t>str</w:t>
      </w:r>
      <w:r w:rsidRPr="00847CCB">
        <w:rPr>
          <w:spacing w:val="-3"/>
          <w:sz w:val="32"/>
        </w:rPr>
        <w:t>onger</w:t>
      </w:r>
      <w:r w:rsidR="0033761A" w:rsidRPr="00847CCB">
        <w:rPr>
          <w:spacing w:val="-1"/>
          <w:sz w:val="32"/>
        </w:rPr>
        <w:t xml:space="preserve"> </w:t>
      </w:r>
      <w:r w:rsidRPr="00847CCB">
        <w:rPr>
          <w:spacing w:val="-1"/>
          <w:sz w:val="32"/>
        </w:rPr>
        <w:t>ultr</w:t>
      </w:r>
      <w:r w:rsidRPr="00847CCB">
        <w:rPr>
          <w:sz w:val="32"/>
        </w:rPr>
        <w:t>asonic</w:t>
      </w:r>
      <w:r w:rsidR="0033761A" w:rsidRPr="00847CCB">
        <w:rPr>
          <w:sz w:val="32"/>
        </w:rPr>
        <w:t xml:space="preserve"> </w:t>
      </w:r>
      <w:r w:rsidRPr="00847CCB">
        <w:rPr>
          <w:sz w:val="32"/>
        </w:rPr>
        <w:t>echo.</w:t>
      </w:r>
      <w:r w:rsidR="0033761A" w:rsidRPr="00847CCB">
        <w:rPr>
          <w:spacing w:val="-1"/>
          <w:sz w:val="32"/>
        </w:rPr>
        <w:t xml:space="preserve"> </w:t>
      </w:r>
      <w:proofErr w:type="spellStart"/>
      <w:r w:rsidR="00CF142C" w:rsidRPr="00847CCB">
        <w:rPr>
          <w:spacing w:val="-3"/>
          <w:sz w:val="32"/>
        </w:rPr>
        <w:t>WeWALK</w:t>
      </w:r>
      <w:proofErr w:type="spellEnd"/>
      <w:r w:rsidR="0033761A" w:rsidRPr="00847CCB">
        <w:rPr>
          <w:sz w:val="32"/>
        </w:rPr>
        <w:t xml:space="preserve"> </w:t>
      </w:r>
      <w:r w:rsidRPr="00847CCB">
        <w:rPr>
          <w:sz w:val="32"/>
        </w:rPr>
        <w:t>can</w:t>
      </w:r>
      <w:r w:rsidR="0033761A" w:rsidRPr="00847CCB">
        <w:rPr>
          <w:spacing w:val="1"/>
          <w:sz w:val="32"/>
        </w:rPr>
        <w:t xml:space="preserve"> </w:t>
      </w:r>
      <w:r w:rsidRPr="00847CCB">
        <w:rPr>
          <w:sz w:val="32"/>
        </w:rPr>
        <w:t>de</w:t>
      </w:r>
      <w:r w:rsidRPr="00847CCB">
        <w:rPr>
          <w:spacing w:val="-1"/>
          <w:sz w:val="32"/>
        </w:rPr>
        <w:t>tect</w:t>
      </w:r>
      <w:r w:rsidR="0033761A" w:rsidRPr="00847CCB">
        <w:rPr>
          <w:sz w:val="32"/>
        </w:rPr>
        <w:t xml:space="preserve"> </w:t>
      </w:r>
      <w:r w:rsidRPr="00847CCB">
        <w:rPr>
          <w:sz w:val="32"/>
        </w:rPr>
        <w:t>objec</w:t>
      </w:r>
      <w:r w:rsidRPr="00847CCB">
        <w:rPr>
          <w:spacing w:val="-1"/>
          <w:sz w:val="32"/>
        </w:rPr>
        <w:t>ts</w:t>
      </w:r>
      <w:r w:rsidR="0033761A" w:rsidRPr="00847CCB">
        <w:rPr>
          <w:sz w:val="32"/>
        </w:rPr>
        <w:t xml:space="preserve"> </w:t>
      </w:r>
      <w:r w:rsidRPr="00847CCB">
        <w:rPr>
          <w:sz w:val="32"/>
        </w:rPr>
        <w:t>at</w:t>
      </w:r>
      <w:r w:rsidR="0033761A" w:rsidRPr="00847CCB">
        <w:rPr>
          <w:sz w:val="32"/>
        </w:rPr>
        <w:t xml:space="preserve"> </w:t>
      </w:r>
      <w:proofErr w:type="gramStart"/>
      <w:r w:rsidRPr="00847CCB">
        <w:rPr>
          <w:sz w:val="32"/>
        </w:rPr>
        <w:t>a</w:t>
      </w:r>
      <w:r w:rsidR="0033761A" w:rsidRPr="00847CCB">
        <w:rPr>
          <w:sz w:val="32"/>
        </w:rPr>
        <w:t xml:space="preserve"> </w:t>
      </w:r>
      <w:r w:rsidRPr="00847CCB">
        <w:rPr>
          <w:spacing w:val="-1"/>
          <w:sz w:val="32"/>
        </w:rPr>
        <w:t>distanc</w:t>
      </w:r>
      <w:r w:rsidRPr="00847CCB">
        <w:rPr>
          <w:sz w:val="32"/>
        </w:rPr>
        <w:t>e</w:t>
      </w:r>
      <w:r w:rsidR="0033761A" w:rsidRPr="00847CCB">
        <w:rPr>
          <w:sz w:val="32"/>
        </w:rPr>
        <w:t xml:space="preserve"> </w:t>
      </w:r>
      <w:r w:rsidRPr="00847CCB">
        <w:rPr>
          <w:sz w:val="32"/>
        </w:rPr>
        <w:t>o</w:t>
      </w:r>
      <w:r w:rsidRPr="00847CCB">
        <w:rPr>
          <w:spacing w:val="-1"/>
          <w:sz w:val="32"/>
        </w:rPr>
        <w:t>f</w:t>
      </w:r>
      <w:r w:rsidR="0033761A" w:rsidRPr="00847CCB">
        <w:rPr>
          <w:spacing w:val="73"/>
          <w:sz w:val="32"/>
        </w:rPr>
        <w:t xml:space="preserve"> </w:t>
      </w:r>
      <w:r w:rsidRPr="00847CCB">
        <w:rPr>
          <w:sz w:val="32"/>
        </w:rPr>
        <w:t>be</w:t>
      </w:r>
      <w:r w:rsidRPr="00847CCB">
        <w:rPr>
          <w:spacing w:val="-1"/>
          <w:sz w:val="32"/>
        </w:rPr>
        <w:t>tween</w:t>
      </w:r>
      <w:proofErr w:type="gramEnd"/>
      <w:r w:rsidR="0033761A" w:rsidRPr="00847CCB">
        <w:rPr>
          <w:spacing w:val="-23"/>
          <w:sz w:val="32"/>
        </w:rPr>
        <w:t xml:space="preserve"> </w:t>
      </w:r>
      <w:r w:rsidRPr="00847CCB">
        <w:rPr>
          <w:sz w:val="32"/>
        </w:rPr>
        <w:t>80</w:t>
      </w:r>
      <w:r w:rsidR="0033761A" w:rsidRPr="00847CCB">
        <w:rPr>
          <w:spacing w:val="-23"/>
          <w:sz w:val="32"/>
        </w:rPr>
        <w:t xml:space="preserve"> </w:t>
      </w:r>
      <w:r w:rsidRPr="00847CCB">
        <w:rPr>
          <w:sz w:val="32"/>
        </w:rPr>
        <w:t>and</w:t>
      </w:r>
      <w:r w:rsidR="0033761A" w:rsidRPr="00847CCB">
        <w:rPr>
          <w:spacing w:val="-23"/>
          <w:sz w:val="32"/>
        </w:rPr>
        <w:t xml:space="preserve"> </w:t>
      </w:r>
      <w:r w:rsidRPr="00847CCB">
        <w:rPr>
          <w:sz w:val="32"/>
        </w:rPr>
        <w:t>165</w:t>
      </w:r>
      <w:r w:rsidR="0033761A" w:rsidRPr="00847CCB">
        <w:rPr>
          <w:spacing w:val="-23"/>
          <w:sz w:val="32"/>
        </w:rPr>
        <w:t xml:space="preserve"> </w:t>
      </w:r>
      <w:r w:rsidRPr="00847CCB">
        <w:rPr>
          <w:sz w:val="32"/>
        </w:rPr>
        <w:t>cm</w:t>
      </w:r>
      <w:r w:rsidR="0033761A" w:rsidRPr="00847CCB">
        <w:rPr>
          <w:spacing w:val="-23"/>
          <w:sz w:val="32"/>
        </w:rPr>
        <w:t xml:space="preserve"> </w:t>
      </w:r>
      <w:r w:rsidRPr="00847CCB">
        <w:rPr>
          <w:sz w:val="32"/>
        </w:rPr>
        <w:t>fr</w:t>
      </w:r>
      <w:r w:rsidRPr="00847CCB">
        <w:rPr>
          <w:spacing w:val="-3"/>
          <w:sz w:val="32"/>
        </w:rPr>
        <w:t>om</w:t>
      </w:r>
      <w:r w:rsidR="0033761A" w:rsidRPr="00847CCB">
        <w:rPr>
          <w:spacing w:val="-23"/>
          <w:sz w:val="32"/>
        </w:rPr>
        <w:t xml:space="preserve"> </w:t>
      </w:r>
      <w:r w:rsidRPr="00847CCB">
        <w:rPr>
          <w:sz w:val="32"/>
        </w:rPr>
        <w:t>the</w:t>
      </w:r>
      <w:r w:rsidR="0033761A" w:rsidRPr="00847CCB">
        <w:rPr>
          <w:spacing w:val="-22"/>
          <w:sz w:val="32"/>
        </w:rPr>
        <w:t xml:space="preserve"> </w:t>
      </w:r>
      <w:r w:rsidRPr="00847CCB">
        <w:rPr>
          <w:spacing w:val="-1"/>
          <w:sz w:val="32"/>
        </w:rPr>
        <w:t>ultr</w:t>
      </w:r>
      <w:r w:rsidRPr="00847CCB">
        <w:rPr>
          <w:sz w:val="32"/>
        </w:rPr>
        <w:t>asonic</w:t>
      </w:r>
      <w:r w:rsidR="0033761A" w:rsidRPr="00847CCB">
        <w:rPr>
          <w:spacing w:val="-23"/>
          <w:sz w:val="32"/>
        </w:rPr>
        <w:t xml:space="preserve"> </w:t>
      </w:r>
      <w:r w:rsidRPr="00847CCB">
        <w:rPr>
          <w:spacing w:val="-4"/>
          <w:sz w:val="32"/>
        </w:rPr>
        <w:t>sensor.</w:t>
      </w:r>
    </w:p>
    <w:p w14:paraId="39FBBAD2" w14:textId="77777777" w:rsidR="0033761A" w:rsidRPr="0033761A" w:rsidRDefault="0033761A" w:rsidP="0033761A"/>
    <w:p w14:paraId="72DAAF6E" w14:textId="77777777" w:rsidR="0033761A" w:rsidRPr="0033761A" w:rsidRDefault="0033761A" w:rsidP="00387F4A">
      <w:pPr>
        <w:pStyle w:val="head2"/>
        <w:jc w:val="left"/>
      </w:pPr>
      <w:bookmarkStart w:id="81" w:name="_Toc83992283"/>
      <w:bookmarkStart w:id="82" w:name="_Toc88547940"/>
      <w:bookmarkStart w:id="83" w:name="_Toc88636234"/>
      <w:r w:rsidRPr="0033761A">
        <w:t>Is</w:t>
      </w:r>
      <w:r w:rsidRPr="0033761A">
        <w:rPr>
          <w:spacing w:val="-21"/>
        </w:rPr>
        <w:t xml:space="preserve"> </w:t>
      </w:r>
      <w:proofErr w:type="spellStart"/>
      <w:r w:rsidRPr="0033761A">
        <w:rPr>
          <w:spacing w:val="-5"/>
        </w:rPr>
        <w:t>WeWALK</w:t>
      </w:r>
      <w:proofErr w:type="spellEnd"/>
      <w:r w:rsidRPr="0033761A">
        <w:rPr>
          <w:spacing w:val="-21"/>
        </w:rPr>
        <w:t xml:space="preserve"> </w:t>
      </w:r>
      <w:r w:rsidRPr="0033761A">
        <w:t>s</w:t>
      </w:r>
      <w:r w:rsidRPr="0033761A">
        <w:rPr>
          <w:spacing w:val="-1"/>
        </w:rPr>
        <w:t>uit</w:t>
      </w:r>
      <w:r w:rsidRPr="0033761A">
        <w:t>able</w:t>
      </w:r>
      <w:r w:rsidRPr="0033761A">
        <w:rPr>
          <w:spacing w:val="-21"/>
        </w:rPr>
        <w:t xml:space="preserve"> </w:t>
      </w:r>
      <w:r w:rsidRPr="0033761A">
        <w:t>f</w:t>
      </w:r>
      <w:r w:rsidRPr="0033761A">
        <w:rPr>
          <w:spacing w:val="-3"/>
        </w:rPr>
        <w:t>or</w:t>
      </w:r>
      <w:r w:rsidRPr="0033761A">
        <w:rPr>
          <w:spacing w:val="-20"/>
        </w:rPr>
        <w:t xml:space="preserve"> </w:t>
      </w:r>
      <w:r w:rsidRPr="0033761A">
        <w:t>use</w:t>
      </w:r>
      <w:r w:rsidRPr="0033761A">
        <w:rPr>
          <w:spacing w:val="-20"/>
        </w:rPr>
        <w:t xml:space="preserve"> </w:t>
      </w:r>
      <w:r w:rsidRPr="0033761A">
        <w:t>in</w:t>
      </w:r>
      <w:r w:rsidRPr="0033761A">
        <w:rPr>
          <w:spacing w:val="-20"/>
        </w:rPr>
        <w:t xml:space="preserve"> </w:t>
      </w:r>
      <w:r w:rsidRPr="0033761A">
        <w:t>r</w:t>
      </w:r>
      <w:r w:rsidRPr="0033761A">
        <w:rPr>
          <w:spacing w:val="-3"/>
        </w:rPr>
        <w:t>ain</w:t>
      </w:r>
      <w:r w:rsidRPr="0033761A">
        <w:t>y</w:t>
      </w:r>
      <w:r w:rsidRPr="0033761A">
        <w:rPr>
          <w:spacing w:val="-23"/>
        </w:rPr>
        <w:t xml:space="preserve"> </w:t>
      </w:r>
      <w:r w:rsidRPr="0033761A">
        <w:rPr>
          <w:spacing w:val="-1"/>
        </w:rPr>
        <w:t>w</w:t>
      </w:r>
      <w:r w:rsidRPr="0033761A">
        <w:t>eather?</w:t>
      </w:r>
      <w:bookmarkEnd w:id="81"/>
      <w:bookmarkEnd w:id="82"/>
      <w:bookmarkEnd w:id="83"/>
    </w:p>
    <w:p w14:paraId="113E668D" w14:textId="77777777" w:rsidR="0033761A" w:rsidRPr="00847CCB" w:rsidRDefault="00365F49" w:rsidP="0033761A">
      <w:pPr>
        <w:rPr>
          <w:sz w:val="32"/>
          <w:szCs w:val="32"/>
        </w:rPr>
      </w:pPr>
      <w:r w:rsidRPr="00847CCB">
        <w:rPr>
          <w:sz w:val="32"/>
          <w:szCs w:val="32"/>
        </w:rPr>
        <w:t>Heavy</w:t>
      </w:r>
      <w:r w:rsidR="0033761A" w:rsidRPr="00847CCB">
        <w:rPr>
          <w:spacing w:val="-12"/>
          <w:sz w:val="32"/>
          <w:szCs w:val="32"/>
        </w:rPr>
        <w:t xml:space="preserve"> </w:t>
      </w:r>
      <w:r w:rsidRPr="00847CCB">
        <w:rPr>
          <w:sz w:val="32"/>
          <w:szCs w:val="32"/>
        </w:rPr>
        <w:t>or</w:t>
      </w:r>
      <w:r w:rsidR="0033761A" w:rsidRPr="00847CCB">
        <w:rPr>
          <w:spacing w:val="-11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torr</w:t>
      </w:r>
      <w:r w:rsidRPr="00847CCB">
        <w:rPr>
          <w:sz w:val="32"/>
          <w:szCs w:val="32"/>
        </w:rPr>
        <w:t>en</w:t>
      </w:r>
      <w:r w:rsidRPr="00847CCB">
        <w:rPr>
          <w:spacing w:val="-1"/>
          <w:sz w:val="32"/>
          <w:szCs w:val="32"/>
        </w:rPr>
        <w:t>tial</w:t>
      </w:r>
      <w:r w:rsidR="0033761A" w:rsidRPr="00847CCB">
        <w:rPr>
          <w:spacing w:val="-9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r</w:t>
      </w:r>
      <w:r w:rsidRPr="00847CCB">
        <w:rPr>
          <w:sz w:val="32"/>
          <w:szCs w:val="32"/>
        </w:rPr>
        <w:t>ain</w:t>
      </w:r>
      <w:r w:rsidR="0033761A" w:rsidRPr="00847CCB">
        <w:rPr>
          <w:spacing w:val="-10"/>
          <w:sz w:val="32"/>
          <w:szCs w:val="32"/>
        </w:rPr>
        <w:t xml:space="preserve"> </w:t>
      </w:r>
      <w:r w:rsidRPr="00847CCB">
        <w:rPr>
          <w:sz w:val="32"/>
          <w:szCs w:val="32"/>
        </w:rPr>
        <w:t>will</w:t>
      </w:r>
      <w:r w:rsidR="0033761A" w:rsidRPr="00847CCB">
        <w:rPr>
          <w:spacing w:val="-9"/>
          <w:sz w:val="32"/>
          <w:szCs w:val="32"/>
        </w:rPr>
        <w:t xml:space="preserve"> </w:t>
      </w:r>
      <w:r w:rsidRPr="00847CCB">
        <w:rPr>
          <w:sz w:val="32"/>
          <w:szCs w:val="32"/>
        </w:rPr>
        <w:t>stop</w:t>
      </w:r>
      <w:r w:rsidR="0033761A" w:rsidRPr="00847CCB">
        <w:rPr>
          <w:spacing w:val="-11"/>
          <w:sz w:val="32"/>
          <w:szCs w:val="32"/>
        </w:rPr>
        <w:t xml:space="preserve"> </w:t>
      </w:r>
      <w:r w:rsidRPr="00847CCB">
        <w:rPr>
          <w:sz w:val="32"/>
          <w:szCs w:val="32"/>
        </w:rPr>
        <w:t>your</w:t>
      </w:r>
      <w:r w:rsidR="0033761A" w:rsidRPr="00847CCB">
        <w:rPr>
          <w:spacing w:val="-11"/>
          <w:sz w:val="32"/>
          <w:szCs w:val="32"/>
        </w:rPr>
        <w:t xml:space="preserve"> </w:t>
      </w:r>
      <w:proofErr w:type="spellStart"/>
      <w:r w:rsidR="00CF142C" w:rsidRPr="00847CCB">
        <w:rPr>
          <w:spacing w:val="-4"/>
          <w:sz w:val="32"/>
          <w:szCs w:val="32"/>
        </w:rPr>
        <w:t>WeWALK</w:t>
      </w:r>
      <w:proofErr w:type="spellEnd"/>
      <w:r w:rsidR="0033761A" w:rsidRPr="00847CCB">
        <w:rPr>
          <w:spacing w:val="-11"/>
          <w:sz w:val="32"/>
          <w:szCs w:val="32"/>
        </w:rPr>
        <w:t xml:space="preserve"> </w:t>
      </w:r>
      <w:r w:rsidRPr="00847CCB">
        <w:rPr>
          <w:sz w:val="32"/>
          <w:szCs w:val="32"/>
        </w:rPr>
        <w:t>fr</w:t>
      </w:r>
      <w:r w:rsidRPr="00847CCB">
        <w:rPr>
          <w:spacing w:val="-3"/>
          <w:sz w:val="32"/>
          <w:szCs w:val="32"/>
        </w:rPr>
        <w:t>om</w:t>
      </w:r>
      <w:r w:rsidR="0033761A" w:rsidRPr="00847CCB">
        <w:rPr>
          <w:spacing w:val="-10"/>
          <w:sz w:val="32"/>
          <w:szCs w:val="32"/>
        </w:rPr>
        <w:t xml:space="preserve"> </w:t>
      </w:r>
      <w:r w:rsidRPr="00847CCB">
        <w:rPr>
          <w:sz w:val="32"/>
          <w:szCs w:val="32"/>
        </w:rPr>
        <w:t>working</w:t>
      </w:r>
      <w:r w:rsidR="0033761A" w:rsidRPr="00847CCB">
        <w:rPr>
          <w:spacing w:val="-9"/>
          <w:sz w:val="32"/>
          <w:szCs w:val="32"/>
        </w:rPr>
        <w:t xml:space="preserve"> </w:t>
      </w:r>
      <w:r w:rsidRPr="00847CCB">
        <w:rPr>
          <w:spacing w:val="-3"/>
          <w:sz w:val="32"/>
          <w:szCs w:val="32"/>
        </w:rPr>
        <w:t>properly</w:t>
      </w:r>
      <w:r w:rsidR="0033761A" w:rsidRPr="00847CCB">
        <w:rPr>
          <w:spacing w:val="-11"/>
          <w:sz w:val="32"/>
          <w:szCs w:val="32"/>
        </w:rPr>
        <w:t xml:space="preserve"> </w:t>
      </w:r>
      <w:r w:rsidRPr="00847CCB">
        <w:rPr>
          <w:sz w:val="32"/>
          <w:szCs w:val="32"/>
        </w:rPr>
        <w:t>and</w:t>
      </w:r>
      <w:r w:rsidR="0033761A" w:rsidRPr="00847CCB">
        <w:rPr>
          <w:spacing w:val="-9"/>
          <w:sz w:val="32"/>
          <w:szCs w:val="32"/>
        </w:rPr>
        <w:t xml:space="preserve"> </w:t>
      </w:r>
      <w:r w:rsidRPr="00847CCB">
        <w:rPr>
          <w:sz w:val="32"/>
          <w:szCs w:val="32"/>
        </w:rPr>
        <w:t>should</w:t>
      </w:r>
      <w:r w:rsidR="0033761A" w:rsidRPr="00847CCB">
        <w:rPr>
          <w:spacing w:val="-9"/>
          <w:sz w:val="32"/>
          <w:szCs w:val="32"/>
        </w:rPr>
        <w:t xml:space="preserve"> </w:t>
      </w:r>
      <w:r w:rsidRPr="00847CCB">
        <w:rPr>
          <w:sz w:val="32"/>
          <w:szCs w:val="32"/>
        </w:rPr>
        <w:t>be</w:t>
      </w:r>
      <w:r w:rsidR="0033761A" w:rsidRPr="00847CCB">
        <w:rPr>
          <w:spacing w:val="40"/>
          <w:sz w:val="32"/>
          <w:szCs w:val="32"/>
        </w:rPr>
        <w:t xml:space="preserve"> </w:t>
      </w:r>
      <w:r w:rsidRPr="00847CCB">
        <w:rPr>
          <w:sz w:val="32"/>
          <w:szCs w:val="32"/>
        </w:rPr>
        <w:t>avoided.</w:t>
      </w:r>
      <w:r w:rsidR="0033761A" w:rsidRPr="00847CCB">
        <w:rPr>
          <w:sz w:val="32"/>
          <w:szCs w:val="32"/>
        </w:rPr>
        <w:t xml:space="preserve"> </w:t>
      </w:r>
      <w:r w:rsidRPr="00847CCB">
        <w:rPr>
          <w:sz w:val="32"/>
          <w:szCs w:val="32"/>
        </w:rPr>
        <w:t>Prolonged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or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r</w:t>
      </w:r>
      <w:r w:rsidRPr="00847CCB">
        <w:rPr>
          <w:sz w:val="32"/>
          <w:szCs w:val="32"/>
        </w:rPr>
        <w:t>epeated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pacing w:val="-3"/>
          <w:sz w:val="32"/>
          <w:szCs w:val="32"/>
        </w:rPr>
        <w:t>exposure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to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water</w:t>
      </w:r>
      <w:r w:rsidR="0033761A" w:rsidRPr="00847CCB">
        <w:rPr>
          <w:spacing w:val="-33"/>
          <w:sz w:val="32"/>
          <w:szCs w:val="32"/>
        </w:rPr>
        <w:t xml:space="preserve"> </w:t>
      </w:r>
      <w:r w:rsidRPr="00847CCB">
        <w:rPr>
          <w:sz w:val="32"/>
          <w:szCs w:val="32"/>
        </w:rPr>
        <w:t>or</w:t>
      </w:r>
      <w:r w:rsidR="0033761A" w:rsidRPr="00847CCB">
        <w:rPr>
          <w:spacing w:val="-33"/>
          <w:sz w:val="32"/>
          <w:szCs w:val="32"/>
        </w:rPr>
        <w:t xml:space="preserve"> </w:t>
      </w:r>
      <w:r w:rsidRPr="00847CCB">
        <w:rPr>
          <w:sz w:val="32"/>
          <w:szCs w:val="32"/>
        </w:rPr>
        <w:t>heavy</w:t>
      </w:r>
      <w:r w:rsidR="0033761A" w:rsidRPr="00847CCB">
        <w:rPr>
          <w:spacing w:val="-33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r</w:t>
      </w:r>
      <w:r w:rsidRPr="00847CCB">
        <w:rPr>
          <w:sz w:val="32"/>
          <w:szCs w:val="32"/>
        </w:rPr>
        <w:t>ain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must</w:t>
      </w:r>
      <w:r w:rsidR="0033761A" w:rsidRPr="00847CCB">
        <w:rPr>
          <w:spacing w:val="-31"/>
          <w:sz w:val="32"/>
          <w:szCs w:val="32"/>
        </w:rPr>
        <w:t xml:space="preserve"> </w:t>
      </w:r>
      <w:r w:rsidRPr="00847CCB">
        <w:rPr>
          <w:sz w:val="32"/>
          <w:szCs w:val="32"/>
        </w:rPr>
        <w:t>be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pr</w:t>
      </w:r>
      <w:r w:rsidRPr="00847CCB">
        <w:rPr>
          <w:sz w:val="32"/>
          <w:szCs w:val="32"/>
        </w:rPr>
        <w:t>evented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as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it</w:t>
      </w:r>
      <w:r w:rsidR="0033761A" w:rsidRPr="00847CCB">
        <w:rPr>
          <w:spacing w:val="39"/>
          <w:sz w:val="32"/>
          <w:szCs w:val="32"/>
        </w:rPr>
        <w:t xml:space="preserve"> </w:t>
      </w:r>
      <w:r w:rsidRPr="00847CCB">
        <w:rPr>
          <w:sz w:val="32"/>
          <w:szCs w:val="32"/>
        </w:rPr>
        <w:t>may</w:t>
      </w:r>
      <w:r w:rsidR="0033761A" w:rsidRPr="00847CCB">
        <w:rPr>
          <w:spacing w:val="-25"/>
          <w:sz w:val="32"/>
          <w:szCs w:val="32"/>
        </w:rPr>
        <w:t xml:space="preserve"> </w:t>
      </w:r>
      <w:r w:rsidRPr="00847CCB">
        <w:rPr>
          <w:sz w:val="32"/>
          <w:szCs w:val="32"/>
        </w:rPr>
        <w:t>cause</w:t>
      </w:r>
      <w:r w:rsidR="0033761A" w:rsidRPr="00847CCB">
        <w:rPr>
          <w:spacing w:val="-23"/>
          <w:sz w:val="32"/>
          <w:szCs w:val="32"/>
        </w:rPr>
        <w:t xml:space="preserve"> </w:t>
      </w:r>
      <w:r w:rsidRPr="00847CCB">
        <w:rPr>
          <w:sz w:val="32"/>
          <w:szCs w:val="32"/>
        </w:rPr>
        <w:t>permanen</w:t>
      </w:r>
      <w:r w:rsidRPr="00847CCB">
        <w:rPr>
          <w:spacing w:val="-1"/>
          <w:sz w:val="32"/>
          <w:szCs w:val="32"/>
        </w:rPr>
        <w:t>t</w:t>
      </w:r>
      <w:r w:rsidR="0033761A" w:rsidRPr="00847CCB">
        <w:rPr>
          <w:spacing w:val="-23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water</w:t>
      </w:r>
      <w:r w:rsidRPr="00847CCB">
        <w:rPr>
          <w:sz w:val="32"/>
          <w:szCs w:val="32"/>
        </w:rPr>
        <w:t>-damage</w:t>
      </w:r>
      <w:r w:rsidR="0033761A" w:rsidRPr="00847CCB">
        <w:rPr>
          <w:spacing w:val="-23"/>
          <w:sz w:val="32"/>
          <w:szCs w:val="32"/>
        </w:rPr>
        <w:t xml:space="preserve"> </w:t>
      </w:r>
      <w:r w:rsidRPr="00847CCB">
        <w:rPr>
          <w:sz w:val="32"/>
          <w:szCs w:val="32"/>
        </w:rPr>
        <w:t>to</w:t>
      </w:r>
      <w:r w:rsidR="0033761A" w:rsidRPr="00847CCB">
        <w:rPr>
          <w:spacing w:val="-25"/>
          <w:sz w:val="32"/>
          <w:szCs w:val="32"/>
        </w:rPr>
        <w:t xml:space="preserve"> </w:t>
      </w:r>
      <w:r w:rsidRPr="00847CCB">
        <w:rPr>
          <w:sz w:val="32"/>
          <w:szCs w:val="32"/>
        </w:rPr>
        <w:t>y</w:t>
      </w:r>
      <w:r w:rsidRPr="00847CCB">
        <w:rPr>
          <w:spacing w:val="-1"/>
          <w:sz w:val="32"/>
          <w:szCs w:val="32"/>
        </w:rPr>
        <w:t>our</w:t>
      </w:r>
      <w:r w:rsidR="0033761A" w:rsidRPr="00847CCB">
        <w:rPr>
          <w:spacing w:val="-25"/>
          <w:sz w:val="32"/>
          <w:szCs w:val="32"/>
        </w:rPr>
        <w:t xml:space="preserve"> </w:t>
      </w:r>
      <w:proofErr w:type="spellStart"/>
      <w:r w:rsidR="00CF142C" w:rsidRPr="00847CCB">
        <w:rPr>
          <w:sz w:val="32"/>
          <w:szCs w:val="32"/>
        </w:rPr>
        <w:t>WeWALK</w:t>
      </w:r>
      <w:proofErr w:type="spellEnd"/>
      <w:r w:rsidRPr="00847CCB">
        <w:rPr>
          <w:spacing w:val="-3"/>
          <w:sz w:val="32"/>
          <w:szCs w:val="32"/>
        </w:rPr>
        <w:t>.</w:t>
      </w:r>
      <w:r w:rsidR="0033761A" w:rsidRPr="00847CCB">
        <w:rPr>
          <w:spacing w:val="-23"/>
          <w:sz w:val="32"/>
          <w:szCs w:val="32"/>
        </w:rPr>
        <w:t xml:space="preserve"> </w:t>
      </w:r>
      <w:r w:rsidRPr="00847CCB">
        <w:rPr>
          <w:sz w:val="32"/>
          <w:szCs w:val="32"/>
        </w:rPr>
        <w:t>If</w:t>
      </w:r>
      <w:r w:rsidR="0033761A" w:rsidRPr="00847CCB">
        <w:rPr>
          <w:spacing w:val="-24"/>
          <w:sz w:val="32"/>
          <w:szCs w:val="32"/>
        </w:rPr>
        <w:t xml:space="preserve"> </w:t>
      </w:r>
      <w:r w:rsidRPr="00847CCB">
        <w:rPr>
          <w:sz w:val="32"/>
          <w:szCs w:val="32"/>
        </w:rPr>
        <w:t>you</w:t>
      </w:r>
      <w:r w:rsidR="0033761A" w:rsidRPr="00847CCB">
        <w:rPr>
          <w:spacing w:val="-23"/>
          <w:sz w:val="32"/>
          <w:szCs w:val="32"/>
        </w:rPr>
        <w:t xml:space="preserve"> </w:t>
      </w:r>
      <w:r w:rsidRPr="00847CCB">
        <w:rPr>
          <w:sz w:val="32"/>
          <w:szCs w:val="32"/>
        </w:rPr>
        <w:t>ar</w:t>
      </w:r>
      <w:r w:rsidRPr="00847CCB">
        <w:rPr>
          <w:spacing w:val="-3"/>
          <w:sz w:val="32"/>
          <w:szCs w:val="32"/>
        </w:rPr>
        <w:t>e</w:t>
      </w:r>
      <w:r w:rsidR="0033761A" w:rsidRPr="00847CCB">
        <w:rPr>
          <w:spacing w:val="-22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out</w:t>
      </w:r>
      <w:r w:rsidR="0033761A" w:rsidRPr="00847CCB">
        <w:rPr>
          <w:spacing w:val="-24"/>
          <w:sz w:val="32"/>
          <w:szCs w:val="32"/>
        </w:rPr>
        <w:t xml:space="preserve"> </w:t>
      </w:r>
      <w:r w:rsidRPr="00847CCB">
        <w:rPr>
          <w:sz w:val="32"/>
          <w:szCs w:val="32"/>
        </w:rPr>
        <w:t>with</w:t>
      </w:r>
      <w:r w:rsidR="0033761A" w:rsidRPr="00847CCB">
        <w:rPr>
          <w:spacing w:val="-24"/>
          <w:sz w:val="32"/>
          <w:szCs w:val="32"/>
        </w:rPr>
        <w:t xml:space="preserve"> </w:t>
      </w:r>
      <w:r w:rsidRPr="00847CCB">
        <w:rPr>
          <w:sz w:val="32"/>
          <w:szCs w:val="32"/>
        </w:rPr>
        <w:t>y</w:t>
      </w:r>
      <w:r w:rsidRPr="00847CCB">
        <w:rPr>
          <w:spacing w:val="-1"/>
          <w:sz w:val="32"/>
          <w:szCs w:val="32"/>
        </w:rPr>
        <w:t>our</w:t>
      </w:r>
      <w:r w:rsidR="0033761A" w:rsidRPr="00847CCB">
        <w:rPr>
          <w:spacing w:val="-25"/>
          <w:sz w:val="32"/>
          <w:szCs w:val="32"/>
        </w:rPr>
        <w:t xml:space="preserve"> </w:t>
      </w:r>
      <w:proofErr w:type="spellStart"/>
      <w:r w:rsidR="00CF142C" w:rsidRPr="00847CCB">
        <w:rPr>
          <w:spacing w:val="-3"/>
          <w:sz w:val="32"/>
          <w:szCs w:val="32"/>
        </w:rPr>
        <w:t>WeWALK</w:t>
      </w:r>
      <w:proofErr w:type="spellEnd"/>
      <w:r w:rsidR="0033761A" w:rsidRPr="00847CCB">
        <w:rPr>
          <w:spacing w:val="43"/>
          <w:sz w:val="32"/>
          <w:szCs w:val="32"/>
        </w:rPr>
        <w:t xml:space="preserve"> </w:t>
      </w:r>
      <w:r w:rsidRPr="00847CCB">
        <w:rPr>
          <w:sz w:val="32"/>
          <w:szCs w:val="32"/>
        </w:rPr>
        <w:t>and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pacing w:val="-3"/>
          <w:sz w:val="32"/>
          <w:szCs w:val="32"/>
        </w:rPr>
        <w:t>are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caugh</w:t>
      </w:r>
      <w:r w:rsidRPr="00847CCB">
        <w:rPr>
          <w:spacing w:val="-1"/>
          <w:sz w:val="32"/>
          <w:szCs w:val="32"/>
        </w:rPr>
        <w:t>t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in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heavy</w:t>
      </w:r>
      <w:r w:rsidR="0033761A" w:rsidRPr="00847CCB">
        <w:rPr>
          <w:spacing w:val="-29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r</w:t>
      </w:r>
      <w:r w:rsidRPr="00847CCB">
        <w:rPr>
          <w:sz w:val="32"/>
          <w:szCs w:val="32"/>
        </w:rPr>
        <w:t>ain,</w:t>
      </w:r>
      <w:r w:rsidR="0033761A" w:rsidRPr="00847CCB">
        <w:rPr>
          <w:spacing w:val="-28"/>
          <w:sz w:val="32"/>
          <w:szCs w:val="32"/>
        </w:rPr>
        <w:t xml:space="preserve"> </w:t>
      </w:r>
      <w:r w:rsidRPr="00847CCB">
        <w:rPr>
          <w:sz w:val="32"/>
          <w:szCs w:val="32"/>
        </w:rPr>
        <w:t>you</w:t>
      </w:r>
      <w:r w:rsidR="0033761A" w:rsidRPr="00847CCB">
        <w:rPr>
          <w:spacing w:val="-26"/>
          <w:sz w:val="32"/>
          <w:szCs w:val="32"/>
        </w:rPr>
        <w:t xml:space="preserve"> </w:t>
      </w:r>
      <w:r w:rsidRPr="00847CCB">
        <w:rPr>
          <w:sz w:val="32"/>
          <w:szCs w:val="32"/>
        </w:rPr>
        <w:t>should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immediately</w:t>
      </w:r>
      <w:r w:rsidR="0033761A" w:rsidRPr="00847CCB">
        <w:rPr>
          <w:spacing w:val="-28"/>
          <w:sz w:val="32"/>
          <w:szCs w:val="32"/>
        </w:rPr>
        <w:t xml:space="preserve"> </w:t>
      </w:r>
      <w:r w:rsidRPr="00847CCB">
        <w:rPr>
          <w:sz w:val="32"/>
          <w:szCs w:val="32"/>
        </w:rPr>
        <w:t>switch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cane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o</w:t>
      </w:r>
      <w:r w:rsidRPr="00847CCB">
        <w:rPr>
          <w:spacing w:val="-1"/>
          <w:sz w:val="32"/>
          <w:szCs w:val="32"/>
        </w:rPr>
        <w:t>ff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and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cover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it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to</w:t>
      </w:r>
      <w:r w:rsidR="0033761A" w:rsidRPr="00847CCB">
        <w:rPr>
          <w:spacing w:val="31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pr</w:t>
      </w:r>
      <w:r w:rsidRPr="00847CCB">
        <w:rPr>
          <w:sz w:val="32"/>
          <w:szCs w:val="32"/>
        </w:rPr>
        <w:t>otec</w:t>
      </w:r>
      <w:r w:rsidRPr="00847CCB">
        <w:rPr>
          <w:spacing w:val="-1"/>
          <w:sz w:val="32"/>
          <w:szCs w:val="32"/>
        </w:rPr>
        <w:t>t</w:t>
      </w:r>
      <w:r w:rsidR="0033761A" w:rsidRPr="00847CCB">
        <w:rPr>
          <w:spacing w:val="-26"/>
          <w:sz w:val="32"/>
          <w:szCs w:val="32"/>
        </w:rPr>
        <w:t xml:space="preserve"> </w:t>
      </w:r>
      <w:r w:rsidRPr="00847CCB">
        <w:rPr>
          <w:sz w:val="32"/>
          <w:szCs w:val="32"/>
        </w:rPr>
        <w:t>it</w:t>
      </w:r>
      <w:r w:rsidR="0033761A" w:rsidRPr="00847CCB">
        <w:rPr>
          <w:spacing w:val="-25"/>
          <w:sz w:val="32"/>
          <w:szCs w:val="32"/>
        </w:rPr>
        <w:t xml:space="preserve"> </w:t>
      </w:r>
      <w:r w:rsidRPr="00847CCB">
        <w:rPr>
          <w:sz w:val="32"/>
          <w:szCs w:val="32"/>
        </w:rPr>
        <w:t>fr</w:t>
      </w:r>
      <w:r w:rsidRPr="00847CCB">
        <w:rPr>
          <w:spacing w:val="-3"/>
          <w:sz w:val="32"/>
          <w:szCs w:val="32"/>
        </w:rPr>
        <w:t>om</w:t>
      </w:r>
      <w:r w:rsidR="0033761A" w:rsidRPr="00847CCB">
        <w:rPr>
          <w:spacing w:val="-25"/>
          <w:sz w:val="32"/>
          <w:szCs w:val="32"/>
        </w:rPr>
        <w:t xml:space="preserve"> </w:t>
      </w:r>
      <w:r w:rsidRPr="00847CCB">
        <w:rPr>
          <w:sz w:val="32"/>
          <w:szCs w:val="32"/>
        </w:rPr>
        <w:t>heavy</w:t>
      </w:r>
      <w:r w:rsidR="0033761A" w:rsidRPr="00847CCB">
        <w:rPr>
          <w:spacing w:val="-28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r</w:t>
      </w:r>
      <w:r w:rsidRPr="00847CCB">
        <w:rPr>
          <w:sz w:val="32"/>
          <w:szCs w:val="32"/>
        </w:rPr>
        <w:t>ain.</w:t>
      </w:r>
    </w:p>
    <w:p w14:paraId="7A0CD1DD" w14:textId="77777777" w:rsidR="0033761A" w:rsidRPr="00847CCB" w:rsidRDefault="0033761A" w:rsidP="0033761A">
      <w:pPr>
        <w:rPr>
          <w:sz w:val="32"/>
          <w:szCs w:val="32"/>
        </w:rPr>
      </w:pPr>
    </w:p>
    <w:p w14:paraId="6AD7B29E" w14:textId="77777777" w:rsidR="0033761A" w:rsidRPr="00847CCB" w:rsidRDefault="00365F49" w:rsidP="0033761A">
      <w:pPr>
        <w:rPr>
          <w:sz w:val="32"/>
          <w:szCs w:val="32"/>
        </w:rPr>
      </w:pPr>
      <w:r w:rsidRPr="00847CCB">
        <w:rPr>
          <w:spacing w:val="-7"/>
          <w:sz w:val="32"/>
          <w:szCs w:val="32"/>
        </w:rPr>
        <w:t>Y</w:t>
      </w:r>
      <w:r w:rsidRPr="00847CCB">
        <w:rPr>
          <w:spacing w:val="-6"/>
          <w:sz w:val="32"/>
          <w:szCs w:val="32"/>
        </w:rPr>
        <w:t>ou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can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continue</w:t>
      </w:r>
      <w:r w:rsidR="0033761A" w:rsidRPr="00847CCB">
        <w:rPr>
          <w:spacing w:val="-28"/>
          <w:sz w:val="32"/>
          <w:szCs w:val="32"/>
        </w:rPr>
        <w:t xml:space="preserve"> </w:t>
      </w:r>
      <w:r w:rsidRPr="00847CCB">
        <w:rPr>
          <w:sz w:val="32"/>
          <w:szCs w:val="32"/>
        </w:rPr>
        <w:t>to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use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-28"/>
          <w:sz w:val="32"/>
          <w:szCs w:val="32"/>
        </w:rPr>
        <w:t xml:space="preserve"> </w:t>
      </w:r>
      <w:proofErr w:type="spellStart"/>
      <w:r w:rsidR="00CF142C" w:rsidRPr="00847CCB">
        <w:rPr>
          <w:spacing w:val="-4"/>
          <w:sz w:val="32"/>
          <w:szCs w:val="32"/>
        </w:rPr>
        <w:t>WeWALK</w:t>
      </w:r>
      <w:proofErr w:type="spellEnd"/>
      <w:r w:rsidR="0033761A" w:rsidRPr="00847CCB">
        <w:rPr>
          <w:spacing w:val="-29"/>
          <w:sz w:val="32"/>
          <w:szCs w:val="32"/>
        </w:rPr>
        <w:t xml:space="preserve"> </w:t>
      </w:r>
      <w:r w:rsidRPr="00847CCB">
        <w:rPr>
          <w:sz w:val="32"/>
          <w:szCs w:val="32"/>
        </w:rPr>
        <w:t>as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a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tr</w:t>
      </w:r>
      <w:r w:rsidRPr="00847CCB">
        <w:rPr>
          <w:sz w:val="32"/>
          <w:szCs w:val="32"/>
        </w:rPr>
        <w:t>aditional</w:t>
      </w:r>
      <w:r w:rsidR="0033761A" w:rsidRPr="00847CCB">
        <w:rPr>
          <w:spacing w:val="-28"/>
          <w:sz w:val="32"/>
          <w:szCs w:val="32"/>
        </w:rPr>
        <w:t xml:space="preserve"> </w:t>
      </w:r>
      <w:r w:rsidRPr="00847CCB">
        <w:rPr>
          <w:sz w:val="32"/>
          <w:szCs w:val="32"/>
        </w:rPr>
        <w:t>white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cane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to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navigate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during</w:t>
      </w:r>
      <w:r w:rsidR="0033761A" w:rsidRPr="00847CCB">
        <w:rPr>
          <w:spacing w:val="-27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37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r</w:t>
      </w:r>
      <w:r w:rsidRPr="00847CCB">
        <w:rPr>
          <w:sz w:val="32"/>
          <w:szCs w:val="32"/>
        </w:rPr>
        <w:t>ain,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but</w:t>
      </w:r>
      <w:r w:rsidR="0033761A" w:rsidRPr="00847CCB">
        <w:rPr>
          <w:spacing w:val="-41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z w:val="32"/>
          <w:szCs w:val="32"/>
        </w:rPr>
        <w:t>obstacle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z w:val="32"/>
          <w:szCs w:val="32"/>
        </w:rPr>
        <w:t>detec</w:t>
      </w:r>
      <w:r w:rsidRPr="00847CCB">
        <w:rPr>
          <w:spacing w:val="-1"/>
          <w:sz w:val="32"/>
          <w:szCs w:val="32"/>
        </w:rPr>
        <w:t>tion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f</w:t>
      </w:r>
      <w:r w:rsidRPr="00847CCB">
        <w:rPr>
          <w:sz w:val="32"/>
          <w:szCs w:val="32"/>
        </w:rPr>
        <w:t>unctions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z w:val="32"/>
          <w:szCs w:val="32"/>
        </w:rPr>
        <w:t>will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z w:val="32"/>
          <w:szCs w:val="32"/>
        </w:rPr>
        <w:t>no</w:t>
      </w:r>
      <w:r w:rsidRPr="00847CCB">
        <w:rPr>
          <w:spacing w:val="-1"/>
          <w:sz w:val="32"/>
          <w:szCs w:val="32"/>
        </w:rPr>
        <w:t>t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z w:val="32"/>
          <w:szCs w:val="32"/>
        </w:rPr>
        <w:t>be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z w:val="32"/>
          <w:szCs w:val="32"/>
        </w:rPr>
        <w:t>available</w:t>
      </w:r>
      <w:r w:rsidR="0033761A" w:rsidRPr="00847CCB">
        <w:rPr>
          <w:spacing w:val="-41"/>
          <w:sz w:val="32"/>
          <w:szCs w:val="32"/>
        </w:rPr>
        <w:t xml:space="preserve"> </w:t>
      </w:r>
      <w:r w:rsidRPr="00847CCB">
        <w:rPr>
          <w:sz w:val="32"/>
          <w:szCs w:val="32"/>
        </w:rPr>
        <w:t>whilst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z w:val="32"/>
          <w:szCs w:val="32"/>
        </w:rPr>
        <w:t>device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z w:val="32"/>
          <w:szCs w:val="32"/>
        </w:rPr>
        <w:t>is</w:t>
      </w:r>
      <w:r w:rsidR="0033761A" w:rsidRPr="00847CCB">
        <w:rPr>
          <w:spacing w:val="-40"/>
          <w:sz w:val="32"/>
          <w:szCs w:val="32"/>
        </w:rPr>
        <w:t xml:space="preserve"> </w:t>
      </w:r>
      <w:r w:rsidRPr="00847CCB">
        <w:rPr>
          <w:sz w:val="32"/>
          <w:szCs w:val="32"/>
        </w:rPr>
        <w:t>covered.</w:t>
      </w:r>
      <w:r w:rsidR="0033761A" w:rsidRPr="00847CCB">
        <w:rPr>
          <w:spacing w:val="71"/>
          <w:sz w:val="32"/>
          <w:szCs w:val="32"/>
        </w:rPr>
        <w:t xml:space="preserve"> </w:t>
      </w:r>
      <w:r w:rsidRPr="00847CCB">
        <w:rPr>
          <w:spacing w:val="-6"/>
          <w:sz w:val="32"/>
          <w:szCs w:val="32"/>
        </w:rPr>
        <w:t>You</w:t>
      </w:r>
      <w:r w:rsidR="0033761A" w:rsidRPr="00847CCB">
        <w:rPr>
          <w:spacing w:val="-19"/>
          <w:sz w:val="32"/>
          <w:szCs w:val="32"/>
        </w:rPr>
        <w:t xml:space="preserve"> </w:t>
      </w:r>
      <w:r w:rsidRPr="00847CCB">
        <w:rPr>
          <w:sz w:val="32"/>
          <w:szCs w:val="32"/>
        </w:rPr>
        <w:t>can</w:t>
      </w:r>
      <w:r w:rsidR="0033761A" w:rsidRPr="00847CCB">
        <w:rPr>
          <w:spacing w:val="-18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r</w:t>
      </w:r>
      <w:r w:rsidRPr="00847CCB">
        <w:rPr>
          <w:sz w:val="32"/>
          <w:szCs w:val="32"/>
        </w:rPr>
        <w:t>emove</w:t>
      </w:r>
      <w:r w:rsidR="0033761A" w:rsidRPr="00847CCB">
        <w:rPr>
          <w:spacing w:val="-19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-19"/>
          <w:sz w:val="32"/>
          <w:szCs w:val="32"/>
        </w:rPr>
        <w:t xml:space="preserve"> </w:t>
      </w:r>
      <w:r w:rsidRPr="00847CCB">
        <w:rPr>
          <w:spacing w:val="-4"/>
          <w:sz w:val="32"/>
          <w:szCs w:val="32"/>
        </w:rPr>
        <w:t>cover,</w:t>
      </w:r>
      <w:r w:rsidR="0033761A" w:rsidRPr="00847CCB">
        <w:rPr>
          <w:spacing w:val="-18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switch</w:t>
      </w:r>
      <w:r w:rsidR="0033761A" w:rsidRPr="00847CCB">
        <w:rPr>
          <w:spacing w:val="-18"/>
          <w:sz w:val="32"/>
          <w:szCs w:val="32"/>
        </w:rPr>
        <w:t xml:space="preserve"> </w:t>
      </w:r>
      <w:r w:rsidRPr="00847CCB">
        <w:rPr>
          <w:sz w:val="32"/>
          <w:szCs w:val="32"/>
        </w:rPr>
        <w:t>on</w:t>
      </w:r>
      <w:r w:rsidR="0033761A" w:rsidRPr="00847CCB">
        <w:rPr>
          <w:spacing w:val="-20"/>
          <w:sz w:val="32"/>
          <w:szCs w:val="32"/>
        </w:rPr>
        <w:t xml:space="preserve"> </w:t>
      </w:r>
      <w:r w:rsidRPr="00847CCB">
        <w:rPr>
          <w:sz w:val="32"/>
          <w:szCs w:val="32"/>
        </w:rPr>
        <w:t>y</w:t>
      </w:r>
      <w:r w:rsidRPr="00847CCB">
        <w:rPr>
          <w:spacing w:val="-1"/>
          <w:sz w:val="32"/>
          <w:szCs w:val="32"/>
        </w:rPr>
        <w:t>our</w:t>
      </w:r>
      <w:r w:rsidR="0033761A" w:rsidRPr="00847CCB">
        <w:rPr>
          <w:spacing w:val="-20"/>
          <w:sz w:val="32"/>
          <w:szCs w:val="32"/>
        </w:rPr>
        <w:t xml:space="preserve"> </w:t>
      </w:r>
      <w:proofErr w:type="spellStart"/>
      <w:r w:rsidR="00CF142C" w:rsidRPr="00847CCB">
        <w:rPr>
          <w:spacing w:val="-3"/>
          <w:sz w:val="32"/>
          <w:szCs w:val="32"/>
        </w:rPr>
        <w:t>WeWALK</w:t>
      </w:r>
      <w:proofErr w:type="spellEnd"/>
      <w:r w:rsidR="0033761A" w:rsidRPr="00847CCB">
        <w:rPr>
          <w:spacing w:val="-20"/>
          <w:sz w:val="32"/>
          <w:szCs w:val="32"/>
        </w:rPr>
        <w:t xml:space="preserve"> </w:t>
      </w:r>
      <w:r w:rsidRPr="00847CCB">
        <w:rPr>
          <w:sz w:val="32"/>
          <w:szCs w:val="32"/>
        </w:rPr>
        <w:t>and</w:t>
      </w:r>
      <w:r w:rsidR="0033761A" w:rsidRPr="00847CCB">
        <w:rPr>
          <w:spacing w:val="-19"/>
          <w:sz w:val="32"/>
          <w:szCs w:val="32"/>
        </w:rPr>
        <w:t xml:space="preserve"> </w:t>
      </w:r>
      <w:r w:rsidRPr="00847CCB">
        <w:rPr>
          <w:sz w:val="32"/>
          <w:szCs w:val="32"/>
        </w:rPr>
        <w:t>con</w:t>
      </w:r>
      <w:r w:rsidRPr="00847CCB">
        <w:rPr>
          <w:spacing w:val="-1"/>
          <w:sz w:val="32"/>
          <w:szCs w:val="32"/>
        </w:rPr>
        <w:t>tinue</w:t>
      </w:r>
      <w:r w:rsidR="0033761A" w:rsidRPr="00847CCB">
        <w:rPr>
          <w:spacing w:val="-19"/>
          <w:sz w:val="32"/>
          <w:szCs w:val="32"/>
        </w:rPr>
        <w:t xml:space="preserve"> </w:t>
      </w:r>
      <w:r w:rsidRPr="00847CCB">
        <w:rPr>
          <w:sz w:val="32"/>
          <w:szCs w:val="32"/>
        </w:rPr>
        <w:t>y</w:t>
      </w:r>
      <w:r w:rsidRPr="00847CCB">
        <w:rPr>
          <w:spacing w:val="-1"/>
          <w:sz w:val="32"/>
          <w:szCs w:val="32"/>
        </w:rPr>
        <w:t>our</w:t>
      </w:r>
      <w:r w:rsidR="0033761A" w:rsidRPr="00847CCB">
        <w:rPr>
          <w:spacing w:val="-19"/>
          <w:sz w:val="32"/>
          <w:szCs w:val="32"/>
        </w:rPr>
        <w:t xml:space="preserve"> </w:t>
      </w:r>
      <w:r w:rsidRPr="00847CCB">
        <w:rPr>
          <w:sz w:val="32"/>
          <w:szCs w:val="32"/>
        </w:rPr>
        <w:t>journey</w:t>
      </w:r>
      <w:r w:rsidR="0033761A" w:rsidRPr="00847CCB">
        <w:rPr>
          <w:spacing w:val="-21"/>
          <w:sz w:val="32"/>
          <w:szCs w:val="32"/>
        </w:rPr>
        <w:t xml:space="preserve"> </w:t>
      </w:r>
      <w:r w:rsidRPr="00847CCB">
        <w:rPr>
          <w:sz w:val="32"/>
          <w:szCs w:val="32"/>
        </w:rPr>
        <w:t>as</w:t>
      </w:r>
      <w:r w:rsidR="0033761A" w:rsidRPr="00847CCB">
        <w:rPr>
          <w:spacing w:val="-18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normal</w:t>
      </w:r>
      <w:r w:rsidR="0033761A" w:rsidRPr="00847CCB">
        <w:rPr>
          <w:spacing w:val="30"/>
          <w:sz w:val="32"/>
          <w:szCs w:val="32"/>
        </w:rPr>
        <w:t xml:space="preserve"> </w:t>
      </w:r>
      <w:r w:rsidRPr="00847CCB">
        <w:rPr>
          <w:sz w:val="32"/>
          <w:szCs w:val="32"/>
        </w:rPr>
        <w:t>once</w:t>
      </w:r>
      <w:r w:rsidR="0033761A" w:rsidRPr="00847CCB">
        <w:rPr>
          <w:spacing w:val="-21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-20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r</w:t>
      </w:r>
      <w:r w:rsidRPr="00847CCB">
        <w:rPr>
          <w:sz w:val="32"/>
          <w:szCs w:val="32"/>
        </w:rPr>
        <w:t>ain</w:t>
      </w:r>
      <w:r w:rsidR="0033761A" w:rsidRPr="00847CCB">
        <w:rPr>
          <w:spacing w:val="-20"/>
          <w:sz w:val="32"/>
          <w:szCs w:val="32"/>
        </w:rPr>
        <w:t xml:space="preserve"> </w:t>
      </w:r>
      <w:r w:rsidRPr="00847CCB">
        <w:rPr>
          <w:sz w:val="32"/>
          <w:szCs w:val="32"/>
        </w:rPr>
        <w:t>stops.</w:t>
      </w:r>
      <w:r w:rsidR="0033761A" w:rsidRPr="00847CCB">
        <w:rPr>
          <w:spacing w:val="-20"/>
          <w:sz w:val="32"/>
          <w:szCs w:val="32"/>
        </w:rPr>
        <w:t xml:space="preserve"> </w:t>
      </w:r>
      <w:r w:rsidRPr="00847CCB">
        <w:rPr>
          <w:sz w:val="32"/>
          <w:szCs w:val="32"/>
        </w:rPr>
        <w:t>If</w:t>
      </w:r>
      <w:r w:rsidR="0033761A" w:rsidRPr="00847CCB">
        <w:rPr>
          <w:spacing w:val="-22"/>
          <w:sz w:val="32"/>
          <w:szCs w:val="32"/>
        </w:rPr>
        <w:t xml:space="preserve"> </w:t>
      </w:r>
      <w:r w:rsidRPr="00847CCB">
        <w:rPr>
          <w:sz w:val="32"/>
          <w:szCs w:val="32"/>
        </w:rPr>
        <w:t>your</w:t>
      </w:r>
      <w:r w:rsidR="0033761A" w:rsidRPr="00847CCB">
        <w:rPr>
          <w:spacing w:val="-21"/>
          <w:sz w:val="32"/>
          <w:szCs w:val="32"/>
        </w:rPr>
        <w:t xml:space="preserve"> </w:t>
      </w:r>
      <w:r w:rsidRPr="00847CCB">
        <w:rPr>
          <w:sz w:val="32"/>
          <w:szCs w:val="32"/>
        </w:rPr>
        <w:t>cane</w:t>
      </w:r>
      <w:r w:rsidR="0033761A" w:rsidRPr="00847CCB">
        <w:rPr>
          <w:spacing w:val="-20"/>
          <w:sz w:val="32"/>
          <w:szCs w:val="32"/>
        </w:rPr>
        <w:t xml:space="preserve"> </w:t>
      </w:r>
      <w:r w:rsidRPr="00847CCB">
        <w:rPr>
          <w:sz w:val="32"/>
          <w:szCs w:val="32"/>
        </w:rPr>
        <w:t>does</w:t>
      </w:r>
      <w:r w:rsidR="0033761A" w:rsidRPr="00847CCB">
        <w:rPr>
          <w:spacing w:val="-20"/>
          <w:sz w:val="32"/>
          <w:szCs w:val="32"/>
        </w:rPr>
        <w:t xml:space="preserve"> </w:t>
      </w:r>
      <w:r w:rsidRPr="00847CCB">
        <w:rPr>
          <w:sz w:val="32"/>
          <w:szCs w:val="32"/>
        </w:rPr>
        <w:t>ge</w:t>
      </w:r>
      <w:r w:rsidRPr="00847CCB">
        <w:rPr>
          <w:spacing w:val="-1"/>
          <w:sz w:val="32"/>
          <w:szCs w:val="32"/>
        </w:rPr>
        <w:t>t</w:t>
      </w:r>
      <w:r w:rsidR="0033761A" w:rsidRPr="00847CCB">
        <w:rPr>
          <w:spacing w:val="-21"/>
          <w:sz w:val="32"/>
          <w:szCs w:val="32"/>
        </w:rPr>
        <w:t xml:space="preserve"> </w:t>
      </w:r>
      <w:r w:rsidRPr="00847CCB">
        <w:rPr>
          <w:sz w:val="32"/>
          <w:szCs w:val="32"/>
        </w:rPr>
        <w:t>wet,</w:t>
      </w:r>
      <w:r w:rsidR="0033761A" w:rsidRPr="00847CCB">
        <w:rPr>
          <w:spacing w:val="-20"/>
          <w:sz w:val="32"/>
          <w:szCs w:val="32"/>
        </w:rPr>
        <w:t xml:space="preserve"> </w:t>
      </w:r>
      <w:r w:rsidRPr="00847CCB">
        <w:rPr>
          <w:sz w:val="32"/>
          <w:szCs w:val="32"/>
        </w:rPr>
        <w:t>allow</w:t>
      </w:r>
      <w:r w:rsidR="0033761A" w:rsidRPr="00847CCB">
        <w:rPr>
          <w:spacing w:val="-20"/>
          <w:sz w:val="32"/>
          <w:szCs w:val="32"/>
        </w:rPr>
        <w:t xml:space="preserve"> </w:t>
      </w:r>
      <w:r w:rsidRPr="00847CCB">
        <w:rPr>
          <w:sz w:val="32"/>
          <w:szCs w:val="32"/>
        </w:rPr>
        <w:t>it</w:t>
      </w:r>
      <w:r w:rsidR="0033761A" w:rsidRPr="00847CCB">
        <w:rPr>
          <w:spacing w:val="-21"/>
          <w:sz w:val="32"/>
          <w:szCs w:val="32"/>
        </w:rPr>
        <w:t xml:space="preserve"> </w:t>
      </w:r>
      <w:r w:rsidRPr="00847CCB">
        <w:rPr>
          <w:sz w:val="32"/>
          <w:szCs w:val="32"/>
        </w:rPr>
        <w:t>to</w:t>
      </w:r>
      <w:r w:rsidR="0033761A" w:rsidRPr="00847CCB">
        <w:rPr>
          <w:spacing w:val="-20"/>
          <w:sz w:val="32"/>
          <w:szCs w:val="32"/>
        </w:rPr>
        <w:t xml:space="preserve"> </w:t>
      </w:r>
      <w:r w:rsidRPr="00847CCB">
        <w:rPr>
          <w:spacing w:val="1"/>
          <w:sz w:val="32"/>
          <w:szCs w:val="32"/>
        </w:rPr>
        <w:t>dry</w:t>
      </w:r>
      <w:r w:rsidR="0033761A" w:rsidRPr="00847CCB">
        <w:rPr>
          <w:spacing w:val="-22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natur</w:t>
      </w:r>
      <w:r w:rsidRPr="00847CCB">
        <w:rPr>
          <w:sz w:val="32"/>
          <w:szCs w:val="32"/>
        </w:rPr>
        <w:t>ally</w:t>
      </w:r>
      <w:r w:rsidR="0033761A" w:rsidRPr="00847CCB">
        <w:rPr>
          <w:spacing w:val="-22"/>
          <w:sz w:val="32"/>
          <w:szCs w:val="32"/>
        </w:rPr>
        <w:t xml:space="preserve"> </w:t>
      </w:r>
      <w:r w:rsidRPr="00847CCB">
        <w:rPr>
          <w:sz w:val="32"/>
          <w:szCs w:val="32"/>
        </w:rPr>
        <w:t>in</w:t>
      </w:r>
      <w:r w:rsidR="0033761A" w:rsidRPr="00847CCB">
        <w:rPr>
          <w:spacing w:val="-21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-20"/>
          <w:sz w:val="32"/>
          <w:szCs w:val="32"/>
        </w:rPr>
        <w:t xml:space="preserve"> </w:t>
      </w:r>
      <w:r w:rsidRPr="00847CCB">
        <w:rPr>
          <w:sz w:val="32"/>
          <w:szCs w:val="32"/>
        </w:rPr>
        <w:t>open</w:t>
      </w:r>
      <w:r w:rsidR="0033761A" w:rsidRPr="00847CCB">
        <w:rPr>
          <w:spacing w:val="-19"/>
          <w:sz w:val="32"/>
          <w:szCs w:val="32"/>
        </w:rPr>
        <w:t xml:space="preserve"> </w:t>
      </w:r>
      <w:r w:rsidRPr="00847CCB">
        <w:rPr>
          <w:sz w:val="32"/>
          <w:szCs w:val="32"/>
        </w:rPr>
        <w:t>air</w:t>
      </w:r>
      <w:r w:rsidR="0033761A" w:rsidRPr="00847CCB">
        <w:rPr>
          <w:spacing w:val="-22"/>
          <w:sz w:val="32"/>
          <w:szCs w:val="32"/>
        </w:rPr>
        <w:t xml:space="preserve"> </w:t>
      </w:r>
      <w:r w:rsidRPr="00847CCB">
        <w:rPr>
          <w:sz w:val="32"/>
          <w:szCs w:val="32"/>
        </w:rPr>
        <w:t>at</w:t>
      </w:r>
      <w:r w:rsidR="0033761A" w:rsidRPr="00847CCB">
        <w:rPr>
          <w:spacing w:val="27"/>
          <w:sz w:val="32"/>
          <w:szCs w:val="32"/>
        </w:rPr>
        <w:t xml:space="preserve"> </w:t>
      </w:r>
      <w:r w:rsidRPr="00847CCB">
        <w:rPr>
          <w:sz w:val="32"/>
          <w:szCs w:val="32"/>
        </w:rPr>
        <w:t>r</w:t>
      </w:r>
      <w:r w:rsidRPr="00847CCB">
        <w:rPr>
          <w:spacing w:val="-3"/>
          <w:sz w:val="32"/>
          <w:szCs w:val="32"/>
        </w:rPr>
        <w:t>oom</w:t>
      </w:r>
      <w:r w:rsidR="0033761A" w:rsidRPr="00847CCB">
        <w:rPr>
          <w:spacing w:val="-18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temperatur</w:t>
      </w:r>
      <w:r w:rsidRPr="00847CCB">
        <w:rPr>
          <w:sz w:val="32"/>
          <w:szCs w:val="32"/>
        </w:rPr>
        <w:t>e.</w:t>
      </w:r>
    </w:p>
    <w:p w14:paraId="625C9C58" w14:textId="77777777" w:rsidR="0033761A" w:rsidRPr="0033761A" w:rsidRDefault="0033761A" w:rsidP="0033761A"/>
    <w:p w14:paraId="3EB30252" w14:textId="77777777" w:rsidR="0033761A" w:rsidRPr="0033761A" w:rsidRDefault="0033761A" w:rsidP="00387F4A">
      <w:pPr>
        <w:pStyle w:val="head2"/>
        <w:jc w:val="left"/>
      </w:pPr>
      <w:bookmarkStart w:id="84" w:name="_Toc83992284"/>
      <w:bookmarkStart w:id="85" w:name="_Toc88547941"/>
      <w:bookmarkStart w:id="86" w:name="_Toc88636235"/>
      <w:r w:rsidRPr="0033761A">
        <w:t>Which</w:t>
      </w:r>
      <w:r w:rsidRPr="0033761A">
        <w:rPr>
          <w:spacing w:val="-34"/>
        </w:rPr>
        <w:t xml:space="preserve"> </w:t>
      </w:r>
      <w:r w:rsidRPr="0033761A">
        <w:rPr>
          <w:spacing w:val="-2"/>
        </w:rPr>
        <w:t>smar</w:t>
      </w:r>
      <w:r w:rsidRPr="0033761A">
        <w:rPr>
          <w:spacing w:val="-1"/>
        </w:rPr>
        <w:t>tphone</w:t>
      </w:r>
      <w:r w:rsidRPr="0033761A">
        <w:rPr>
          <w:spacing w:val="-2"/>
        </w:rPr>
        <w:t>s</w:t>
      </w:r>
      <w:r w:rsidRPr="0033761A">
        <w:rPr>
          <w:spacing w:val="-33"/>
        </w:rPr>
        <w:t xml:space="preserve"> </w:t>
      </w:r>
      <w:r w:rsidRPr="0033761A">
        <w:rPr>
          <w:spacing w:val="-1"/>
        </w:rPr>
        <w:t>do</w:t>
      </w:r>
      <w:r w:rsidRPr="0033761A">
        <w:rPr>
          <w:spacing w:val="-35"/>
        </w:rPr>
        <w:t xml:space="preserve"> </w:t>
      </w:r>
      <w:r w:rsidRPr="0033761A">
        <w:rPr>
          <w:spacing w:val="-3"/>
        </w:rPr>
        <w:t>y</w:t>
      </w:r>
      <w:r w:rsidRPr="0033761A">
        <w:rPr>
          <w:spacing w:val="-4"/>
        </w:rPr>
        <w:t>ou</w:t>
      </w:r>
      <w:r w:rsidRPr="0033761A">
        <w:rPr>
          <w:spacing w:val="-33"/>
        </w:rPr>
        <w:t xml:space="preserve"> </w:t>
      </w:r>
      <w:r w:rsidRPr="0033761A">
        <w:t>support?</w:t>
      </w:r>
      <w:bookmarkEnd w:id="84"/>
      <w:bookmarkEnd w:id="85"/>
      <w:bookmarkEnd w:id="86"/>
    </w:p>
    <w:p w14:paraId="2FDBBD3D" w14:textId="31C71960" w:rsidR="0033761A" w:rsidRPr="00E33B3D" w:rsidRDefault="00365F49" w:rsidP="0033761A">
      <w:pPr>
        <w:rPr>
          <w:sz w:val="32"/>
          <w:szCs w:val="32"/>
        </w:rPr>
      </w:pPr>
      <w:r w:rsidRPr="00E33B3D">
        <w:rPr>
          <w:sz w:val="32"/>
          <w:szCs w:val="32"/>
        </w:rPr>
        <w:t>The</w:t>
      </w:r>
      <w:r w:rsidR="0033761A" w:rsidRPr="00E33B3D">
        <w:rPr>
          <w:spacing w:val="20"/>
          <w:sz w:val="32"/>
          <w:szCs w:val="32"/>
        </w:rPr>
        <w:t xml:space="preserve"> </w:t>
      </w:r>
      <w:proofErr w:type="spellStart"/>
      <w:r w:rsidR="00CF142C" w:rsidRPr="00E33B3D">
        <w:rPr>
          <w:spacing w:val="-3"/>
          <w:sz w:val="32"/>
          <w:szCs w:val="32"/>
        </w:rPr>
        <w:t>WeWALK</w:t>
      </w:r>
      <w:proofErr w:type="spellEnd"/>
      <w:r w:rsidR="0033761A" w:rsidRPr="00E33B3D">
        <w:rPr>
          <w:spacing w:val="16"/>
          <w:sz w:val="32"/>
          <w:szCs w:val="32"/>
        </w:rPr>
        <w:t xml:space="preserve"> </w:t>
      </w:r>
      <w:r w:rsidRPr="00E33B3D">
        <w:rPr>
          <w:sz w:val="32"/>
          <w:szCs w:val="32"/>
        </w:rPr>
        <w:t>App</w:t>
      </w:r>
      <w:r w:rsidR="0033761A" w:rsidRPr="00E33B3D">
        <w:rPr>
          <w:spacing w:val="22"/>
          <w:sz w:val="32"/>
          <w:szCs w:val="32"/>
        </w:rPr>
        <w:t xml:space="preserve"> </w:t>
      </w:r>
      <w:r w:rsidRPr="00E33B3D">
        <w:rPr>
          <w:spacing w:val="-2"/>
          <w:sz w:val="32"/>
          <w:szCs w:val="32"/>
        </w:rPr>
        <w:t>R</w:t>
      </w:r>
      <w:r w:rsidRPr="00E33B3D">
        <w:rPr>
          <w:sz w:val="32"/>
          <w:szCs w:val="32"/>
        </w:rPr>
        <w:t>uns</w:t>
      </w:r>
      <w:r w:rsidR="0033761A" w:rsidRPr="00E33B3D">
        <w:rPr>
          <w:spacing w:val="22"/>
          <w:sz w:val="32"/>
          <w:szCs w:val="32"/>
        </w:rPr>
        <w:t xml:space="preserve"> </w:t>
      </w:r>
      <w:r w:rsidRPr="00E33B3D">
        <w:rPr>
          <w:sz w:val="32"/>
          <w:szCs w:val="32"/>
        </w:rPr>
        <w:t>on</w:t>
      </w:r>
      <w:r w:rsidR="0033761A" w:rsidRPr="00E33B3D">
        <w:rPr>
          <w:spacing w:val="20"/>
          <w:sz w:val="32"/>
          <w:szCs w:val="32"/>
        </w:rPr>
        <w:t xml:space="preserve"> </w:t>
      </w:r>
      <w:r w:rsidRPr="00E33B3D">
        <w:rPr>
          <w:sz w:val="32"/>
          <w:szCs w:val="32"/>
        </w:rPr>
        <w:t>Android</w:t>
      </w:r>
      <w:r w:rsidR="0033761A" w:rsidRPr="00E33B3D">
        <w:rPr>
          <w:spacing w:val="22"/>
          <w:sz w:val="32"/>
          <w:szCs w:val="32"/>
        </w:rPr>
        <w:t xml:space="preserve"> </w:t>
      </w:r>
      <w:r w:rsidRPr="00E33B3D">
        <w:rPr>
          <w:sz w:val="32"/>
          <w:szCs w:val="32"/>
        </w:rPr>
        <w:t>and</w:t>
      </w:r>
      <w:r w:rsidR="0033761A" w:rsidRPr="00E33B3D">
        <w:rPr>
          <w:spacing w:val="22"/>
          <w:sz w:val="32"/>
          <w:szCs w:val="32"/>
        </w:rPr>
        <w:t xml:space="preserve"> </w:t>
      </w:r>
      <w:r w:rsidRPr="00E33B3D">
        <w:rPr>
          <w:sz w:val="32"/>
          <w:szCs w:val="32"/>
        </w:rPr>
        <w:t>iOS-based</w:t>
      </w:r>
      <w:r w:rsidR="0033761A" w:rsidRPr="00E33B3D">
        <w:rPr>
          <w:spacing w:val="22"/>
          <w:sz w:val="32"/>
          <w:szCs w:val="32"/>
        </w:rPr>
        <w:t xml:space="preserve"> </w:t>
      </w:r>
      <w:r w:rsidRPr="00E33B3D">
        <w:rPr>
          <w:sz w:val="32"/>
          <w:szCs w:val="32"/>
        </w:rPr>
        <w:t>smartphones.</w:t>
      </w:r>
      <w:r w:rsidR="0033761A" w:rsidRPr="00E33B3D">
        <w:rPr>
          <w:spacing w:val="20"/>
          <w:sz w:val="32"/>
          <w:szCs w:val="32"/>
        </w:rPr>
        <w:t xml:space="preserve"> </w:t>
      </w:r>
      <w:r w:rsidRPr="00E33B3D">
        <w:rPr>
          <w:sz w:val="32"/>
          <w:szCs w:val="32"/>
        </w:rPr>
        <w:t>Android</w:t>
      </w:r>
      <w:r w:rsidR="0033761A" w:rsidRPr="00E33B3D">
        <w:rPr>
          <w:spacing w:val="23"/>
          <w:sz w:val="32"/>
          <w:szCs w:val="32"/>
        </w:rPr>
        <w:t xml:space="preserve"> </w:t>
      </w:r>
      <w:r w:rsidRPr="00E33B3D">
        <w:rPr>
          <w:sz w:val="32"/>
          <w:szCs w:val="32"/>
        </w:rPr>
        <w:t>based</w:t>
      </w:r>
      <w:r w:rsidR="0033761A" w:rsidRPr="00E33B3D">
        <w:rPr>
          <w:spacing w:val="24"/>
          <w:sz w:val="32"/>
          <w:szCs w:val="32"/>
        </w:rPr>
        <w:t xml:space="preserve"> </w:t>
      </w:r>
      <w:r w:rsidRPr="00E33B3D">
        <w:rPr>
          <w:sz w:val="32"/>
          <w:szCs w:val="32"/>
        </w:rPr>
        <w:t>devic</w:t>
      </w:r>
      <w:r w:rsidRPr="00E33B3D">
        <w:rPr>
          <w:spacing w:val="-2"/>
          <w:sz w:val="32"/>
          <w:szCs w:val="32"/>
        </w:rPr>
        <w:t>es</w:t>
      </w:r>
      <w:r w:rsidR="0033761A" w:rsidRPr="00E33B3D">
        <w:rPr>
          <w:spacing w:val="45"/>
          <w:sz w:val="32"/>
          <w:szCs w:val="32"/>
        </w:rPr>
        <w:t xml:space="preserve"> </w:t>
      </w:r>
      <w:r w:rsidRPr="00E33B3D">
        <w:rPr>
          <w:sz w:val="32"/>
          <w:szCs w:val="32"/>
        </w:rPr>
        <w:t>should</w:t>
      </w:r>
      <w:r w:rsidR="0033761A" w:rsidRPr="00E33B3D">
        <w:rPr>
          <w:spacing w:val="21"/>
          <w:sz w:val="32"/>
          <w:szCs w:val="32"/>
        </w:rPr>
        <w:t xml:space="preserve"> </w:t>
      </w:r>
      <w:r w:rsidRPr="00E33B3D">
        <w:rPr>
          <w:sz w:val="32"/>
          <w:szCs w:val="32"/>
        </w:rPr>
        <w:t>hav</w:t>
      </w:r>
      <w:r w:rsidRPr="00E33B3D">
        <w:rPr>
          <w:spacing w:val="-2"/>
          <w:sz w:val="32"/>
          <w:szCs w:val="32"/>
        </w:rPr>
        <w:t>e</w:t>
      </w:r>
      <w:r w:rsidR="0033761A" w:rsidRPr="00E33B3D">
        <w:rPr>
          <w:spacing w:val="17"/>
          <w:sz w:val="32"/>
          <w:szCs w:val="32"/>
        </w:rPr>
        <w:t xml:space="preserve"> </w:t>
      </w:r>
      <w:r w:rsidRPr="00E33B3D">
        <w:rPr>
          <w:sz w:val="32"/>
          <w:szCs w:val="32"/>
        </w:rPr>
        <w:t>Android</w:t>
      </w:r>
      <w:r w:rsidR="0033761A" w:rsidRPr="00E33B3D">
        <w:rPr>
          <w:spacing w:val="20"/>
          <w:sz w:val="32"/>
          <w:szCs w:val="32"/>
        </w:rPr>
        <w:t xml:space="preserve"> </w:t>
      </w:r>
      <w:r w:rsidRPr="00E33B3D">
        <w:rPr>
          <w:sz w:val="32"/>
          <w:szCs w:val="32"/>
        </w:rPr>
        <w:t>version</w:t>
      </w:r>
      <w:r w:rsidR="0033761A" w:rsidRPr="00E33B3D">
        <w:rPr>
          <w:spacing w:val="21"/>
          <w:sz w:val="32"/>
          <w:szCs w:val="32"/>
        </w:rPr>
        <w:t xml:space="preserve"> </w:t>
      </w:r>
      <w:r w:rsidRPr="00E33B3D">
        <w:rPr>
          <w:spacing w:val="-2"/>
          <w:sz w:val="32"/>
          <w:szCs w:val="32"/>
        </w:rPr>
        <w:t>5.</w:t>
      </w:r>
      <w:r w:rsidRPr="00E33B3D">
        <w:rPr>
          <w:sz w:val="32"/>
          <w:szCs w:val="32"/>
        </w:rPr>
        <w:t>0</w:t>
      </w:r>
      <w:r w:rsidR="0033761A" w:rsidRPr="00E33B3D">
        <w:rPr>
          <w:spacing w:val="21"/>
          <w:sz w:val="32"/>
          <w:szCs w:val="32"/>
        </w:rPr>
        <w:t xml:space="preserve"> </w:t>
      </w:r>
      <w:r w:rsidRPr="00E33B3D">
        <w:rPr>
          <w:sz w:val="32"/>
          <w:szCs w:val="32"/>
        </w:rPr>
        <w:t>and</w:t>
      </w:r>
      <w:r w:rsidR="0033761A" w:rsidRPr="00E33B3D">
        <w:rPr>
          <w:spacing w:val="21"/>
          <w:sz w:val="32"/>
          <w:szCs w:val="32"/>
        </w:rPr>
        <w:t xml:space="preserve"> </w:t>
      </w:r>
      <w:r w:rsidRPr="00E33B3D">
        <w:rPr>
          <w:sz w:val="32"/>
          <w:szCs w:val="32"/>
        </w:rPr>
        <w:t>abov</w:t>
      </w:r>
      <w:r w:rsidRPr="00E33B3D">
        <w:rPr>
          <w:spacing w:val="-2"/>
          <w:sz w:val="32"/>
          <w:szCs w:val="32"/>
        </w:rPr>
        <w:t>e,</w:t>
      </w:r>
      <w:r w:rsidR="0033761A" w:rsidRPr="00E33B3D">
        <w:rPr>
          <w:spacing w:val="21"/>
          <w:sz w:val="32"/>
          <w:szCs w:val="32"/>
        </w:rPr>
        <w:t xml:space="preserve"> </w:t>
      </w:r>
      <w:r w:rsidRPr="00E33B3D">
        <w:rPr>
          <w:sz w:val="32"/>
          <w:szCs w:val="32"/>
        </w:rPr>
        <w:t>iOS</w:t>
      </w:r>
      <w:r w:rsidR="0033761A" w:rsidRPr="00E33B3D">
        <w:rPr>
          <w:spacing w:val="21"/>
          <w:sz w:val="32"/>
          <w:szCs w:val="32"/>
        </w:rPr>
        <w:t xml:space="preserve"> </w:t>
      </w:r>
      <w:r w:rsidRPr="00E33B3D">
        <w:rPr>
          <w:sz w:val="32"/>
          <w:szCs w:val="32"/>
        </w:rPr>
        <w:t>devic</w:t>
      </w:r>
      <w:r w:rsidRPr="00E33B3D">
        <w:rPr>
          <w:spacing w:val="-2"/>
          <w:sz w:val="32"/>
          <w:szCs w:val="32"/>
        </w:rPr>
        <w:t>es</w:t>
      </w:r>
      <w:r w:rsidR="0033761A" w:rsidRPr="00E33B3D">
        <w:rPr>
          <w:spacing w:val="21"/>
          <w:sz w:val="32"/>
          <w:szCs w:val="32"/>
        </w:rPr>
        <w:t xml:space="preserve"> </w:t>
      </w:r>
      <w:r w:rsidRPr="00E33B3D">
        <w:rPr>
          <w:sz w:val="32"/>
          <w:szCs w:val="32"/>
        </w:rPr>
        <w:t>should</w:t>
      </w:r>
      <w:r w:rsidR="0033761A" w:rsidRPr="00E33B3D">
        <w:rPr>
          <w:spacing w:val="21"/>
          <w:sz w:val="32"/>
          <w:szCs w:val="32"/>
        </w:rPr>
        <w:t xml:space="preserve"> </w:t>
      </w:r>
      <w:r w:rsidRPr="00E33B3D">
        <w:rPr>
          <w:sz w:val="32"/>
          <w:szCs w:val="32"/>
        </w:rPr>
        <w:t>hav</w:t>
      </w:r>
      <w:r w:rsidRPr="00E33B3D">
        <w:rPr>
          <w:spacing w:val="-2"/>
          <w:sz w:val="32"/>
          <w:szCs w:val="32"/>
        </w:rPr>
        <w:t>e</w:t>
      </w:r>
      <w:r w:rsidR="0033761A" w:rsidRPr="00E33B3D">
        <w:rPr>
          <w:spacing w:val="21"/>
          <w:sz w:val="32"/>
          <w:szCs w:val="32"/>
        </w:rPr>
        <w:t xml:space="preserve"> </w:t>
      </w:r>
      <w:r w:rsidRPr="00E33B3D">
        <w:rPr>
          <w:sz w:val="32"/>
          <w:szCs w:val="32"/>
        </w:rPr>
        <w:t>iOS</w:t>
      </w:r>
      <w:r w:rsidR="0033761A" w:rsidRPr="00E33B3D">
        <w:rPr>
          <w:spacing w:val="19"/>
          <w:sz w:val="32"/>
          <w:szCs w:val="32"/>
        </w:rPr>
        <w:t xml:space="preserve"> </w:t>
      </w:r>
      <w:r w:rsidRPr="00E33B3D">
        <w:rPr>
          <w:sz w:val="32"/>
          <w:szCs w:val="32"/>
        </w:rPr>
        <w:t>version</w:t>
      </w:r>
      <w:r w:rsidR="0033761A" w:rsidRPr="00E33B3D">
        <w:rPr>
          <w:spacing w:val="21"/>
          <w:sz w:val="32"/>
          <w:szCs w:val="32"/>
        </w:rPr>
        <w:t xml:space="preserve"> </w:t>
      </w:r>
      <w:r w:rsidRPr="00E33B3D">
        <w:rPr>
          <w:sz w:val="32"/>
          <w:szCs w:val="32"/>
        </w:rPr>
        <w:t>10</w:t>
      </w:r>
      <w:r w:rsidR="0033761A" w:rsidRPr="00E33B3D">
        <w:rPr>
          <w:spacing w:val="21"/>
          <w:sz w:val="32"/>
          <w:szCs w:val="32"/>
        </w:rPr>
        <w:t xml:space="preserve"> </w:t>
      </w:r>
      <w:r w:rsidRPr="00E33B3D">
        <w:rPr>
          <w:sz w:val="32"/>
          <w:szCs w:val="32"/>
        </w:rPr>
        <w:t>and</w:t>
      </w:r>
      <w:r w:rsidR="0033761A" w:rsidRPr="00E33B3D">
        <w:rPr>
          <w:spacing w:val="31"/>
          <w:sz w:val="32"/>
          <w:szCs w:val="32"/>
        </w:rPr>
        <w:t xml:space="preserve"> </w:t>
      </w:r>
      <w:r w:rsidRPr="00E33B3D">
        <w:rPr>
          <w:sz w:val="32"/>
          <w:szCs w:val="32"/>
        </w:rPr>
        <w:t>abov</w:t>
      </w:r>
      <w:r w:rsidRPr="00E33B3D">
        <w:rPr>
          <w:spacing w:val="-2"/>
          <w:sz w:val="32"/>
          <w:szCs w:val="32"/>
        </w:rPr>
        <w:t>e.</w:t>
      </w:r>
      <w:r w:rsidR="0033761A" w:rsidRPr="00E33B3D">
        <w:rPr>
          <w:spacing w:val="10"/>
          <w:sz w:val="32"/>
          <w:szCs w:val="32"/>
        </w:rPr>
        <w:t xml:space="preserve"> </w:t>
      </w:r>
      <w:r w:rsidRPr="00E33B3D">
        <w:rPr>
          <w:spacing w:val="-7"/>
          <w:sz w:val="32"/>
          <w:szCs w:val="32"/>
        </w:rPr>
        <w:t>T</w:t>
      </w:r>
      <w:r w:rsidRPr="00E33B3D">
        <w:rPr>
          <w:spacing w:val="-6"/>
          <w:sz w:val="32"/>
          <w:szCs w:val="32"/>
        </w:rPr>
        <w:t>o</w:t>
      </w:r>
      <w:r w:rsidR="0033761A" w:rsidRPr="00E33B3D">
        <w:rPr>
          <w:spacing w:val="14"/>
          <w:sz w:val="32"/>
          <w:szCs w:val="32"/>
        </w:rPr>
        <w:t xml:space="preserve"> </w:t>
      </w:r>
      <w:r w:rsidRPr="00E33B3D">
        <w:rPr>
          <w:sz w:val="32"/>
          <w:szCs w:val="32"/>
        </w:rPr>
        <w:t>learn</w:t>
      </w:r>
      <w:r w:rsidR="0033761A" w:rsidRPr="00E33B3D">
        <w:rPr>
          <w:spacing w:val="15"/>
          <w:sz w:val="32"/>
          <w:szCs w:val="32"/>
        </w:rPr>
        <w:t xml:space="preserve"> </w:t>
      </w:r>
      <w:r w:rsidRPr="00E33B3D">
        <w:rPr>
          <w:sz w:val="32"/>
          <w:szCs w:val="32"/>
        </w:rPr>
        <w:t>mor</w:t>
      </w:r>
      <w:r w:rsidRPr="00E33B3D">
        <w:rPr>
          <w:spacing w:val="-2"/>
          <w:sz w:val="32"/>
          <w:szCs w:val="32"/>
        </w:rPr>
        <w:t>e</w:t>
      </w:r>
      <w:r w:rsidR="0033761A" w:rsidRPr="00E33B3D">
        <w:rPr>
          <w:spacing w:val="14"/>
          <w:sz w:val="32"/>
          <w:szCs w:val="32"/>
        </w:rPr>
        <w:t xml:space="preserve"> </w:t>
      </w:r>
      <w:r w:rsidRPr="00E33B3D">
        <w:rPr>
          <w:sz w:val="32"/>
          <w:szCs w:val="32"/>
        </w:rPr>
        <w:t>about</w:t>
      </w:r>
      <w:r w:rsidR="0033761A" w:rsidRPr="00E33B3D">
        <w:rPr>
          <w:spacing w:val="12"/>
          <w:sz w:val="32"/>
          <w:szCs w:val="32"/>
        </w:rPr>
        <w:t xml:space="preserve"> </w:t>
      </w:r>
      <w:r w:rsidRPr="00E33B3D">
        <w:rPr>
          <w:sz w:val="32"/>
          <w:szCs w:val="32"/>
        </w:rPr>
        <w:t>the</w:t>
      </w:r>
      <w:r w:rsidR="0033761A" w:rsidRPr="00E33B3D">
        <w:rPr>
          <w:spacing w:val="11"/>
          <w:sz w:val="32"/>
          <w:szCs w:val="32"/>
        </w:rPr>
        <w:t xml:space="preserve"> </w:t>
      </w:r>
      <w:proofErr w:type="spellStart"/>
      <w:r w:rsidR="00CF142C" w:rsidRPr="00E33B3D">
        <w:rPr>
          <w:spacing w:val="-3"/>
          <w:sz w:val="32"/>
          <w:szCs w:val="32"/>
        </w:rPr>
        <w:t>WeWALK</w:t>
      </w:r>
      <w:proofErr w:type="spellEnd"/>
      <w:r w:rsidR="0033761A" w:rsidRPr="00E33B3D">
        <w:rPr>
          <w:spacing w:val="9"/>
          <w:sz w:val="32"/>
          <w:szCs w:val="32"/>
        </w:rPr>
        <w:t xml:space="preserve"> </w:t>
      </w:r>
      <w:r w:rsidRPr="00E33B3D">
        <w:rPr>
          <w:sz w:val="32"/>
          <w:szCs w:val="32"/>
        </w:rPr>
        <w:t>app</w:t>
      </w:r>
      <w:r w:rsidR="0033761A" w:rsidRPr="00E33B3D">
        <w:rPr>
          <w:spacing w:val="14"/>
          <w:sz w:val="32"/>
          <w:szCs w:val="32"/>
        </w:rPr>
        <w:t xml:space="preserve"> </w:t>
      </w:r>
      <w:r w:rsidRPr="00E33B3D">
        <w:rPr>
          <w:sz w:val="32"/>
          <w:szCs w:val="32"/>
        </w:rPr>
        <w:t>and</w:t>
      </w:r>
      <w:r w:rsidR="0033761A" w:rsidRPr="00E33B3D">
        <w:rPr>
          <w:spacing w:val="15"/>
          <w:sz w:val="32"/>
          <w:szCs w:val="32"/>
        </w:rPr>
        <w:t xml:space="preserve"> </w:t>
      </w:r>
      <w:r w:rsidRPr="00E33B3D">
        <w:rPr>
          <w:sz w:val="32"/>
          <w:szCs w:val="32"/>
        </w:rPr>
        <w:t>its</w:t>
      </w:r>
      <w:r w:rsidR="0033761A" w:rsidRPr="00E33B3D">
        <w:rPr>
          <w:spacing w:val="12"/>
          <w:sz w:val="32"/>
          <w:szCs w:val="32"/>
        </w:rPr>
        <w:t xml:space="preserve"> </w:t>
      </w:r>
      <w:r w:rsidRPr="00E33B3D">
        <w:rPr>
          <w:sz w:val="32"/>
          <w:szCs w:val="32"/>
        </w:rPr>
        <w:t>featur</w:t>
      </w:r>
      <w:r w:rsidRPr="00E33B3D">
        <w:rPr>
          <w:spacing w:val="-2"/>
          <w:sz w:val="32"/>
          <w:szCs w:val="32"/>
        </w:rPr>
        <w:t>es,</w:t>
      </w:r>
      <w:r w:rsidR="0033761A" w:rsidRPr="00E33B3D">
        <w:rPr>
          <w:spacing w:val="13"/>
          <w:sz w:val="32"/>
          <w:szCs w:val="32"/>
        </w:rPr>
        <w:t xml:space="preserve"> </w:t>
      </w:r>
      <w:r w:rsidRPr="00E33B3D">
        <w:rPr>
          <w:sz w:val="32"/>
          <w:szCs w:val="32"/>
        </w:rPr>
        <w:t>view</w:t>
      </w:r>
      <w:r w:rsidR="0033761A" w:rsidRPr="00E33B3D">
        <w:rPr>
          <w:spacing w:val="10"/>
          <w:sz w:val="32"/>
          <w:szCs w:val="32"/>
        </w:rPr>
        <w:t xml:space="preserve"> </w:t>
      </w:r>
      <w:r w:rsidRPr="00E33B3D">
        <w:rPr>
          <w:sz w:val="32"/>
          <w:szCs w:val="32"/>
        </w:rPr>
        <w:t>the</w:t>
      </w:r>
      <w:r w:rsidR="0033761A" w:rsidRPr="00E33B3D">
        <w:rPr>
          <w:spacing w:val="15"/>
          <w:sz w:val="32"/>
          <w:szCs w:val="32"/>
        </w:rPr>
        <w:t xml:space="preserve"> </w:t>
      </w:r>
      <w:r w:rsidRPr="00E33B3D">
        <w:rPr>
          <w:sz w:val="32"/>
          <w:szCs w:val="32"/>
        </w:rPr>
        <w:t>mobile</w:t>
      </w:r>
      <w:r w:rsidR="0033761A" w:rsidRPr="00E33B3D">
        <w:rPr>
          <w:spacing w:val="14"/>
          <w:sz w:val="32"/>
          <w:szCs w:val="32"/>
        </w:rPr>
        <w:t xml:space="preserve"> </w:t>
      </w:r>
      <w:r w:rsidRPr="00E33B3D">
        <w:rPr>
          <w:sz w:val="32"/>
          <w:szCs w:val="32"/>
        </w:rPr>
        <w:t>application</w:t>
      </w:r>
      <w:r w:rsidR="0033761A" w:rsidRPr="00E33B3D">
        <w:rPr>
          <w:spacing w:val="33"/>
          <w:sz w:val="32"/>
          <w:szCs w:val="32"/>
        </w:rPr>
        <w:t xml:space="preserve"> </w:t>
      </w:r>
      <w:r w:rsidRPr="00E33B3D">
        <w:rPr>
          <w:sz w:val="32"/>
          <w:szCs w:val="32"/>
        </w:rPr>
        <w:t>user</w:t>
      </w:r>
      <w:r w:rsidR="0033761A" w:rsidRPr="00E33B3D">
        <w:rPr>
          <w:spacing w:val="-13"/>
          <w:sz w:val="32"/>
          <w:szCs w:val="32"/>
        </w:rPr>
        <w:t xml:space="preserve"> </w:t>
      </w:r>
      <w:r w:rsidRPr="00E33B3D">
        <w:rPr>
          <w:sz w:val="32"/>
          <w:szCs w:val="32"/>
        </w:rPr>
        <w:t>guide</w:t>
      </w:r>
      <w:r w:rsidR="0033761A" w:rsidRPr="00E33B3D">
        <w:rPr>
          <w:spacing w:val="-12"/>
          <w:sz w:val="32"/>
          <w:szCs w:val="32"/>
        </w:rPr>
        <w:t xml:space="preserve"> </w:t>
      </w:r>
      <w:r w:rsidRPr="00E33B3D">
        <w:rPr>
          <w:sz w:val="32"/>
          <w:szCs w:val="32"/>
        </w:rPr>
        <w:t>at</w:t>
      </w:r>
      <w:r w:rsidR="0033761A" w:rsidRPr="00E33B3D">
        <w:rPr>
          <w:spacing w:val="-12"/>
          <w:sz w:val="32"/>
          <w:szCs w:val="32"/>
        </w:rPr>
        <w:t xml:space="preserve"> </w:t>
      </w:r>
      <w:r w:rsidR="0033761A" w:rsidRPr="00E33B3D">
        <w:rPr>
          <w:rFonts w:cs="Arial"/>
          <w:b/>
          <w:spacing w:val="-2"/>
          <w:sz w:val="32"/>
          <w:szCs w:val="32"/>
        </w:rPr>
        <w:t>www.suppor</w:t>
      </w:r>
      <w:r w:rsidR="0033761A" w:rsidRPr="00E33B3D">
        <w:rPr>
          <w:rFonts w:cs="Arial"/>
          <w:b/>
          <w:sz w:val="32"/>
          <w:szCs w:val="32"/>
        </w:rPr>
        <w:t>t</w:t>
      </w:r>
      <w:r w:rsidR="0033761A" w:rsidRPr="00E33B3D">
        <w:rPr>
          <w:rFonts w:cs="Arial"/>
          <w:b/>
          <w:spacing w:val="-2"/>
          <w:sz w:val="32"/>
          <w:szCs w:val="32"/>
        </w:rPr>
        <w:t>.WeWALK.io</w:t>
      </w:r>
      <w:r w:rsidR="00A67AA9" w:rsidRPr="00E33B3D">
        <w:rPr>
          <w:rFonts w:ascii="Arial Black"/>
          <w:b/>
          <w:spacing w:val="-22"/>
          <w:sz w:val="32"/>
          <w:szCs w:val="32"/>
        </w:rPr>
        <w:t xml:space="preserve"> </w:t>
      </w:r>
      <w:r w:rsidRPr="00E33B3D">
        <w:rPr>
          <w:sz w:val="32"/>
          <w:szCs w:val="32"/>
        </w:rPr>
        <w:t>or</w:t>
      </w:r>
      <w:r w:rsidR="0033761A" w:rsidRPr="00E33B3D">
        <w:rPr>
          <w:spacing w:val="-12"/>
          <w:sz w:val="32"/>
          <w:szCs w:val="32"/>
        </w:rPr>
        <w:t xml:space="preserve"> </w:t>
      </w:r>
      <w:r w:rsidRPr="00E33B3D">
        <w:rPr>
          <w:sz w:val="32"/>
          <w:szCs w:val="32"/>
        </w:rPr>
        <w:t>check</w:t>
      </w:r>
      <w:r w:rsidR="0033761A" w:rsidRPr="00E33B3D">
        <w:rPr>
          <w:spacing w:val="-14"/>
          <w:sz w:val="32"/>
          <w:szCs w:val="32"/>
        </w:rPr>
        <w:t xml:space="preserve"> </w:t>
      </w:r>
      <w:r w:rsidRPr="00E33B3D">
        <w:rPr>
          <w:sz w:val="32"/>
          <w:szCs w:val="32"/>
        </w:rPr>
        <w:t>the</w:t>
      </w:r>
      <w:r w:rsidR="0033761A" w:rsidRPr="00E33B3D">
        <w:rPr>
          <w:spacing w:val="-13"/>
          <w:sz w:val="32"/>
          <w:szCs w:val="32"/>
        </w:rPr>
        <w:t xml:space="preserve"> </w:t>
      </w:r>
      <w:r w:rsidRPr="00E33B3D">
        <w:rPr>
          <w:sz w:val="32"/>
          <w:szCs w:val="32"/>
        </w:rPr>
        <w:t>training</w:t>
      </w:r>
      <w:r w:rsidR="0033761A" w:rsidRPr="00E33B3D">
        <w:rPr>
          <w:spacing w:val="-14"/>
          <w:sz w:val="32"/>
          <w:szCs w:val="32"/>
        </w:rPr>
        <w:t xml:space="preserve"> </w:t>
      </w:r>
      <w:r w:rsidRPr="00E33B3D">
        <w:rPr>
          <w:sz w:val="32"/>
          <w:szCs w:val="32"/>
        </w:rPr>
        <w:t>screen</w:t>
      </w:r>
      <w:r w:rsidR="0033761A" w:rsidRPr="00E33B3D">
        <w:rPr>
          <w:spacing w:val="-12"/>
          <w:sz w:val="32"/>
          <w:szCs w:val="32"/>
        </w:rPr>
        <w:t xml:space="preserve"> </w:t>
      </w:r>
      <w:r w:rsidRPr="00E33B3D">
        <w:rPr>
          <w:sz w:val="32"/>
          <w:szCs w:val="32"/>
        </w:rPr>
        <w:t>of</w:t>
      </w:r>
      <w:r w:rsidR="0033761A" w:rsidRPr="00E33B3D">
        <w:rPr>
          <w:spacing w:val="-13"/>
          <w:sz w:val="32"/>
          <w:szCs w:val="32"/>
        </w:rPr>
        <w:t xml:space="preserve"> </w:t>
      </w:r>
      <w:r w:rsidRPr="00E33B3D">
        <w:rPr>
          <w:sz w:val="32"/>
          <w:szCs w:val="32"/>
        </w:rPr>
        <w:t>the</w:t>
      </w:r>
      <w:r w:rsidR="0033761A" w:rsidRPr="00E33B3D">
        <w:rPr>
          <w:spacing w:val="-13"/>
          <w:sz w:val="32"/>
          <w:szCs w:val="32"/>
        </w:rPr>
        <w:t xml:space="preserve"> </w:t>
      </w:r>
      <w:proofErr w:type="spellStart"/>
      <w:r w:rsidR="00CF142C" w:rsidRPr="00E33B3D">
        <w:rPr>
          <w:spacing w:val="-3"/>
          <w:sz w:val="32"/>
          <w:szCs w:val="32"/>
        </w:rPr>
        <w:t>WeWALK</w:t>
      </w:r>
      <w:proofErr w:type="spellEnd"/>
      <w:r w:rsidR="0033761A" w:rsidRPr="00E33B3D">
        <w:rPr>
          <w:spacing w:val="-13"/>
          <w:sz w:val="32"/>
          <w:szCs w:val="32"/>
        </w:rPr>
        <w:t xml:space="preserve"> </w:t>
      </w:r>
      <w:r w:rsidRPr="00E33B3D">
        <w:rPr>
          <w:sz w:val="32"/>
          <w:szCs w:val="32"/>
        </w:rPr>
        <w:t>app</w:t>
      </w:r>
      <w:r w:rsidRPr="00E33B3D">
        <w:rPr>
          <w:spacing w:val="-2"/>
          <w:sz w:val="32"/>
          <w:szCs w:val="32"/>
        </w:rPr>
        <w:t>.</w:t>
      </w:r>
    </w:p>
    <w:p w14:paraId="79DC740D" w14:textId="77777777" w:rsidR="0033761A" w:rsidRPr="0033761A" w:rsidRDefault="0033761A" w:rsidP="0033761A"/>
    <w:p w14:paraId="5F28B322" w14:textId="77777777" w:rsidR="0033761A" w:rsidRPr="00C72ABF" w:rsidRDefault="0033761A" w:rsidP="00387F4A">
      <w:pPr>
        <w:pStyle w:val="head2"/>
        <w:jc w:val="left"/>
      </w:pPr>
      <w:bookmarkStart w:id="87" w:name="_Toc83992285"/>
      <w:bookmarkStart w:id="88" w:name="_Toc88547942"/>
      <w:bookmarkStart w:id="89" w:name="_Toc88636236"/>
      <w:r w:rsidRPr="00C72ABF">
        <w:t>Which</w:t>
      </w:r>
      <w:r w:rsidRPr="00C72ABF">
        <w:rPr>
          <w:spacing w:val="2"/>
        </w:rPr>
        <w:t xml:space="preserve"> </w:t>
      </w:r>
      <w:r w:rsidRPr="00C72ABF">
        <w:t>language</w:t>
      </w:r>
      <w:r w:rsidRPr="00C72ABF">
        <w:rPr>
          <w:spacing w:val="-2"/>
        </w:rPr>
        <w:t>s</w:t>
      </w:r>
      <w:r w:rsidRPr="00C72ABF">
        <w:rPr>
          <w:spacing w:val="2"/>
        </w:rPr>
        <w:t xml:space="preserve"> </w:t>
      </w:r>
      <w:r w:rsidRPr="00C72ABF">
        <w:t>ar</w:t>
      </w:r>
      <w:r w:rsidRPr="00C72ABF">
        <w:rPr>
          <w:spacing w:val="-2"/>
        </w:rPr>
        <w:t>e</w:t>
      </w:r>
      <w:r w:rsidRPr="00C72ABF">
        <w:rPr>
          <w:spacing w:val="2"/>
        </w:rPr>
        <w:t xml:space="preserve"> </w:t>
      </w:r>
      <w:r w:rsidRPr="00C72ABF">
        <w:t>av</w:t>
      </w:r>
      <w:r w:rsidRPr="00C72ABF">
        <w:rPr>
          <w:spacing w:val="-2"/>
        </w:rPr>
        <w:t>ailable?</w:t>
      </w:r>
      <w:bookmarkEnd w:id="87"/>
      <w:bookmarkEnd w:id="88"/>
      <w:bookmarkEnd w:id="89"/>
    </w:p>
    <w:p w14:paraId="23E6DE80" w14:textId="77777777" w:rsidR="0033761A" w:rsidRPr="00C42B0A" w:rsidRDefault="00CF142C" w:rsidP="0033761A">
      <w:pPr>
        <w:rPr>
          <w:sz w:val="32"/>
          <w:szCs w:val="32"/>
        </w:rPr>
      </w:pPr>
      <w:proofErr w:type="spellStart"/>
      <w:r w:rsidRPr="00C42B0A">
        <w:rPr>
          <w:spacing w:val="-3"/>
          <w:sz w:val="32"/>
          <w:szCs w:val="32"/>
        </w:rPr>
        <w:t>WeWALK</w:t>
      </w:r>
      <w:proofErr w:type="spellEnd"/>
      <w:r w:rsidR="0033761A" w:rsidRPr="00C42B0A">
        <w:rPr>
          <w:spacing w:val="1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supports</w:t>
      </w:r>
      <w:r w:rsidR="0033761A" w:rsidRPr="00C42B0A">
        <w:rPr>
          <w:spacing w:val="-1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the</w:t>
      </w:r>
      <w:r w:rsidR="0033761A" w:rsidRPr="00C42B0A">
        <w:rPr>
          <w:spacing w:val="-1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following</w:t>
      </w:r>
      <w:r w:rsidR="0033761A" w:rsidRPr="00C42B0A">
        <w:rPr>
          <w:spacing w:val="-1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languages:</w:t>
      </w:r>
      <w:r w:rsidR="0033761A" w:rsidRPr="00C42B0A">
        <w:rPr>
          <w:spacing w:val="-1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Turkish,</w:t>
      </w:r>
      <w:r w:rsidR="0033761A" w:rsidRPr="00C42B0A">
        <w:rPr>
          <w:spacing w:val="4"/>
          <w:sz w:val="32"/>
          <w:szCs w:val="32"/>
        </w:rPr>
        <w:t xml:space="preserve"> </w:t>
      </w:r>
      <w:r w:rsidR="00365F49" w:rsidRPr="00C42B0A">
        <w:rPr>
          <w:spacing w:val="-2"/>
          <w:sz w:val="32"/>
          <w:szCs w:val="32"/>
        </w:rPr>
        <w:t>English,</w:t>
      </w:r>
      <w:r w:rsidR="0033761A" w:rsidRPr="00C42B0A">
        <w:rPr>
          <w:spacing w:val="5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Spanish,</w:t>
      </w:r>
      <w:r w:rsidR="0033761A" w:rsidRPr="00C42B0A">
        <w:rPr>
          <w:spacing w:val="4"/>
          <w:sz w:val="32"/>
          <w:szCs w:val="32"/>
        </w:rPr>
        <w:t xml:space="preserve"> </w:t>
      </w:r>
      <w:r w:rsidR="00365F49" w:rsidRPr="00C42B0A">
        <w:rPr>
          <w:spacing w:val="-2"/>
          <w:sz w:val="32"/>
          <w:szCs w:val="32"/>
        </w:rPr>
        <w:t>F</w:t>
      </w:r>
      <w:r w:rsidR="00365F49" w:rsidRPr="00C42B0A">
        <w:rPr>
          <w:spacing w:val="-1"/>
          <w:sz w:val="32"/>
          <w:szCs w:val="32"/>
        </w:rPr>
        <w:t>r</w:t>
      </w:r>
      <w:r w:rsidR="00365F49" w:rsidRPr="00C42B0A">
        <w:rPr>
          <w:spacing w:val="-2"/>
          <w:sz w:val="32"/>
          <w:szCs w:val="32"/>
        </w:rPr>
        <w:t>ench,</w:t>
      </w:r>
      <w:r w:rsidR="0033761A" w:rsidRPr="00C42B0A">
        <w:rPr>
          <w:spacing w:val="1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Arabic,</w:t>
      </w:r>
      <w:r w:rsidR="0033761A" w:rsidRPr="00C42B0A">
        <w:rPr>
          <w:spacing w:val="4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Italian</w:t>
      </w:r>
      <w:r w:rsidR="0033761A" w:rsidRPr="00C42B0A">
        <w:rPr>
          <w:spacing w:val="4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Russian,</w:t>
      </w:r>
      <w:r w:rsidR="0033761A" w:rsidRPr="00C42B0A">
        <w:rPr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German,</w:t>
      </w:r>
      <w:r w:rsidR="0033761A" w:rsidRPr="00C42B0A">
        <w:rPr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Romanian,</w:t>
      </w:r>
      <w:r w:rsidR="0033761A" w:rsidRPr="00C42B0A">
        <w:rPr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and</w:t>
      </w:r>
      <w:r w:rsidR="0033761A" w:rsidRPr="00C42B0A">
        <w:rPr>
          <w:spacing w:val="4"/>
          <w:sz w:val="32"/>
          <w:szCs w:val="32"/>
        </w:rPr>
        <w:t xml:space="preserve"> </w:t>
      </w:r>
      <w:r w:rsidR="00365F49" w:rsidRPr="00C42B0A">
        <w:rPr>
          <w:spacing w:val="-2"/>
          <w:sz w:val="32"/>
          <w:szCs w:val="32"/>
        </w:rPr>
        <w:t>P</w:t>
      </w:r>
      <w:r w:rsidR="00365F49" w:rsidRPr="00C42B0A">
        <w:rPr>
          <w:spacing w:val="-1"/>
          <w:sz w:val="32"/>
          <w:szCs w:val="32"/>
        </w:rPr>
        <w:t>ortuguese</w:t>
      </w:r>
      <w:r w:rsidR="00365F49" w:rsidRPr="00C42B0A">
        <w:rPr>
          <w:spacing w:val="-2"/>
          <w:sz w:val="32"/>
          <w:szCs w:val="32"/>
        </w:rPr>
        <w:t>.</w:t>
      </w:r>
      <w:r w:rsidR="0033761A" w:rsidRPr="00C42B0A">
        <w:rPr>
          <w:spacing w:val="3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Other</w:t>
      </w:r>
      <w:r w:rsidR="0033761A" w:rsidRPr="00C42B0A">
        <w:rPr>
          <w:spacing w:val="39"/>
          <w:w w:val="115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languages</w:t>
      </w:r>
      <w:r w:rsidR="0033761A" w:rsidRPr="00C42B0A">
        <w:rPr>
          <w:spacing w:val="40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will</w:t>
      </w:r>
      <w:r w:rsidR="0033761A" w:rsidRPr="00C42B0A">
        <w:rPr>
          <w:spacing w:val="42"/>
          <w:sz w:val="32"/>
          <w:szCs w:val="32"/>
        </w:rPr>
        <w:t xml:space="preserve"> </w:t>
      </w:r>
      <w:r w:rsidR="00365F49" w:rsidRPr="00C42B0A">
        <w:rPr>
          <w:spacing w:val="-2"/>
          <w:sz w:val="32"/>
          <w:szCs w:val="32"/>
        </w:rPr>
        <w:t>be</w:t>
      </w:r>
      <w:r w:rsidR="0033761A" w:rsidRPr="00C42B0A">
        <w:rPr>
          <w:spacing w:val="41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added</w:t>
      </w:r>
      <w:r w:rsidR="0033761A" w:rsidRPr="00C42B0A">
        <w:rPr>
          <w:spacing w:val="41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with</w:t>
      </w:r>
      <w:r w:rsidR="0033761A" w:rsidRPr="00C42B0A">
        <w:rPr>
          <w:spacing w:val="42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updates.</w:t>
      </w:r>
      <w:r w:rsidR="0033761A" w:rsidRPr="00C42B0A">
        <w:rPr>
          <w:spacing w:val="39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lastRenderedPageBreak/>
        <w:t>When</w:t>
      </w:r>
      <w:r w:rsidR="0033761A" w:rsidRPr="00C42B0A">
        <w:rPr>
          <w:spacing w:val="42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a</w:t>
      </w:r>
      <w:r w:rsidR="0033761A" w:rsidRPr="00C42B0A">
        <w:rPr>
          <w:spacing w:val="42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new</w:t>
      </w:r>
      <w:r w:rsidR="0033761A" w:rsidRPr="00C42B0A">
        <w:rPr>
          <w:spacing w:val="40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language</w:t>
      </w:r>
      <w:r w:rsidR="0033761A" w:rsidRPr="00C42B0A">
        <w:rPr>
          <w:spacing w:val="42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pack</w:t>
      </w:r>
      <w:r w:rsidR="00365F49" w:rsidRPr="00C42B0A">
        <w:rPr>
          <w:spacing w:val="-2"/>
          <w:sz w:val="32"/>
          <w:szCs w:val="32"/>
        </w:rPr>
        <w:t>age</w:t>
      </w:r>
      <w:r w:rsidR="0033761A" w:rsidRPr="00C42B0A">
        <w:rPr>
          <w:spacing w:val="41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is</w:t>
      </w:r>
      <w:r w:rsidR="0033761A" w:rsidRPr="00C42B0A">
        <w:rPr>
          <w:spacing w:val="42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r</w:t>
      </w:r>
      <w:r w:rsidR="00365F49" w:rsidRPr="00C42B0A">
        <w:rPr>
          <w:spacing w:val="-2"/>
          <w:sz w:val="32"/>
          <w:szCs w:val="32"/>
        </w:rPr>
        <w:t>eleased,</w:t>
      </w:r>
      <w:r w:rsidR="0033761A" w:rsidRPr="00C42B0A">
        <w:rPr>
          <w:spacing w:val="29"/>
          <w:w w:val="104"/>
          <w:sz w:val="32"/>
          <w:szCs w:val="32"/>
        </w:rPr>
        <w:t xml:space="preserve"> </w:t>
      </w:r>
      <w:proofErr w:type="spellStart"/>
      <w:r w:rsidRPr="00C42B0A">
        <w:rPr>
          <w:spacing w:val="-3"/>
          <w:sz w:val="32"/>
          <w:szCs w:val="32"/>
        </w:rPr>
        <w:t>WeWALK</w:t>
      </w:r>
      <w:proofErr w:type="spellEnd"/>
      <w:r w:rsidR="0033761A" w:rsidRPr="00C42B0A">
        <w:rPr>
          <w:spacing w:val="-2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will</w:t>
      </w:r>
      <w:r w:rsidR="0033761A" w:rsidRPr="00C42B0A">
        <w:rPr>
          <w:spacing w:val="1"/>
          <w:sz w:val="32"/>
          <w:szCs w:val="32"/>
        </w:rPr>
        <w:t xml:space="preserve"> </w:t>
      </w:r>
      <w:r w:rsidR="00365F49" w:rsidRPr="00C42B0A">
        <w:rPr>
          <w:spacing w:val="-2"/>
          <w:sz w:val="32"/>
          <w:szCs w:val="32"/>
        </w:rPr>
        <w:t>be</w:t>
      </w:r>
      <w:r w:rsidR="0033761A" w:rsidRPr="00C42B0A">
        <w:rPr>
          <w:spacing w:val="2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updated</w:t>
      </w:r>
      <w:r w:rsidR="0033761A" w:rsidRPr="00C42B0A">
        <w:rPr>
          <w:spacing w:val="2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o</w:t>
      </w:r>
      <w:r w:rsidR="00365F49" w:rsidRPr="00C42B0A">
        <w:rPr>
          <w:spacing w:val="-2"/>
          <w:sz w:val="32"/>
          <w:szCs w:val="32"/>
        </w:rPr>
        <w:t>v</w:t>
      </w:r>
      <w:r w:rsidR="00365F49" w:rsidRPr="00C42B0A">
        <w:rPr>
          <w:spacing w:val="-1"/>
          <w:sz w:val="32"/>
          <w:szCs w:val="32"/>
        </w:rPr>
        <w:t>er</w:t>
      </w:r>
      <w:r w:rsidR="0033761A" w:rsidRPr="00C42B0A">
        <w:rPr>
          <w:spacing w:val="-1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wir</w:t>
      </w:r>
      <w:r w:rsidR="00365F49" w:rsidRPr="00C42B0A">
        <w:rPr>
          <w:spacing w:val="-2"/>
          <w:sz w:val="32"/>
          <w:szCs w:val="32"/>
        </w:rPr>
        <w:t>eless</w:t>
      </w:r>
      <w:r w:rsidR="0033761A" w:rsidRPr="00C42B0A">
        <w:rPr>
          <w:spacing w:val="2"/>
          <w:sz w:val="32"/>
          <w:szCs w:val="32"/>
        </w:rPr>
        <w:t xml:space="preserve"> </w:t>
      </w:r>
      <w:r w:rsidR="00365F49" w:rsidRPr="00C42B0A">
        <w:rPr>
          <w:spacing w:val="-2"/>
          <w:sz w:val="32"/>
          <w:szCs w:val="32"/>
        </w:rPr>
        <w:t>connec</w:t>
      </w:r>
      <w:r w:rsidR="00365F49" w:rsidRPr="00C42B0A">
        <w:rPr>
          <w:spacing w:val="-1"/>
          <w:sz w:val="32"/>
          <w:szCs w:val="32"/>
        </w:rPr>
        <w:t>tion</w:t>
      </w:r>
      <w:r w:rsidR="0033761A" w:rsidRPr="00C42B0A">
        <w:rPr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via</w:t>
      </w:r>
      <w:r w:rsidR="0033761A" w:rsidRPr="00C42B0A">
        <w:rPr>
          <w:spacing w:val="1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the</w:t>
      </w:r>
      <w:r w:rsidR="0033761A" w:rsidRPr="00C42B0A">
        <w:rPr>
          <w:spacing w:val="2"/>
          <w:sz w:val="32"/>
          <w:szCs w:val="32"/>
        </w:rPr>
        <w:t xml:space="preserve"> </w:t>
      </w:r>
      <w:r w:rsidR="00365F49" w:rsidRPr="00C42B0A">
        <w:rPr>
          <w:sz w:val="32"/>
          <w:szCs w:val="32"/>
        </w:rPr>
        <w:t>mobile</w:t>
      </w:r>
      <w:r w:rsidR="0033761A" w:rsidRPr="00C42B0A">
        <w:rPr>
          <w:spacing w:val="1"/>
          <w:sz w:val="32"/>
          <w:szCs w:val="32"/>
        </w:rPr>
        <w:t xml:space="preserve"> </w:t>
      </w:r>
      <w:r w:rsidR="00365F49" w:rsidRPr="00C42B0A">
        <w:rPr>
          <w:spacing w:val="-1"/>
          <w:sz w:val="32"/>
          <w:szCs w:val="32"/>
        </w:rPr>
        <w:t>application.</w:t>
      </w:r>
    </w:p>
    <w:p w14:paraId="4716AF04" w14:textId="77777777" w:rsidR="0033761A" w:rsidRPr="0033761A" w:rsidRDefault="0033761A" w:rsidP="0033761A"/>
    <w:p w14:paraId="7E120125" w14:textId="77777777" w:rsidR="0033761A" w:rsidRPr="0033761A" w:rsidRDefault="0033761A" w:rsidP="00387F4A">
      <w:pPr>
        <w:pStyle w:val="head2"/>
        <w:jc w:val="left"/>
      </w:pPr>
      <w:bookmarkStart w:id="90" w:name="_Toc83992286"/>
      <w:bookmarkStart w:id="91" w:name="_Toc88547943"/>
      <w:bookmarkStart w:id="92" w:name="_Toc88636237"/>
      <w:r w:rsidRPr="0033761A">
        <w:t>What</w:t>
      </w:r>
      <w:r w:rsidRPr="0033761A">
        <w:rPr>
          <w:spacing w:val="-14"/>
        </w:rPr>
        <w:t xml:space="preserve"> </w:t>
      </w:r>
      <w:r w:rsidRPr="0033761A">
        <w:rPr>
          <w:spacing w:val="-1"/>
        </w:rPr>
        <w:t>do</w:t>
      </w:r>
      <w:r w:rsidRPr="0033761A">
        <w:rPr>
          <w:spacing w:val="-13"/>
        </w:rPr>
        <w:t xml:space="preserve"> </w:t>
      </w:r>
      <w:r w:rsidRPr="0033761A">
        <w:t>the</w:t>
      </w:r>
      <w:r w:rsidRPr="0033761A">
        <w:rPr>
          <w:spacing w:val="-15"/>
        </w:rPr>
        <w:t xml:space="preserve"> </w:t>
      </w:r>
      <w:proofErr w:type="spellStart"/>
      <w:r w:rsidRPr="0033761A">
        <w:rPr>
          <w:spacing w:val="-5"/>
        </w:rPr>
        <w:t>WeWALK</w:t>
      </w:r>
      <w:proofErr w:type="spellEnd"/>
      <w:r w:rsidRPr="0033761A">
        <w:rPr>
          <w:spacing w:val="-15"/>
        </w:rPr>
        <w:t xml:space="preserve"> </w:t>
      </w:r>
      <w:proofErr w:type="spellStart"/>
      <w:r w:rsidRPr="0033761A">
        <w:t>smart</w:t>
      </w:r>
      <w:r w:rsidRPr="0033761A">
        <w:rPr>
          <w:spacing w:val="-1"/>
        </w:rPr>
        <w:t>c</w:t>
      </w:r>
      <w:r w:rsidRPr="0033761A">
        <w:t>ane</w:t>
      </w:r>
      <w:proofErr w:type="spellEnd"/>
      <w:r w:rsidRPr="0033761A">
        <w:rPr>
          <w:spacing w:val="-14"/>
        </w:rPr>
        <w:t xml:space="preserve"> </w:t>
      </w:r>
      <w:r w:rsidRPr="0033761A">
        <w:t>sounds</w:t>
      </w:r>
      <w:r w:rsidRPr="0033761A">
        <w:rPr>
          <w:spacing w:val="-13"/>
        </w:rPr>
        <w:t xml:space="preserve"> </w:t>
      </w:r>
      <w:r w:rsidRPr="0033761A">
        <w:t>mean?</w:t>
      </w:r>
      <w:bookmarkEnd w:id="90"/>
      <w:bookmarkEnd w:id="91"/>
      <w:bookmarkEnd w:id="92"/>
    </w:p>
    <w:p w14:paraId="5E7CF032" w14:textId="77777777" w:rsidR="0033761A" w:rsidRPr="00C42B0A" w:rsidRDefault="00365F49" w:rsidP="0033761A">
      <w:pPr>
        <w:rPr>
          <w:sz w:val="32"/>
          <w:szCs w:val="32"/>
        </w:rPr>
      </w:pPr>
      <w:r w:rsidRPr="00C42B0A">
        <w:rPr>
          <w:spacing w:val="-6"/>
          <w:sz w:val="32"/>
          <w:szCs w:val="32"/>
        </w:rPr>
        <w:t>You</w:t>
      </w:r>
      <w:r w:rsidR="0033761A" w:rsidRPr="00C42B0A">
        <w:rPr>
          <w:spacing w:val="-1"/>
          <w:sz w:val="32"/>
          <w:szCs w:val="32"/>
        </w:rPr>
        <w:t xml:space="preserve"> </w:t>
      </w:r>
      <w:r w:rsidRPr="00C42B0A">
        <w:rPr>
          <w:spacing w:val="-2"/>
          <w:sz w:val="32"/>
          <w:szCs w:val="32"/>
        </w:rPr>
        <w:t>c</w:t>
      </w:r>
      <w:r w:rsidRPr="00C42B0A">
        <w:rPr>
          <w:spacing w:val="-1"/>
          <w:sz w:val="32"/>
          <w:szCs w:val="32"/>
        </w:rPr>
        <w:t>an</w:t>
      </w:r>
      <w:r w:rsidR="0033761A" w:rsidRPr="00C42B0A">
        <w:rPr>
          <w:sz w:val="32"/>
          <w:szCs w:val="32"/>
        </w:rPr>
        <w:t xml:space="preserve"> </w:t>
      </w:r>
      <w:r w:rsidRPr="00C42B0A">
        <w:rPr>
          <w:sz w:val="32"/>
          <w:szCs w:val="32"/>
        </w:rPr>
        <w:t>listen</w:t>
      </w:r>
      <w:r w:rsidR="0033761A" w:rsidRPr="00C42B0A">
        <w:rPr>
          <w:spacing w:val="-1"/>
          <w:sz w:val="32"/>
          <w:szCs w:val="32"/>
        </w:rPr>
        <w:t xml:space="preserve"> </w:t>
      </w:r>
      <w:r w:rsidRPr="00C42B0A">
        <w:rPr>
          <w:sz w:val="32"/>
          <w:szCs w:val="32"/>
        </w:rPr>
        <w:t>to</w:t>
      </w:r>
      <w:r w:rsidR="0033761A" w:rsidRPr="00C42B0A">
        <w:rPr>
          <w:sz w:val="32"/>
          <w:szCs w:val="32"/>
        </w:rPr>
        <w:t xml:space="preserve"> </w:t>
      </w:r>
      <w:r w:rsidRPr="00C42B0A">
        <w:rPr>
          <w:sz w:val="32"/>
          <w:szCs w:val="32"/>
        </w:rPr>
        <w:t>all</w:t>
      </w:r>
      <w:r w:rsidR="0033761A" w:rsidRPr="00C42B0A">
        <w:rPr>
          <w:spacing w:val="-2"/>
          <w:sz w:val="32"/>
          <w:szCs w:val="32"/>
        </w:rPr>
        <w:t xml:space="preserve"> </w:t>
      </w:r>
      <w:r w:rsidRPr="00C42B0A">
        <w:rPr>
          <w:sz w:val="32"/>
          <w:szCs w:val="32"/>
        </w:rPr>
        <w:t>the</w:t>
      </w:r>
      <w:r w:rsidR="0033761A" w:rsidRPr="00C42B0A">
        <w:rPr>
          <w:spacing w:val="-1"/>
          <w:sz w:val="32"/>
          <w:szCs w:val="32"/>
        </w:rPr>
        <w:t xml:space="preserve"> </w:t>
      </w:r>
      <w:proofErr w:type="spellStart"/>
      <w:r w:rsidR="00CF142C" w:rsidRPr="00C42B0A">
        <w:rPr>
          <w:spacing w:val="-3"/>
          <w:sz w:val="32"/>
          <w:szCs w:val="32"/>
        </w:rPr>
        <w:t>WeWALK</w:t>
      </w:r>
      <w:proofErr w:type="spellEnd"/>
      <w:r w:rsidR="0033761A" w:rsidRPr="00C42B0A">
        <w:rPr>
          <w:spacing w:val="-3"/>
          <w:sz w:val="32"/>
          <w:szCs w:val="32"/>
        </w:rPr>
        <w:t xml:space="preserve"> </w:t>
      </w:r>
      <w:r w:rsidRPr="00C42B0A">
        <w:rPr>
          <w:spacing w:val="-2"/>
          <w:sz w:val="32"/>
          <w:szCs w:val="32"/>
        </w:rPr>
        <w:t>sounds</w:t>
      </w:r>
      <w:r w:rsidR="0033761A" w:rsidRPr="00C42B0A">
        <w:rPr>
          <w:spacing w:val="1"/>
          <w:sz w:val="32"/>
          <w:szCs w:val="32"/>
        </w:rPr>
        <w:t xml:space="preserve"> </w:t>
      </w:r>
      <w:r w:rsidRPr="00C42B0A">
        <w:rPr>
          <w:sz w:val="32"/>
          <w:szCs w:val="32"/>
        </w:rPr>
        <w:t>and</w:t>
      </w:r>
      <w:r w:rsidR="0033761A" w:rsidRPr="00C42B0A">
        <w:rPr>
          <w:sz w:val="32"/>
          <w:szCs w:val="32"/>
        </w:rPr>
        <w:t xml:space="preserve"> </w:t>
      </w:r>
      <w:r w:rsidRPr="00C42B0A">
        <w:rPr>
          <w:sz w:val="32"/>
          <w:szCs w:val="32"/>
        </w:rPr>
        <w:t>learn</w:t>
      </w:r>
      <w:r w:rsidR="0033761A" w:rsidRPr="00C42B0A">
        <w:rPr>
          <w:spacing w:val="-1"/>
          <w:sz w:val="32"/>
          <w:szCs w:val="32"/>
        </w:rPr>
        <w:t xml:space="preserve"> </w:t>
      </w:r>
      <w:r w:rsidRPr="00C42B0A">
        <w:rPr>
          <w:sz w:val="32"/>
          <w:szCs w:val="32"/>
        </w:rPr>
        <w:t>what</w:t>
      </w:r>
      <w:r w:rsidR="0033761A" w:rsidRPr="00C42B0A">
        <w:rPr>
          <w:spacing w:val="-2"/>
          <w:sz w:val="32"/>
          <w:szCs w:val="32"/>
        </w:rPr>
        <w:t xml:space="preserve"> </w:t>
      </w:r>
      <w:r w:rsidRPr="00C42B0A">
        <w:rPr>
          <w:spacing w:val="-1"/>
          <w:sz w:val="32"/>
          <w:szCs w:val="32"/>
        </w:rPr>
        <w:t>they</w:t>
      </w:r>
      <w:r w:rsidR="0033761A" w:rsidRPr="00C42B0A">
        <w:rPr>
          <w:spacing w:val="-3"/>
          <w:sz w:val="32"/>
          <w:szCs w:val="32"/>
        </w:rPr>
        <w:t xml:space="preserve"> </w:t>
      </w:r>
      <w:r w:rsidRPr="00C42B0A">
        <w:rPr>
          <w:sz w:val="32"/>
          <w:szCs w:val="32"/>
        </w:rPr>
        <w:t>mean</w:t>
      </w:r>
      <w:r w:rsidR="0033761A" w:rsidRPr="00C42B0A">
        <w:rPr>
          <w:spacing w:val="-1"/>
          <w:sz w:val="32"/>
          <w:szCs w:val="32"/>
        </w:rPr>
        <w:t xml:space="preserve"> </w:t>
      </w:r>
      <w:r w:rsidRPr="00C42B0A">
        <w:rPr>
          <w:sz w:val="32"/>
          <w:szCs w:val="32"/>
        </w:rPr>
        <w:t>in</w:t>
      </w:r>
      <w:r w:rsidR="0033761A" w:rsidRPr="00C42B0A">
        <w:rPr>
          <w:spacing w:val="-1"/>
          <w:sz w:val="32"/>
          <w:szCs w:val="32"/>
        </w:rPr>
        <w:t xml:space="preserve"> </w:t>
      </w:r>
      <w:r w:rsidRPr="00C42B0A">
        <w:rPr>
          <w:sz w:val="32"/>
          <w:szCs w:val="32"/>
        </w:rPr>
        <w:t>the</w:t>
      </w:r>
      <w:r w:rsidR="0033761A" w:rsidRPr="00C42B0A">
        <w:rPr>
          <w:spacing w:val="-1"/>
          <w:sz w:val="32"/>
          <w:szCs w:val="32"/>
        </w:rPr>
        <w:t xml:space="preserve"> </w:t>
      </w:r>
      <w:proofErr w:type="spellStart"/>
      <w:r w:rsidR="00CF142C" w:rsidRPr="00C42B0A">
        <w:rPr>
          <w:spacing w:val="-3"/>
          <w:sz w:val="32"/>
          <w:szCs w:val="32"/>
        </w:rPr>
        <w:t>WeWALK</w:t>
      </w:r>
      <w:proofErr w:type="spellEnd"/>
      <w:r w:rsidR="0033761A" w:rsidRPr="00C42B0A">
        <w:rPr>
          <w:spacing w:val="-3"/>
          <w:sz w:val="32"/>
          <w:szCs w:val="32"/>
        </w:rPr>
        <w:t xml:space="preserve"> </w:t>
      </w:r>
      <w:r w:rsidRPr="00C42B0A">
        <w:rPr>
          <w:spacing w:val="-1"/>
          <w:sz w:val="32"/>
          <w:szCs w:val="32"/>
        </w:rPr>
        <w:t>app</w:t>
      </w:r>
      <w:r w:rsidRPr="00C42B0A">
        <w:rPr>
          <w:spacing w:val="-2"/>
          <w:sz w:val="32"/>
          <w:szCs w:val="32"/>
        </w:rPr>
        <w:t>.</w:t>
      </w:r>
    </w:p>
    <w:p w14:paraId="0C0C9F59" w14:textId="6B60A484" w:rsidR="0033761A" w:rsidRPr="0033761A" w:rsidRDefault="0033761A" w:rsidP="0033761A">
      <w:pPr>
        <w:rPr>
          <w:w w:val="90"/>
        </w:rPr>
      </w:pPr>
    </w:p>
    <w:p w14:paraId="10EC1129" w14:textId="3180FD53" w:rsidR="0033761A" w:rsidRPr="0033761A" w:rsidRDefault="0033761A" w:rsidP="00387F4A">
      <w:pPr>
        <w:pStyle w:val="head2"/>
        <w:jc w:val="left"/>
        <w:rPr>
          <w:spacing w:val="-1"/>
          <w:sz w:val="44"/>
          <w:szCs w:val="24"/>
        </w:rPr>
      </w:pPr>
      <w:bookmarkStart w:id="93" w:name="_Toc83992288"/>
      <w:bookmarkStart w:id="94" w:name="_Toc88547944"/>
      <w:bookmarkStart w:id="95" w:name="_Toc88636238"/>
      <w:r w:rsidRPr="0033761A">
        <w:t>How</w:t>
      </w:r>
      <w:r w:rsidRPr="0033761A">
        <w:rPr>
          <w:spacing w:val="-26"/>
        </w:rPr>
        <w:t xml:space="preserve"> </w:t>
      </w:r>
      <w:r w:rsidRPr="0033761A">
        <w:t>can</w:t>
      </w:r>
      <w:r w:rsidRPr="0033761A">
        <w:rPr>
          <w:spacing w:val="-26"/>
        </w:rPr>
        <w:t xml:space="preserve"> </w:t>
      </w:r>
      <w:r w:rsidRPr="0033761A">
        <w:t>I</w:t>
      </w:r>
      <w:r w:rsidRPr="0033761A">
        <w:rPr>
          <w:spacing w:val="-25"/>
        </w:rPr>
        <w:t xml:space="preserve"> </w:t>
      </w:r>
      <w:r w:rsidRPr="0033761A">
        <w:t>manage</w:t>
      </w:r>
      <w:r w:rsidRPr="0033761A">
        <w:rPr>
          <w:spacing w:val="-26"/>
        </w:rPr>
        <w:t xml:space="preserve"> </w:t>
      </w:r>
      <w:proofErr w:type="spellStart"/>
      <w:r w:rsidRPr="0033761A">
        <w:rPr>
          <w:spacing w:val="-5"/>
        </w:rPr>
        <w:t>WeWALK</w:t>
      </w:r>
      <w:r w:rsidRPr="0033761A">
        <w:rPr>
          <w:spacing w:val="-6"/>
        </w:rPr>
        <w:t>’</w:t>
      </w:r>
      <w:r w:rsidRPr="0033761A">
        <w:rPr>
          <w:spacing w:val="-7"/>
        </w:rPr>
        <w:t>s</w:t>
      </w:r>
      <w:proofErr w:type="spellEnd"/>
      <w:r w:rsidRPr="0033761A">
        <w:rPr>
          <w:spacing w:val="-25"/>
        </w:rPr>
        <w:t xml:space="preserve"> </w:t>
      </w:r>
      <w:r w:rsidRPr="0033761A">
        <w:t>services</w:t>
      </w:r>
      <w:r w:rsidRPr="0033761A">
        <w:rPr>
          <w:spacing w:val="-26"/>
        </w:rPr>
        <w:t xml:space="preserve"> </w:t>
      </w:r>
      <w:r w:rsidRPr="0033761A">
        <w:t>through</w:t>
      </w:r>
      <w:r w:rsidR="00C42B0A">
        <w:t xml:space="preserve"> </w:t>
      </w:r>
      <w:r w:rsidRPr="0033761A">
        <w:t>the</w:t>
      </w:r>
      <w:r w:rsidRPr="0033761A">
        <w:rPr>
          <w:spacing w:val="-26"/>
        </w:rPr>
        <w:t xml:space="preserve"> </w:t>
      </w:r>
      <w:r w:rsidRPr="0033761A">
        <w:t>cane?</w:t>
      </w:r>
      <w:r w:rsidRPr="0033761A">
        <w:rPr>
          <w:spacing w:val="-26"/>
        </w:rPr>
        <w:t xml:space="preserve"> </w:t>
      </w:r>
      <w:r w:rsidRPr="0033761A">
        <w:t>What</w:t>
      </w:r>
      <w:r w:rsidRPr="0033761A">
        <w:rPr>
          <w:spacing w:val="-25"/>
        </w:rPr>
        <w:t xml:space="preserve"> </w:t>
      </w:r>
      <w:r w:rsidRPr="0033761A">
        <w:t>is</w:t>
      </w:r>
      <w:r w:rsidRPr="0033761A">
        <w:rPr>
          <w:spacing w:val="-26"/>
        </w:rPr>
        <w:t xml:space="preserve"> </w:t>
      </w:r>
      <w:r w:rsidRPr="0033761A">
        <w:t>the</w:t>
      </w:r>
      <w:r w:rsidRPr="0033761A">
        <w:rPr>
          <w:spacing w:val="-25"/>
        </w:rPr>
        <w:t xml:space="preserve"> </w:t>
      </w:r>
      <w:r w:rsidRPr="0033761A">
        <w:t>voice</w:t>
      </w:r>
      <w:r w:rsidRPr="0033761A">
        <w:rPr>
          <w:spacing w:val="-26"/>
        </w:rPr>
        <w:t xml:space="preserve"> </w:t>
      </w:r>
      <w:r w:rsidRPr="0033761A">
        <w:t>menu?</w:t>
      </w:r>
      <w:bookmarkEnd w:id="93"/>
      <w:bookmarkEnd w:id="94"/>
      <w:bookmarkEnd w:id="95"/>
    </w:p>
    <w:p w14:paraId="2C8DA395" w14:textId="77777777" w:rsidR="0033761A" w:rsidRPr="00847CCB" w:rsidRDefault="00365F49" w:rsidP="0033761A">
      <w:pPr>
        <w:rPr>
          <w:sz w:val="32"/>
          <w:szCs w:val="32"/>
        </w:rPr>
      </w:pPr>
      <w:r w:rsidRPr="00847CCB">
        <w:rPr>
          <w:sz w:val="32"/>
          <w:szCs w:val="32"/>
        </w:rPr>
        <w:t>The</w:t>
      </w:r>
      <w:r w:rsidR="0033761A" w:rsidRPr="00847CCB">
        <w:rPr>
          <w:spacing w:val="2"/>
          <w:sz w:val="32"/>
          <w:szCs w:val="32"/>
        </w:rPr>
        <w:t xml:space="preserve"> </w:t>
      </w:r>
      <w:r w:rsidRPr="00847CCB">
        <w:rPr>
          <w:sz w:val="32"/>
          <w:szCs w:val="32"/>
        </w:rPr>
        <w:t>voic</w:t>
      </w:r>
      <w:r w:rsidRPr="00847CCB">
        <w:rPr>
          <w:spacing w:val="-2"/>
          <w:sz w:val="32"/>
          <w:szCs w:val="32"/>
        </w:rPr>
        <w:t>e</w:t>
      </w:r>
      <w:r w:rsidR="0033761A" w:rsidRPr="00847CCB">
        <w:rPr>
          <w:spacing w:val="4"/>
          <w:sz w:val="32"/>
          <w:szCs w:val="32"/>
        </w:rPr>
        <w:t xml:space="preserve"> </w:t>
      </w:r>
      <w:r w:rsidRPr="00847CCB">
        <w:rPr>
          <w:sz w:val="32"/>
          <w:szCs w:val="32"/>
        </w:rPr>
        <w:t>menu</w:t>
      </w:r>
      <w:r w:rsidR="0033761A" w:rsidRPr="00847CCB">
        <w:rPr>
          <w:spacing w:val="4"/>
          <w:sz w:val="32"/>
          <w:szCs w:val="32"/>
        </w:rPr>
        <w:t xml:space="preserve"> </w:t>
      </w:r>
      <w:r w:rsidRPr="00847CCB">
        <w:rPr>
          <w:sz w:val="32"/>
          <w:szCs w:val="32"/>
        </w:rPr>
        <w:t>allows</w:t>
      </w:r>
      <w:r w:rsidR="0033761A" w:rsidRPr="00847CCB">
        <w:rPr>
          <w:sz w:val="32"/>
          <w:szCs w:val="32"/>
        </w:rPr>
        <w:t xml:space="preserve"> </w:t>
      </w:r>
      <w:r w:rsidRPr="00847CCB">
        <w:rPr>
          <w:sz w:val="32"/>
          <w:szCs w:val="32"/>
        </w:rPr>
        <w:t>you</w:t>
      </w:r>
      <w:r w:rsidR="0033761A" w:rsidRPr="00847CCB">
        <w:rPr>
          <w:spacing w:val="4"/>
          <w:sz w:val="32"/>
          <w:szCs w:val="32"/>
        </w:rPr>
        <w:t xml:space="preserve"> </w:t>
      </w:r>
      <w:r w:rsidRPr="00847CCB">
        <w:rPr>
          <w:sz w:val="32"/>
          <w:szCs w:val="32"/>
        </w:rPr>
        <w:t>to</w:t>
      </w:r>
      <w:r w:rsidR="0033761A" w:rsidRPr="00847CCB">
        <w:rPr>
          <w:spacing w:val="4"/>
          <w:sz w:val="32"/>
          <w:szCs w:val="32"/>
        </w:rPr>
        <w:t xml:space="preserve"> </w:t>
      </w:r>
      <w:r w:rsidRPr="00847CCB">
        <w:rPr>
          <w:sz w:val="32"/>
          <w:szCs w:val="32"/>
        </w:rPr>
        <w:t>use</w:t>
      </w:r>
      <w:r w:rsidR="0033761A" w:rsidRPr="00847CCB">
        <w:rPr>
          <w:spacing w:val="4"/>
          <w:sz w:val="32"/>
          <w:szCs w:val="32"/>
        </w:rPr>
        <w:t xml:space="preserve"> </w:t>
      </w:r>
      <w:r w:rsidRPr="00847CCB">
        <w:rPr>
          <w:sz w:val="32"/>
          <w:szCs w:val="32"/>
        </w:rPr>
        <w:t>many</w:t>
      </w:r>
      <w:r w:rsidR="0033761A" w:rsidRPr="00847CCB">
        <w:rPr>
          <w:sz w:val="32"/>
          <w:szCs w:val="32"/>
        </w:rPr>
        <w:t xml:space="preserve"> </w:t>
      </w:r>
      <w:r w:rsidRPr="00847CCB">
        <w:rPr>
          <w:sz w:val="32"/>
          <w:szCs w:val="32"/>
        </w:rPr>
        <w:t>of</w:t>
      </w:r>
      <w:r w:rsidR="0033761A" w:rsidRPr="00847CCB">
        <w:rPr>
          <w:spacing w:val="1"/>
          <w:sz w:val="32"/>
          <w:szCs w:val="32"/>
        </w:rPr>
        <w:t xml:space="preserve"> </w:t>
      </w:r>
      <w:proofErr w:type="spellStart"/>
      <w:r w:rsidR="00CF142C" w:rsidRPr="00847CCB">
        <w:rPr>
          <w:spacing w:val="-4"/>
          <w:sz w:val="32"/>
          <w:szCs w:val="32"/>
        </w:rPr>
        <w:t>WeWALK</w:t>
      </w:r>
      <w:r w:rsidRPr="00847CCB">
        <w:rPr>
          <w:spacing w:val="-4"/>
          <w:sz w:val="32"/>
          <w:szCs w:val="32"/>
        </w:rPr>
        <w:t>’</w:t>
      </w:r>
      <w:r w:rsidRPr="00847CCB">
        <w:rPr>
          <w:spacing w:val="-5"/>
          <w:sz w:val="32"/>
          <w:szCs w:val="32"/>
        </w:rPr>
        <w:t>s</w:t>
      </w:r>
      <w:proofErr w:type="spellEnd"/>
      <w:r w:rsidR="0033761A" w:rsidRPr="00847CCB">
        <w:rPr>
          <w:spacing w:val="4"/>
          <w:sz w:val="32"/>
          <w:szCs w:val="32"/>
        </w:rPr>
        <w:t xml:space="preserve"> </w:t>
      </w:r>
      <w:r w:rsidRPr="00847CCB">
        <w:rPr>
          <w:sz w:val="32"/>
          <w:szCs w:val="32"/>
        </w:rPr>
        <w:t>functions</w:t>
      </w:r>
      <w:r w:rsidR="0033761A" w:rsidRPr="00847CCB">
        <w:rPr>
          <w:spacing w:val="4"/>
          <w:sz w:val="32"/>
          <w:szCs w:val="32"/>
        </w:rPr>
        <w:t xml:space="preserve"> </w:t>
      </w:r>
      <w:r w:rsidRPr="00847CCB">
        <w:rPr>
          <w:sz w:val="32"/>
          <w:szCs w:val="32"/>
        </w:rPr>
        <w:t>such</w:t>
      </w:r>
      <w:r w:rsidR="0033761A" w:rsidRPr="00847CCB">
        <w:rPr>
          <w:spacing w:val="6"/>
          <w:sz w:val="32"/>
          <w:szCs w:val="32"/>
        </w:rPr>
        <w:t xml:space="preserve"> </w:t>
      </w:r>
      <w:r w:rsidRPr="00847CCB">
        <w:rPr>
          <w:sz w:val="32"/>
          <w:szCs w:val="32"/>
        </w:rPr>
        <w:t>as</w:t>
      </w:r>
      <w:r w:rsidR="0033761A" w:rsidRPr="00847CCB">
        <w:rPr>
          <w:spacing w:val="3"/>
          <w:sz w:val="32"/>
          <w:szCs w:val="32"/>
        </w:rPr>
        <w:t xml:space="preserve"> </w:t>
      </w:r>
      <w:r w:rsidRPr="00847CCB">
        <w:rPr>
          <w:sz w:val="32"/>
          <w:szCs w:val="32"/>
        </w:rPr>
        <w:t>starting</w:t>
      </w:r>
      <w:r w:rsidR="0033761A" w:rsidRPr="00847CCB">
        <w:rPr>
          <w:spacing w:val="2"/>
          <w:sz w:val="32"/>
          <w:szCs w:val="32"/>
        </w:rPr>
        <w:t xml:space="preserve"> </w:t>
      </w:r>
      <w:r w:rsidRPr="00847CCB">
        <w:rPr>
          <w:sz w:val="32"/>
          <w:szCs w:val="32"/>
        </w:rPr>
        <w:t>navigation</w:t>
      </w:r>
      <w:r w:rsidR="0033761A" w:rsidRPr="00847CCB">
        <w:rPr>
          <w:spacing w:val="46"/>
          <w:sz w:val="32"/>
          <w:szCs w:val="32"/>
        </w:rPr>
        <w:t xml:space="preserve"> </w:t>
      </w:r>
      <w:r w:rsidRPr="00847CCB">
        <w:rPr>
          <w:sz w:val="32"/>
          <w:szCs w:val="32"/>
        </w:rPr>
        <w:t>and</w:t>
      </w:r>
      <w:r w:rsidR="0033761A" w:rsidRPr="00847CCB">
        <w:rPr>
          <w:spacing w:val="35"/>
          <w:sz w:val="32"/>
          <w:szCs w:val="32"/>
        </w:rPr>
        <w:t xml:space="preserve"> </w:t>
      </w:r>
      <w:r w:rsidRPr="00847CCB">
        <w:rPr>
          <w:sz w:val="32"/>
          <w:szCs w:val="32"/>
        </w:rPr>
        <w:t>changing</w:t>
      </w:r>
      <w:r w:rsidR="0033761A" w:rsidRPr="00847CCB">
        <w:rPr>
          <w:spacing w:val="35"/>
          <w:sz w:val="32"/>
          <w:szCs w:val="32"/>
        </w:rPr>
        <w:t xml:space="preserve"> </w:t>
      </w:r>
      <w:r w:rsidRPr="00847CCB">
        <w:rPr>
          <w:sz w:val="32"/>
          <w:szCs w:val="32"/>
        </w:rPr>
        <w:t>obstacle</w:t>
      </w:r>
      <w:r w:rsidR="0033761A" w:rsidRPr="00847CCB">
        <w:rPr>
          <w:spacing w:val="37"/>
          <w:sz w:val="32"/>
          <w:szCs w:val="32"/>
        </w:rPr>
        <w:t xml:space="preserve"> </w:t>
      </w:r>
      <w:r w:rsidRPr="00847CCB">
        <w:rPr>
          <w:sz w:val="32"/>
          <w:szCs w:val="32"/>
        </w:rPr>
        <w:t>detection</w:t>
      </w:r>
      <w:r w:rsidR="0033761A" w:rsidRPr="00847CCB">
        <w:rPr>
          <w:spacing w:val="36"/>
          <w:sz w:val="32"/>
          <w:szCs w:val="32"/>
        </w:rPr>
        <w:t xml:space="preserve"> </w:t>
      </w:r>
      <w:r w:rsidRPr="00847CCB">
        <w:rPr>
          <w:sz w:val="32"/>
          <w:szCs w:val="32"/>
        </w:rPr>
        <w:t>distanc</w:t>
      </w:r>
      <w:r w:rsidRPr="00847CCB">
        <w:rPr>
          <w:spacing w:val="-2"/>
          <w:sz w:val="32"/>
          <w:szCs w:val="32"/>
        </w:rPr>
        <w:t>e</w:t>
      </w:r>
      <w:r w:rsidR="0033761A" w:rsidRPr="00847CCB">
        <w:rPr>
          <w:spacing w:val="34"/>
          <w:sz w:val="32"/>
          <w:szCs w:val="32"/>
        </w:rPr>
        <w:t xml:space="preserve"> </w:t>
      </w:r>
      <w:r w:rsidRPr="00847CCB">
        <w:rPr>
          <w:sz w:val="32"/>
          <w:szCs w:val="32"/>
        </w:rPr>
        <w:t>without</w:t>
      </w:r>
      <w:r w:rsidR="0033761A" w:rsidRPr="00847CCB">
        <w:rPr>
          <w:spacing w:val="34"/>
          <w:sz w:val="32"/>
          <w:szCs w:val="32"/>
        </w:rPr>
        <w:t xml:space="preserve"> </w:t>
      </w:r>
      <w:r w:rsidRPr="00847CCB">
        <w:rPr>
          <w:sz w:val="32"/>
          <w:szCs w:val="32"/>
        </w:rPr>
        <w:t>touching</w:t>
      </w:r>
      <w:r w:rsidR="0033761A" w:rsidRPr="00847CCB">
        <w:rPr>
          <w:spacing w:val="31"/>
          <w:sz w:val="32"/>
          <w:szCs w:val="32"/>
        </w:rPr>
        <w:t xml:space="preserve"> </w:t>
      </w:r>
      <w:r w:rsidRPr="00847CCB">
        <w:rPr>
          <w:sz w:val="32"/>
          <w:szCs w:val="32"/>
        </w:rPr>
        <w:t>your</w:t>
      </w:r>
      <w:r w:rsidR="0033761A" w:rsidRPr="00847CCB">
        <w:rPr>
          <w:spacing w:val="32"/>
          <w:sz w:val="32"/>
          <w:szCs w:val="32"/>
        </w:rPr>
        <w:t xml:space="preserve"> </w:t>
      </w:r>
      <w:r w:rsidRPr="00847CCB">
        <w:rPr>
          <w:sz w:val="32"/>
          <w:szCs w:val="32"/>
        </w:rPr>
        <w:t>phone</w:t>
      </w:r>
      <w:r w:rsidRPr="00847CCB">
        <w:rPr>
          <w:spacing w:val="-2"/>
          <w:sz w:val="32"/>
          <w:szCs w:val="32"/>
        </w:rPr>
        <w:t>.</w:t>
      </w:r>
      <w:r w:rsidR="0033761A" w:rsidRPr="00847CCB">
        <w:rPr>
          <w:spacing w:val="31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34"/>
          <w:sz w:val="32"/>
          <w:szCs w:val="32"/>
        </w:rPr>
        <w:t xml:space="preserve"> </w:t>
      </w:r>
      <w:r w:rsidRPr="00847CCB">
        <w:rPr>
          <w:sz w:val="32"/>
          <w:szCs w:val="32"/>
        </w:rPr>
        <w:t>voic</w:t>
      </w:r>
      <w:r w:rsidRPr="00847CCB">
        <w:rPr>
          <w:spacing w:val="-2"/>
          <w:sz w:val="32"/>
          <w:szCs w:val="32"/>
        </w:rPr>
        <w:t>e</w:t>
      </w:r>
      <w:r w:rsidR="0033761A" w:rsidRPr="00847CCB">
        <w:rPr>
          <w:spacing w:val="36"/>
          <w:sz w:val="32"/>
          <w:szCs w:val="32"/>
        </w:rPr>
        <w:t xml:space="preserve"> </w:t>
      </w:r>
      <w:r w:rsidRPr="00847CCB">
        <w:rPr>
          <w:sz w:val="32"/>
          <w:szCs w:val="32"/>
        </w:rPr>
        <w:t>menu</w:t>
      </w:r>
      <w:r w:rsidR="0033761A" w:rsidRPr="00847CCB">
        <w:rPr>
          <w:spacing w:val="45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c</w:t>
      </w:r>
      <w:r w:rsidRPr="00847CCB">
        <w:rPr>
          <w:sz w:val="32"/>
          <w:szCs w:val="32"/>
        </w:rPr>
        <w:t>an</w:t>
      </w:r>
      <w:r w:rsidR="0033761A" w:rsidRPr="00847CCB">
        <w:rPr>
          <w:spacing w:val="16"/>
          <w:sz w:val="32"/>
          <w:szCs w:val="32"/>
        </w:rPr>
        <w:t xml:space="preserve"> </w:t>
      </w:r>
      <w:r w:rsidRPr="00847CCB">
        <w:rPr>
          <w:sz w:val="32"/>
          <w:szCs w:val="32"/>
        </w:rPr>
        <w:t>only</w:t>
      </w:r>
      <w:r w:rsidR="0033761A" w:rsidRPr="00847CCB">
        <w:rPr>
          <w:spacing w:val="12"/>
          <w:sz w:val="32"/>
          <w:szCs w:val="32"/>
        </w:rPr>
        <w:t xml:space="preserve"> </w:t>
      </w:r>
      <w:r w:rsidRPr="00847CCB">
        <w:rPr>
          <w:sz w:val="32"/>
          <w:szCs w:val="32"/>
        </w:rPr>
        <w:t>be</w:t>
      </w:r>
      <w:r w:rsidR="0033761A" w:rsidRPr="00847CCB">
        <w:rPr>
          <w:spacing w:val="16"/>
          <w:sz w:val="32"/>
          <w:szCs w:val="32"/>
        </w:rPr>
        <w:t xml:space="preserve"> </w:t>
      </w:r>
      <w:r w:rsidRPr="00847CCB">
        <w:rPr>
          <w:sz w:val="32"/>
          <w:szCs w:val="32"/>
        </w:rPr>
        <w:t>used</w:t>
      </w:r>
      <w:r w:rsidR="0033761A" w:rsidRPr="00847CCB">
        <w:rPr>
          <w:spacing w:val="14"/>
          <w:sz w:val="32"/>
          <w:szCs w:val="32"/>
        </w:rPr>
        <w:t xml:space="preserve"> </w:t>
      </w:r>
      <w:r w:rsidRPr="00847CCB">
        <w:rPr>
          <w:sz w:val="32"/>
          <w:szCs w:val="32"/>
        </w:rPr>
        <w:t>when</w:t>
      </w:r>
      <w:r w:rsidR="0033761A" w:rsidRPr="00847CCB">
        <w:rPr>
          <w:spacing w:val="14"/>
          <w:sz w:val="32"/>
          <w:szCs w:val="32"/>
        </w:rPr>
        <w:t xml:space="preserve"> </w:t>
      </w:r>
      <w:proofErr w:type="spellStart"/>
      <w:r w:rsidR="00CF142C" w:rsidRPr="00847CCB">
        <w:rPr>
          <w:spacing w:val="-3"/>
          <w:sz w:val="32"/>
          <w:szCs w:val="32"/>
        </w:rPr>
        <w:t>WeWALK</w:t>
      </w:r>
      <w:proofErr w:type="spellEnd"/>
      <w:r w:rsidR="0033761A" w:rsidRPr="00847CCB">
        <w:rPr>
          <w:spacing w:val="13"/>
          <w:sz w:val="32"/>
          <w:szCs w:val="32"/>
        </w:rPr>
        <w:t xml:space="preserve"> </w:t>
      </w:r>
      <w:r w:rsidRPr="00847CCB">
        <w:rPr>
          <w:sz w:val="32"/>
          <w:szCs w:val="32"/>
        </w:rPr>
        <w:t>is</w:t>
      </w:r>
      <w:r w:rsidR="0033761A" w:rsidRPr="00847CCB">
        <w:rPr>
          <w:spacing w:val="16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c</w:t>
      </w:r>
      <w:r w:rsidRPr="00847CCB">
        <w:rPr>
          <w:sz w:val="32"/>
          <w:szCs w:val="32"/>
        </w:rPr>
        <w:t>onnected</w:t>
      </w:r>
      <w:r w:rsidR="0033761A" w:rsidRPr="00847CCB">
        <w:rPr>
          <w:spacing w:val="15"/>
          <w:sz w:val="32"/>
          <w:szCs w:val="32"/>
        </w:rPr>
        <w:t xml:space="preserve"> </w:t>
      </w:r>
      <w:r w:rsidRPr="00847CCB">
        <w:rPr>
          <w:sz w:val="32"/>
          <w:szCs w:val="32"/>
        </w:rPr>
        <w:t>to</w:t>
      </w:r>
      <w:r w:rsidR="0033761A" w:rsidRPr="00847CCB">
        <w:rPr>
          <w:spacing w:val="13"/>
          <w:sz w:val="32"/>
          <w:szCs w:val="32"/>
        </w:rPr>
        <w:t xml:space="preserve"> </w:t>
      </w:r>
      <w:r w:rsidRPr="00847CCB">
        <w:rPr>
          <w:sz w:val="32"/>
          <w:szCs w:val="32"/>
        </w:rPr>
        <w:t>your</w:t>
      </w:r>
      <w:r w:rsidR="0033761A" w:rsidRPr="00847CCB">
        <w:rPr>
          <w:spacing w:val="15"/>
          <w:sz w:val="32"/>
          <w:szCs w:val="32"/>
        </w:rPr>
        <w:t xml:space="preserve"> </w:t>
      </w:r>
      <w:r w:rsidRPr="00847CCB">
        <w:rPr>
          <w:sz w:val="32"/>
          <w:szCs w:val="32"/>
        </w:rPr>
        <w:t>phone</w:t>
      </w:r>
      <w:r w:rsidRPr="00847CCB">
        <w:rPr>
          <w:spacing w:val="-2"/>
          <w:sz w:val="32"/>
          <w:szCs w:val="32"/>
        </w:rPr>
        <w:t>.</w:t>
      </w:r>
      <w:r w:rsidR="0033761A" w:rsidRPr="00847CCB">
        <w:rPr>
          <w:spacing w:val="13"/>
          <w:sz w:val="32"/>
          <w:szCs w:val="32"/>
        </w:rPr>
        <w:t xml:space="preserve"> </w:t>
      </w:r>
      <w:r w:rsidRPr="00847CCB">
        <w:rPr>
          <w:spacing w:val="-7"/>
          <w:sz w:val="32"/>
          <w:szCs w:val="32"/>
        </w:rPr>
        <w:t>T</w:t>
      </w:r>
      <w:r w:rsidRPr="00847CCB">
        <w:rPr>
          <w:spacing w:val="-6"/>
          <w:sz w:val="32"/>
          <w:szCs w:val="32"/>
        </w:rPr>
        <w:t>o</w:t>
      </w:r>
      <w:r w:rsidR="0033761A" w:rsidRPr="00847CCB">
        <w:rPr>
          <w:spacing w:val="16"/>
          <w:sz w:val="32"/>
          <w:szCs w:val="32"/>
        </w:rPr>
        <w:t xml:space="preserve"> </w:t>
      </w:r>
      <w:r w:rsidRPr="00847CCB">
        <w:rPr>
          <w:sz w:val="32"/>
          <w:szCs w:val="32"/>
        </w:rPr>
        <w:t>ac</w:t>
      </w:r>
      <w:r w:rsidRPr="00847CCB">
        <w:rPr>
          <w:spacing w:val="-2"/>
          <w:sz w:val="32"/>
          <w:szCs w:val="32"/>
        </w:rPr>
        <w:t>cess</w:t>
      </w:r>
      <w:r w:rsidR="0033761A" w:rsidRPr="00847CCB">
        <w:rPr>
          <w:spacing w:val="16"/>
          <w:sz w:val="32"/>
          <w:szCs w:val="32"/>
        </w:rPr>
        <w:t xml:space="preserve"> </w:t>
      </w:r>
      <w:r w:rsidRPr="00847CCB">
        <w:rPr>
          <w:sz w:val="32"/>
          <w:szCs w:val="32"/>
        </w:rPr>
        <w:t>it</w:t>
      </w:r>
      <w:r w:rsidRPr="00847CCB">
        <w:rPr>
          <w:spacing w:val="1"/>
          <w:sz w:val="32"/>
          <w:szCs w:val="32"/>
        </w:rPr>
        <w:t>,</w:t>
      </w:r>
      <w:r w:rsidR="0033761A" w:rsidRPr="00847CCB">
        <w:rPr>
          <w:spacing w:val="16"/>
          <w:sz w:val="32"/>
          <w:szCs w:val="32"/>
        </w:rPr>
        <w:t xml:space="preserve"> </w:t>
      </w:r>
      <w:r w:rsidRPr="00847CCB">
        <w:rPr>
          <w:sz w:val="32"/>
          <w:szCs w:val="32"/>
        </w:rPr>
        <w:t>simply</w:t>
      </w:r>
      <w:r w:rsidR="0033761A" w:rsidRPr="00847CCB">
        <w:rPr>
          <w:spacing w:val="12"/>
          <w:sz w:val="32"/>
          <w:szCs w:val="32"/>
        </w:rPr>
        <w:t xml:space="preserve"> </w:t>
      </w:r>
      <w:r w:rsidRPr="00847CCB">
        <w:rPr>
          <w:sz w:val="32"/>
          <w:szCs w:val="32"/>
        </w:rPr>
        <w:t>double-</w:t>
      </w:r>
      <w:r w:rsidR="0033761A" w:rsidRPr="00847CCB">
        <w:rPr>
          <w:spacing w:val="29"/>
          <w:sz w:val="32"/>
          <w:szCs w:val="32"/>
        </w:rPr>
        <w:t xml:space="preserve"> </w:t>
      </w:r>
      <w:r w:rsidRPr="00847CCB">
        <w:rPr>
          <w:sz w:val="32"/>
          <w:szCs w:val="32"/>
        </w:rPr>
        <w:t>tap</w:t>
      </w:r>
      <w:r w:rsidR="0033761A" w:rsidRPr="00847CCB">
        <w:rPr>
          <w:sz w:val="32"/>
          <w:szCs w:val="32"/>
        </w:rPr>
        <w:t xml:space="preserve"> </w:t>
      </w:r>
      <w:proofErr w:type="spellStart"/>
      <w:r w:rsidR="00CF142C" w:rsidRPr="00847CCB">
        <w:rPr>
          <w:spacing w:val="-4"/>
          <w:sz w:val="32"/>
          <w:szCs w:val="32"/>
        </w:rPr>
        <w:t>WeWALK</w:t>
      </w:r>
      <w:r w:rsidRPr="00847CCB">
        <w:rPr>
          <w:spacing w:val="-4"/>
          <w:sz w:val="32"/>
          <w:szCs w:val="32"/>
        </w:rPr>
        <w:t>’</w:t>
      </w:r>
      <w:r w:rsidRPr="00847CCB">
        <w:rPr>
          <w:spacing w:val="-5"/>
          <w:sz w:val="32"/>
          <w:szCs w:val="32"/>
        </w:rPr>
        <w:t>s</w:t>
      </w:r>
      <w:proofErr w:type="spellEnd"/>
      <w:r w:rsidR="0033761A" w:rsidRPr="00847CCB">
        <w:rPr>
          <w:spacing w:val="2"/>
          <w:sz w:val="32"/>
          <w:szCs w:val="32"/>
        </w:rPr>
        <w:t xml:space="preserve"> </w:t>
      </w:r>
      <w:r w:rsidRPr="00847CCB">
        <w:rPr>
          <w:sz w:val="32"/>
          <w:szCs w:val="32"/>
        </w:rPr>
        <w:t>touchpad.</w:t>
      </w:r>
      <w:r w:rsidR="0033761A" w:rsidRPr="00847CCB">
        <w:rPr>
          <w:spacing w:val="46"/>
          <w:sz w:val="32"/>
          <w:szCs w:val="32"/>
        </w:rPr>
        <w:t xml:space="preserve"> </w:t>
      </w:r>
      <w:r w:rsidRPr="00847CCB">
        <w:rPr>
          <w:spacing w:val="-6"/>
          <w:sz w:val="32"/>
          <w:szCs w:val="32"/>
        </w:rPr>
        <w:t>Y</w:t>
      </w:r>
      <w:r w:rsidRPr="00847CCB">
        <w:rPr>
          <w:spacing w:val="-5"/>
          <w:sz w:val="32"/>
          <w:szCs w:val="32"/>
        </w:rPr>
        <w:t>ou</w:t>
      </w:r>
      <w:r w:rsidR="0033761A" w:rsidRPr="00847CCB">
        <w:rPr>
          <w:spacing w:val="2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c</w:t>
      </w:r>
      <w:r w:rsidRPr="00847CCB">
        <w:rPr>
          <w:sz w:val="32"/>
          <w:szCs w:val="32"/>
        </w:rPr>
        <w:t>an</w:t>
      </w:r>
      <w:r w:rsidR="0033761A" w:rsidRPr="00847CCB">
        <w:rPr>
          <w:spacing w:val="2"/>
          <w:sz w:val="32"/>
          <w:szCs w:val="32"/>
        </w:rPr>
        <w:t xml:space="preserve"> </w:t>
      </w:r>
      <w:r w:rsidRPr="00847CCB">
        <w:rPr>
          <w:sz w:val="32"/>
          <w:szCs w:val="32"/>
        </w:rPr>
        <w:t>then</w:t>
      </w:r>
      <w:r w:rsidR="0033761A" w:rsidRPr="00847CCB">
        <w:rPr>
          <w:spacing w:val="2"/>
          <w:sz w:val="32"/>
          <w:szCs w:val="32"/>
        </w:rPr>
        <w:t xml:space="preserve"> </w:t>
      </w:r>
      <w:r w:rsidRPr="00847CCB">
        <w:rPr>
          <w:sz w:val="32"/>
          <w:szCs w:val="32"/>
        </w:rPr>
        <w:t>swipe</w:t>
      </w:r>
      <w:r w:rsidR="0033761A" w:rsidRPr="00847CCB">
        <w:rPr>
          <w:spacing w:val="3"/>
          <w:sz w:val="32"/>
          <w:szCs w:val="32"/>
        </w:rPr>
        <w:t xml:space="preserve"> </w:t>
      </w:r>
      <w:r w:rsidRPr="00847CCB">
        <w:rPr>
          <w:sz w:val="32"/>
          <w:szCs w:val="32"/>
        </w:rPr>
        <w:t>left</w:t>
      </w:r>
      <w:r w:rsidR="0033761A" w:rsidRPr="00847CCB">
        <w:rPr>
          <w:spacing w:val="2"/>
          <w:sz w:val="32"/>
          <w:szCs w:val="32"/>
        </w:rPr>
        <w:t xml:space="preserve"> </w:t>
      </w:r>
      <w:r w:rsidRPr="00847CCB">
        <w:rPr>
          <w:sz w:val="32"/>
          <w:szCs w:val="32"/>
        </w:rPr>
        <w:t>or</w:t>
      </w:r>
      <w:r w:rsidR="0033761A" w:rsidRPr="00847CCB">
        <w:rPr>
          <w:spacing w:val="1"/>
          <w:sz w:val="32"/>
          <w:szCs w:val="32"/>
        </w:rPr>
        <w:t xml:space="preserve"> </w:t>
      </w:r>
      <w:r w:rsidRPr="00847CCB">
        <w:rPr>
          <w:sz w:val="32"/>
          <w:szCs w:val="32"/>
        </w:rPr>
        <w:t>right</w:t>
      </w:r>
      <w:r w:rsidR="0033761A" w:rsidRPr="00847CCB">
        <w:rPr>
          <w:spacing w:val="2"/>
          <w:sz w:val="32"/>
          <w:szCs w:val="32"/>
        </w:rPr>
        <w:t xml:space="preserve"> </w:t>
      </w:r>
      <w:r w:rsidRPr="00847CCB">
        <w:rPr>
          <w:sz w:val="32"/>
          <w:szCs w:val="32"/>
        </w:rPr>
        <w:t>on</w:t>
      </w:r>
      <w:r w:rsidR="0033761A" w:rsidRPr="00847CCB">
        <w:rPr>
          <w:spacing w:val="2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2"/>
          <w:sz w:val="32"/>
          <w:szCs w:val="32"/>
        </w:rPr>
        <w:t xml:space="preserve"> </w:t>
      </w:r>
      <w:r w:rsidR="00005FFB" w:rsidRPr="00847CCB">
        <w:rPr>
          <w:sz w:val="32"/>
          <w:szCs w:val="32"/>
        </w:rPr>
        <w:t>touchpad</w:t>
      </w:r>
      <w:r w:rsidR="0033761A" w:rsidRPr="00847CCB">
        <w:rPr>
          <w:sz w:val="32"/>
          <w:szCs w:val="32"/>
        </w:rPr>
        <w:t xml:space="preserve"> </w:t>
      </w:r>
      <w:r w:rsidR="00005FFB" w:rsidRPr="00847CCB">
        <w:rPr>
          <w:spacing w:val="1"/>
          <w:sz w:val="32"/>
          <w:szCs w:val="32"/>
        </w:rPr>
        <w:t>to</w:t>
      </w:r>
      <w:r w:rsidR="0033761A" w:rsidRPr="00847CCB">
        <w:rPr>
          <w:sz w:val="32"/>
          <w:szCs w:val="32"/>
        </w:rPr>
        <w:t xml:space="preserve"> </w:t>
      </w:r>
      <w:r w:rsidRPr="00847CCB">
        <w:rPr>
          <w:sz w:val="32"/>
          <w:szCs w:val="32"/>
        </w:rPr>
        <w:t>ac</w:t>
      </w:r>
      <w:r w:rsidRPr="00847CCB">
        <w:rPr>
          <w:spacing w:val="-2"/>
          <w:sz w:val="32"/>
          <w:szCs w:val="32"/>
        </w:rPr>
        <w:t>cess</w:t>
      </w:r>
      <w:r w:rsidR="0033761A" w:rsidRPr="00847CCB">
        <w:rPr>
          <w:spacing w:val="33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differ</w:t>
      </w:r>
      <w:r w:rsidRPr="00847CCB">
        <w:rPr>
          <w:spacing w:val="-3"/>
          <w:sz w:val="32"/>
          <w:szCs w:val="32"/>
        </w:rPr>
        <w:t>en</w:t>
      </w:r>
      <w:r w:rsidRPr="00847CCB">
        <w:rPr>
          <w:spacing w:val="-2"/>
          <w:sz w:val="32"/>
          <w:szCs w:val="32"/>
        </w:rPr>
        <w:t>t</w:t>
      </w:r>
      <w:r w:rsidR="0033761A" w:rsidRPr="00847CCB">
        <w:rPr>
          <w:spacing w:val="19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se</w:t>
      </w:r>
      <w:r w:rsidRPr="00847CCB">
        <w:rPr>
          <w:sz w:val="32"/>
          <w:szCs w:val="32"/>
        </w:rPr>
        <w:t>ttings.</w:t>
      </w:r>
      <w:r w:rsidR="0033761A" w:rsidRPr="00847CCB">
        <w:rPr>
          <w:spacing w:val="16"/>
          <w:sz w:val="32"/>
          <w:szCs w:val="32"/>
        </w:rPr>
        <w:t xml:space="preserve"> </w:t>
      </w:r>
      <w:r w:rsidRPr="00847CCB">
        <w:rPr>
          <w:spacing w:val="-7"/>
          <w:sz w:val="32"/>
          <w:szCs w:val="32"/>
        </w:rPr>
        <w:t>T</w:t>
      </w:r>
      <w:r w:rsidRPr="00847CCB">
        <w:rPr>
          <w:spacing w:val="-6"/>
          <w:sz w:val="32"/>
          <w:szCs w:val="32"/>
        </w:rPr>
        <w:t>o</w:t>
      </w:r>
      <w:r w:rsidR="0033761A" w:rsidRPr="00847CCB">
        <w:rPr>
          <w:spacing w:val="22"/>
          <w:sz w:val="32"/>
          <w:szCs w:val="32"/>
        </w:rPr>
        <w:t xml:space="preserve"> </w:t>
      </w:r>
      <w:r w:rsidRPr="00847CCB">
        <w:rPr>
          <w:sz w:val="32"/>
          <w:szCs w:val="32"/>
        </w:rPr>
        <w:t>enter</w:t>
      </w:r>
      <w:r w:rsidR="0033761A" w:rsidRPr="00847CCB">
        <w:rPr>
          <w:spacing w:val="18"/>
          <w:sz w:val="32"/>
          <w:szCs w:val="32"/>
        </w:rPr>
        <w:t xml:space="preserve"> </w:t>
      </w:r>
      <w:r w:rsidRPr="00847CCB">
        <w:rPr>
          <w:sz w:val="32"/>
          <w:szCs w:val="32"/>
        </w:rPr>
        <w:t>or</w:t>
      </w:r>
      <w:r w:rsidR="0033761A" w:rsidRPr="00847CCB">
        <w:rPr>
          <w:spacing w:val="18"/>
          <w:sz w:val="32"/>
          <w:szCs w:val="32"/>
        </w:rPr>
        <w:t xml:space="preserve"> </w:t>
      </w:r>
      <w:r w:rsidRPr="00847CCB">
        <w:rPr>
          <w:sz w:val="32"/>
          <w:szCs w:val="32"/>
        </w:rPr>
        <w:t>select</w:t>
      </w:r>
      <w:r w:rsidR="0033761A" w:rsidRPr="00847CCB">
        <w:rPr>
          <w:spacing w:val="22"/>
          <w:sz w:val="32"/>
          <w:szCs w:val="32"/>
        </w:rPr>
        <w:t xml:space="preserve"> </w:t>
      </w:r>
      <w:r w:rsidRPr="00847CCB">
        <w:rPr>
          <w:sz w:val="32"/>
          <w:szCs w:val="32"/>
        </w:rPr>
        <w:t>a</w:t>
      </w:r>
      <w:r w:rsidR="0033761A" w:rsidRPr="00847CCB">
        <w:rPr>
          <w:spacing w:val="21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se</w:t>
      </w:r>
      <w:r w:rsidRPr="00847CCB">
        <w:rPr>
          <w:sz w:val="32"/>
          <w:szCs w:val="32"/>
        </w:rPr>
        <w:t>tting,</w:t>
      </w:r>
      <w:r w:rsidR="0033761A" w:rsidRPr="00847CCB">
        <w:rPr>
          <w:spacing w:val="21"/>
          <w:sz w:val="32"/>
          <w:szCs w:val="32"/>
        </w:rPr>
        <w:t xml:space="preserve"> </w:t>
      </w:r>
      <w:r w:rsidRPr="00847CCB">
        <w:rPr>
          <w:sz w:val="32"/>
          <w:szCs w:val="32"/>
        </w:rPr>
        <w:t>double</w:t>
      </w:r>
      <w:r w:rsidR="0033761A" w:rsidRPr="00847CCB">
        <w:rPr>
          <w:spacing w:val="20"/>
          <w:sz w:val="32"/>
          <w:szCs w:val="32"/>
        </w:rPr>
        <w:t xml:space="preserve"> </w:t>
      </w:r>
      <w:r w:rsidRPr="00847CCB">
        <w:rPr>
          <w:sz w:val="32"/>
          <w:szCs w:val="32"/>
        </w:rPr>
        <w:t>tap</w:t>
      </w:r>
      <w:r w:rsidR="0033761A" w:rsidRPr="00847CCB">
        <w:rPr>
          <w:spacing w:val="20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20"/>
          <w:sz w:val="32"/>
          <w:szCs w:val="32"/>
        </w:rPr>
        <w:t xml:space="preserve"> </w:t>
      </w:r>
      <w:r w:rsidRPr="00847CCB">
        <w:rPr>
          <w:sz w:val="32"/>
          <w:szCs w:val="32"/>
        </w:rPr>
        <w:t>touchpad</w:t>
      </w:r>
      <w:r w:rsidR="0033761A" w:rsidRPr="00847CCB">
        <w:rPr>
          <w:spacing w:val="21"/>
          <w:sz w:val="32"/>
          <w:szCs w:val="32"/>
        </w:rPr>
        <w:t xml:space="preserve"> </w:t>
      </w:r>
      <w:r w:rsidRPr="00847CCB">
        <w:rPr>
          <w:sz w:val="32"/>
          <w:szCs w:val="32"/>
        </w:rPr>
        <w:t>again.</w:t>
      </w:r>
      <w:r w:rsidR="0033761A" w:rsidRPr="00847CCB">
        <w:rPr>
          <w:spacing w:val="17"/>
          <w:sz w:val="32"/>
          <w:szCs w:val="32"/>
        </w:rPr>
        <w:t xml:space="preserve"> </w:t>
      </w:r>
      <w:r w:rsidRPr="00847CCB">
        <w:rPr>
          <w:spacing w:val="-7"/>
          <w:sz w:val="32"/>
          <w:szCs w:val="32"/>
        </w:rPr>
        <w:t>T</w:t>
      </w:r>
      <w:r w:rsidRPr="00847CCB">
        <w:rPr>
          <w:spacing w:val="-6"/>
          <w:sz w:val="32"/>
          <w:szCs w:val="32"/>
        </w:rPr>
        <w:t>o</w:t>
      </w:r>
      <w:r w:rsidR="0033761A" w:rsidRPr="00847CCB">
        <w:rPr>
          <w:spacing w:val="21"/>
          <w:sz w:val="32"/>
          <w:szCs w:val="32"/>
        </w:rPr>
        <w:t xml:space="preserve"> </w:t>
      </w:r>
      <w:r w:rsidRPr="00847CCB">
        <w:rPr>
          <w:sz w:val="32"/>
          <w:szCs w:val="32"/>
        </w:rPr>
        <w:t>go</w:t>
      </w:r>
      <w:r w:rsidR="0033761A" w:rsidRPr="00847CCB">
        <w:rPr>
          <w:spacing w:val="21"/>
          <w:sz w:val="32"/>
          <w:szCs w:val="32"/>
        </w:rPr>
        <w:t xml:space="preserve"> </w:t>
      </w:r>
      <w:r w:rsidRPr="00847CCB">
        <w:rPr>
          <w:sz w:val="32"/>
          <w:szCs w:val="32"/>
        </w:rPr>
        <w:t>back</w:t>
      </w:r>
      <w:r w:rsidR="0033761A" w:rsidRPr="00847CCB">
        <w:rPr>
          <w:spacing w:val="60"/>
          <w:sz w:val="32"/>
          <w:szCs w:val="32"/>
        </w:rPr>
        <w:t xml:space="preserve"> </w:t>
      </w:r>
      <w:r w:rsidRPr="00847CCB">
        <w:rPr>
          <w:sz w:val="32"/>
          <w:szCs w:val="32"/>
        </w:rPr>
        <w:t>or</w:t>
      </w:r>
      <w:r w:rsidR="0033761A" w:rsidRPr="00847CCB">
        <w:rPr>
          <w:spacing w:val="33"/>
          <w:sz w:val="32"/>
          <w:szCs w:val="32"/>
        </w:rPr>
        <w:t xml:space="preserve"> </w:t>
      </w:r>
      <w:r w:rsidRPr="00847CCB">
        <w:rPr>
          <w:spacing w:val="-3"/>
          <w:sz w:val="32"/>
          <w:szCs w:val="32"/>
        </w:rPr>
        <w:t>e</w:t>
      </w:r>
      <w:r w:rsidRPr="00847CCB">
        <w:rPr>
          <w:spacing w:val="-2"/>
          <w:sz w:val="32"/>
          <w:szCs w:val="32"/>
        </w:rPr>
        <w:t>xit</w:t>
      </w:r>
      <w:r w:rsidR="0033761A" w:rsidRPr="00847CCB">
        <w:rPr>
          <w:spacing w:val="35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34"/>
          <w:sz w:val="32"/>
          <w:szCs w:val="32"/>
        </w:rPr>
        <w:t xml:space="preserve"> </w:t>
      </w:r>
      <w:r w:rsidRPr="00847CCB">
        <w:rPr>
          <w:sz w:val="32"/>
          <w:szCs w:val="32"/>
        </w:rPr>
        <w:t>voic</w:t>
      </w:r>
      <w:r w:rsidRPr="00847CCB">
        <w:rPr>
          <w:spacing w:val="-2"/>
          <w:sz w:val="32"/>
          <w:szCs w:val="32"/>
        </w:rPr>
        <w:t>e</w:t>
      </w:r>
      <w:r w:rsidR="0033761A" w:rsidRPr="00847CCB">
        <w:rPr>
          <w:spacing w:val="35"/>
          <w:sz w:val="32"/>
          <w:szCs w:val="32"/>
        </w:rPr>
        <w:t xml:space="preserve"> </w:t>
      </w:r>
      <w:r w:rsidRPr="00847CCB">
        <w:rPr>
          <w:sz w:val="32"/>
          <w:szCs w:val="32"/>
        </w:rPr>
        <w:t>menu</w:t>
      </w:r>
      <w:r w:rsidRPr="00847CCB">
        <w:rPr>
          <w:spacing w:val="-2"/>
          <w:sz w:val="32"/>
          <w:szCs w:val="32"/>
        </w:rPr>
        <w:t>,</w:t>
      </w:r>
      <w:r w:rsidR="0033761A" w:rsidRPr="00847CCB">
        <w:rPr>
          <w:spacing w:val="35"/>
          <w:sz w:val="32"/>
          <w:szCs w:val="32"/>
        </w:rPr>
        <w:t xml:space="preserve"> </w:t>
      </w:r>
      <w:r w:rsidRPr="00847CCB">
        <w:rPr>
          <w:sz w:val="32"/>
          <w:szCs w:val="32"/>
        </w:rPr>
        <w:t>swipe</w:t>
      </w:r>
      <w:r w:rsidR="0033761A" w:rsidRPr="00847CCB">
        <w:rPr>
          <w:spacing w:val="35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33"/>
          <w:sz w:val="32"/>
          <w:szCs w:val="32"/>
        </w:rPr>
        <w:t xml:space="preserve"> </w:t>
      </w:r>
      <w:r w:rsidRPr="00847CCB">
        <w:rPr>
          <w:sz w:val="32"/>
          <w:szCs w:val="32"/>
        </w:rPr>
        <w:t>touchpad</w:t>
      </w:r>
      <w:r w:rsidR="0033761A" w:rsidRPr="00847CCB">
        <w:rPr>
          <w:spacing w:val="35"/>
          <w:sz w:val="32"/>
          <w:szCs w:val="32"/>
        </w:rPr>
        <w:t xml:space="preserve"> </w:t>
      </w:r>
      <w:r w:rsidRPr="00847CCB">
        <w:rPr>
          <w:sz w:val="32"/>
          <w:szCs w:val="32"/>
        </w:rPr>
        <w:t>forward</w:t>
      </w:r>
      <w:r w:rsidR="0033761A" w:rsidRPr="00847CCB">
        <w:rPr>
          <w:spacing w:val="35"/>
          <w:sz w:val="32"/>
          <w:szCs w:val="32"/>
        </w:rPr>
        <w:t xml:space="preserve"> </w:t>
      </w:r>
      <w:r w:rsidRPr="00847CCB">
        <w:rPr>
          <w:sz w:val="32"/>
          <w:szCs w:val="32"/>
        </w:rPr>
        <w:t>(swipe</w:t>
      </w:r>
      <w:r w:rsidR="0033761A" w:rsidRPr="00847CCB">
        <w:rPr>
          <w:spacing w:val="37"/>
          <w:sz w:val="32"/>
          <w:szCs w:val="32"/>
        </w:rPr>
        <w:t xml:space="preserve"> </w:t>
      </w:r>
      <w:r w:rsidRPr="00847CCB">
        <w:rPr>
          <w:sz w:val="32"/>
          <w:szCs w:val="32"/>
        </w:rPr>
        <w:t>away</w:t>
      </w:r>
      <w:r w:rsidR="0033761A" w:rsidRPr="00847CCB">
        <w:rPr>
          <w:spacing w:val="29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from</w:t>
      </w:r>
      <w:r w:rsidR="0033761A" w:rsidRPr="00847CCB">
        <w:rPr>
          <w:spacing w:val="32"/>
          <w:sz w:val="32"/>
          <w:szCs w:val="32"/>
        </w:rPr>
        <w:t xml:space="preserve"> </w:t>
      </w:r>
      <w:r w:rsidRPr="00847CCB">
        <w:rPr>
          <w:sz w:val="32"/>
          <w:szCs w:val="32"/>
        </w:rPr>
        <w:t>you</w:t>
      </w:r>
      <w:r w:rsidR="0033761A" w:rsidRPr="00847CCB">
        <w:rPr>
          <w:spacing w:val="36"/>
          <w:sz w:val="32"/>
          <w:szCs w:val="32"/>
        </w:rPr>
        <w:t xml:space="preserve"> </w:t>
      </w:r>
      <w:r w:rsidRPr="00847CCB">
        <w:rPr>
          <w:sz w:val="32"/>
          <w:szCs w:val="32"/>
        </w:rPr>
        <w:t>and</w:t>
      </w:r>
      <w:r w:rsidR="0033761A" w:rsidRPr="00847CCB">
        <w:rPr>
          <w:spacing w:val="35"/>
          <w:sz w:val="32"/>
          <w:szCs w:val="32"/>
        </w:rPr>
        <w:t xml:space="preserve"> </w:t>
      </w:r>
      <w:r w:rsidRPr="00847CCB">
        <w:rPr>
          <w:sz w:val="32"/>
          <w:szCs w:val="32"/>
        </w:rPr>
        <w:t>towards</w:t>
      </w:r>
      <w:r w:rsidR="0033761A" w:rsidRPr="00847CCB">
        <w:rPr>
          <w:spacing w:val="23"/>
          <w:sz w:val="32"/>
          <w:szCs w:val="32"/>
        </w:rPr>
        <w:t xml:space="preserve"> </w:t>
      </w:r>
      <w:r w:rsidR="00005FFB" w:rsidRPr="00847CCB">
        <w:rPr>
          <w:sz w:val="32"/>
          <w:szCs w:val="32"/>
        </w:rPr>
        <w:t>the</w:t>
      </w:r>
      <w:r w:rsidR="0033761A" w:rsidRPr="00847CCB">
        <w:rPr>
          <w:sz w:val="32"/>
          <w:szCs w:val="32"/>
        </w:rPr>
        <w:t xml:space="preserve"> </w:t>
      </w:r>
      <w:r w:rsidR="00005FFB" w:rsidRPr="00847CCB">
        <w:rPr>
          <w:spacing w:val="13"/>
          <w:sz w:val="32"/>
          <w:szCs w:val="32"/>
        </w:rPr>
        <w:t>ground</w:t>
      </w:r>
      <w:r w:rsidRPr="00847CCB">
        <w:rPr>
          <w:spacing w:val="-2"/>
          <w:sz w:val="32"/>
          <w:szCs w:val="32"/>
        </w:rPr>
        <w:t>).</w:t>
      </w:r>
    </w:p>
    <w:p w14:paraId="48071A27" w14:textId="77777777" w:rsidR="0033761A" w:rsidRPr="00847CCB" w:rsidRDefault="0033761A" w:rsidP="0033761A"/>
    <w:p w14:paraId="49474428" w14:textId="77777777" w:rsidR="0033761A" w:rsidRPr="0033761A" w:rsidRDefault="0033761A" w:rsidP="00387F4A">
      <w:pPr>
        <w:pStyle w:val="head2"/>
        <w:jc w:val="left"/>
      </w:pPr>
      <w:bookmarkStart w:id="96" w:name="_Toc83992289"/>
      <w:bookmarkStart w:id="97" w:name="_Toc88547945"/>
      <w:bookmarkStart w:id="98" w:name="_Toc88636239"/>
      <w:r w:rsidRPr="0033761A">
        <w:rPr>
          <w:spacing w:val="-3"/>
        </w:rPr>
        <w:t>Ho</w:t>
      </w:r>
      <w:r w:rsidRPr="0033761A">
        <w:rPr>
          <w:spacing w:val="-2"/>
        </w:rPr>
        <w:t>w</w:t>
      </w:r>
      <w:r w:rsidRPr="0033761A">
        <w:rPr>
          <w:spacing w:val="-26"/>
        </w:rPr>
        <w:t xml:space="preserve"> </w:t>
      </w:r>
      <w:r w:rsidRPr="0033761A">
        <w:rPr>
          <w:spacing w:val="-2"/>
        </w:rPr>
        <w:t>can</w:t>
      </w:r>
      <w:r w:rsidRPr="0033761A">
        <w:rPr>
          <w:spacing w:val="-26"/>
        </w:rPr>
        <w:t xml:space="preserve"> </w:t>
      </w:r>
      <w:r w:rsidRPr="0033761A">
        <w:t>I</w:t>
      </w:r>
      <w:r w:rsidRPr="0033761A">
        <w:rPr>
          <w:spacing w:val="-25"/>
        </w:rPr>
        <w:t xml:space="preserve"> </w:t>
      </w:r>
      <w:r w:rsidRPr="0033761A">
        <w:rPr>
          <w:spacing w:val="-2"/>
        </w:rPr>
        <w:t>s</w:t>
      </w:r>
      <w:r w:rsidRPr="0033761A">
        <w:rPr>
          <w:spacing w:val="-1"/>
        </w:rPr>
        <w:t>tart</w:t>
      </w:r>
      <w:r w:rsidRPr="0033761A">
        <w:rPr>
          <w:spacing w:val="-26"/>
        </w:rPr>
        <w:t xml:space="preserve"> </w:t>
      </w:r>
      <w:r w:rsidRPr="0033761A">
        <w:t>navigation</w:t>
      </w:r>
      <w:r w:rsidRPr="0033761A">
        <w:rPr>
          <w:spacing w:val="-26"/>
        </w:rPr>
        <w:t xml:space="preserve"> </w:t>
      </w:r>
      <w:r w:rsidRPr="0033761A">
        <w:rPr>
          <w:spacing w:val="-1"/>
        </w:rPr>
        <w:t>thr</w:t>
      </w:r>
      <w:r w:rsidRPr="0033761A">
        <w:rPr>
          <w:spacing w:val="-2"/>
        </w:rPr>
        <w:t>ough</w:t>
      </w:r>
      <w:r w:rsidRPr="0033761A">
        <w:rPr>
          <w:spacing w:val="-25"/>
        </w:rPr>
        <w:t xml:space="preserve"> </w:t>
      </w:r>
      <w:r w:rsidRPr="0033761A">
        <w:t>the</w:t>
      </w:r>
      <w:r w:rsidRPr="0033761A">
        <w:rPr>
          <w:spacing w:val="-26"/>
        </w:rPr>
        <w:t xml:space="preserve"> </w:t>
      </w:r>
      <w:proofErr w:type="spellStart"/>
      <w:r w:rsidRPr="0033761A">
        <w:t>smart</w:t>
      </w:r>
      <w:r w:rsidRPr="0033761A">
        <w:rPr>
          <w:spacing w:val="-2"/>
        </w:rPr>
        <w:t>cane</w:t>
      </w:r>
      <w:proofErr w:type="spellEnd"/>
      <w:r w:rsidRPr="0033761A">
        <w:rPr>
          <w:spacing w:val="-2"/>
        </w:rPr>
        <w:t>?</w:t>
      </w:r>
      <w:bookmarkEnd w:id="96"/>
      <w:bookmarkEnd w:id="97"/>
      <w:bookmarkEnd w:id="98"/>
    </w:p>
    <w:p w14:paraId="6182689B" w14:textId="19B11508" w:rsidR="0033761A" w:rsidRPr="00847CCB" w:rsidRDefault="00365F49" w:rsidP="0033761A">
      <w:pPr>
        <w:rPr>
          <w:sz w:val="32"/>
          <w:szCs w:val="32"/>
        </w:rPr>
      </w:pPr>
      <w:r w:rsidRPr="00847CCB">
        <w:rPr>
          <w:spacing w:val="-6"/>
          <w:sz w:val="32"/>
          <w:szCs w:val="32"/>
        </w:rPr>
        <w:t>You</w:t>
      </w:r>
      <w:r w:rsidR="0033761A" w:rsidRPr="00847CCB">
        <w:rPr>
          <w:spacing w:val="-31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can</w:t>
      </w:r>
      <w:r w:rsidR="0033761A" w:rsidRPr="00847CCB">
        <w:rPr>
          <w:spacing w:val="-30"/>
          <w:sz w:val="32"/>
          <w:szCs w:val="32"/>
        </w:rPr>
        <w:t xml:space="preserve"> </w:t>
      </w:r>
      <w:r w:rsidRPr="00847CCB">
        <w:rPr>
          <w:sz w:val="32"/>
          <w:szCs w:val="32"/>
        </w:rPr>
        <w:t>easily</w:t>
      </w:r>
      <w:r w:rsidR="0033761A" w:rsidRPr="00847CCB">
        <w:rPr>
          <w:spacing w:val="-33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ge</w:t>
      </w:r>
      <w:r w:rsidRPr="00847CCB">
        <w:rPr>
          <w:sz w:val="32"/>
          <w:szCs w:val="32"/>
        </w:rPr>
        <w:t>t</w:t>
      </w:r>
      <w:r w:rsidR="0033761A" w:rsidRPr="00847CCB">
        <w:rPr>
          <w:spacing w:val="-30"/>
          <w:sz w:val="32"/>
          <w:szCs w:val="32"/>
        </w:rPr>
        <w:t xml:space="preserve"> </w:t>
      </w:r>
      <w:r w:rsidRPr="00847CCB">
        <w:rPr>
          <w:sz w:val="32"/>
          <w:szCs w:val="32"/>
        </w:rPr>
        <w:t>navigation</w:t>
      </w:r>
      <w:r w:rsidR="0033761A" w:rsidRPr="00847CCB">
        <w:rPr>
          <w:spacing w:val="-31"/>
          <w:sz w:val="32"/>
          <w:szCs w:val="32"/>
        </w:rPr>
        <w:t xml:space="preserve"> </w:t>
      </w:r>
      <w:r w:rsidRPr="00847CCB">
        <w:rPr>
          <w:sz w:val="32"/>
          <w:szCs w:val="32"/>
        </w:rPr>
        <w:t>to</w:t>
      </w:r>
      <w:r w:rsidR="0033761A" w:rsidRPr="00847CCB">
        <w:rPr>
          <w:spacing w:val="-30"/>
          <w:sz w:val="32"/>
          <w:szCs w:val="32"/>
        </w:rPr>
        <w:t xml:space="preserve"> </w:t>
      </w:r>
      <w:r w:rsidRPr="00847CCB">
        <w:rPr>
          <w:sz w:val="32"/>
          <w:szCs w:val="32"/>
        </w:rPr>
        <w:t>pr</w:t>
      </w:r>
      <w:r w:rsidRPr="00847CCB">
        <w:rPr>
          <w:spacing w:val="-2"/>
          <w:sz w:val="32"/>
          <w:szCs w:val="32"/>
        </w:rPr>
        <w:t>eviously</w:t>
      </w:r>
      <w:r w:rsidR="0033761A" w:rsidRPr="00847CCB">
        <w:rPr>
          <w:spacing w:val="-33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saved</w:t>
      </w:r>
      <w:r w:rsidR="0033761A" w:rsidRPr="00847CCB">
        <w:rPr>
          <w:spacing w:val="-30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loc</w:t>
      </w:r>
      <w:r w:rsidRPr="00847CCB">
        <w:rPr>
          <w:sz w:val="32"/>
          <w:szCs w:val="32"/>
        </w:rPr>
        <w:t>ations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via</w:t>
      </w:r>
      <w:r w:rsidR="0033761A" w:rsidRPr="00847CCB">
        <w:rPr>
          <w:spacing w:val="-31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-31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voice</w:t>
      </w:r>
      <w:r w:rsidR="0033761A" w:rsidRPr="00847CCB">
        <w:rPr>
          <w:spacing w:val="-31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menu.</w:t>
      </w:r>
      <w:r w:rsidR="0033761A" w:rsidRPr="00847CCB">
        <w:rPr>
          <w:spacing w:val="-30"/>
          <w:sz w:val="32"/>
          <w:szCs w:val="32"/>
        </w:rPr>
        <w:t xml:space="preserve"> </w:t>
      </w:r>
      <w:proofErr w:type="gramStart"/>
      <w:r w:rsidRPr="00847CCB">
        <w:rPr>
          <w:sz w:val="32"/>
          <w:szCs w:val="32"/>
        </w:rPr>
        <w:t>Double-tap</w:t>
      </w:r>
      <w:proofErr w:type="gramEnd"/>
      <w:r w:rsidR="0033761A" w:rsidRPr="00847CCB">
        <w:rPr>
          <w:spacing w:val="40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on</w:t>
      </w:r>
      <w:r w:rsidR="0033761A" w:rsidRPr="00847CCB">
        <w:rPr>
          <w:spacing w:val="-24"/>
          <w:sz w:val="32"/>
          <w:szCs w:val="32"/>
        </w:rPr>
        <w:t xml:space="preserve"> </w:t>
      </w:r>
      <w:proofErr w:type="spellStart"/>
      <w:r w:rsidR="00CF142C" w:rsidRPr="00847CCB">
        <w:rPr>
          <w:spacing w:val="-4"/>
          <w:sz w:val="32"/>
          <w:szCs w:val="32"/>
        </w:rPr>
        <w:t>WeWALK</w:t>
      </w:r>
      <w:r w:rsidRPr="00847CCB">
        <w:rPr>
          <w:spacing w:val="-5"/>
          <w:sz w:val="32"/>
          <w:szCs w:val="32"/>
        </w:rPr>
        <w:t>’s</w:t>
      </w:r>
      <w:proofErr w:type="spellEnd"/>
      <w:r w:rsidR="0033761A" w:rsidRPr="00847CCB">
        <w:rPr>
          <w:spacing w:val="-24"/>
          <w:sz w:val="32"/>
          <w:szCs w:val="32"/>
        </w:rPr>
        <w:t xml:space="preserve"> </w:t>
      </w:r>
      <w:r w:rsidRPr="00847CCB">
        <w:rPr>
          <w:sz w:val="32"/>
          <w:szCs w:val="32"/>
        </w:rPr>
        <w:t>touchpad</w:t>
      </w:r>
      <w:r w:rsidR="0033761A" w:rsidRPr="00847CCB">
        <w:rPr>
          <w:spacing w:val="-24"/>
          <w:sz w:val="32"/>
          <w:szCs w:val="32"/>
        </w:rPr>
        <w:t xml:space="preserve"> </w:t>
      </w:r>
      <w:r w:rsidRPr="00847CCB">
        <w:rPr>
          <w:sz w:val="32"/>
          <w:szCs w:val="32"/>
        </w:rPr>
        <w:t>to</w:t>
      </w:r>
      <w:r w:rsidR="0033761A" w:rsidRPr="00847CCB">
        <w:rPr>
          <w:spacing w:val="-23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open</w:t>
      </w:r>
      <w:r w:rsidR="0033761A" w:rsidRPr="00847CCB">
        <w:rPr>
          <w:spacing w:val="-23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-24"/>
          <w:sz w:val="32"/>
          <w:szCs w:val="32"/>
        </w:rPr>
        <w:t xml:space="preserve"> </w:t>
      </w:r>
      <w:r w:rsidRPr="00847CCB">
        <w:rPr>
          <w:spacing w:val="-2"/>
          <w:sz w:val="32"/>
          <w:szCs w:val="32"/>
        </w:rPr>
        <w:t>voice</w:t>
      </w:r>
      <w:r w:rsidR="0033761A" w:rsidRPr="00847CCB">
        <w:rPr>
          <w:spacing w:val="-23"/>
          <w:sz w:val="32"/>
          <w:szCs w:val="32"/>
        </w:rPr>
        <w:t xml:space="preserve"> </w:t>
      </w:r>
      <w:r w:rsidRPr="00847CCB">
        <w:rPr>
          <w:sz w:val="32"/>
          <w:szCs w:val="32"/>
        </w:rPr>
        <w:t>menu</w:t>
      </w:r>
      <w:r w:rsidR="0033761A" w:rsidRPr="00847CCB">
        <w:rPr>
          <w:spacing w:val="-24"/>
          <w:sz w:val="32"/>
          <w:szCs w:val="32"/>
        </w:rPr>
        <w:t xml:space="preserve"> </w:t>
      </w:r>
      <w:r w:rsidRPr="00847CCB">
        <w:rPr>
          <w:sz w:val="32"/>
          <w:szCs w:val="32"/>
        </w:rPr>
        <w:t>then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double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tap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on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My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Places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to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access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your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saved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locations.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Swipe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through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your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saved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locations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and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double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tap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on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a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saved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location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to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navigate</w:t>
      </w:r>
      <w:r w:rsidR="0033761A" w:rsidRPr="00847CCB">
        <w:rPr>
          <w:sz w:val="32"/>
          <w:szCs w:val="32"/>
        </w:rPr>
        <w:t xml:space="preserve"> </w:t>
      </w:r>
      <w:r w:rsidR="007A6826" w:rsidRPr="00847CCB">
        <w:rPr>
          <w:sz w:val="32"/>
          <w:szCs w:val="32"/>
        </w:rPr>
        <w:t>there.</w:t>
      </w:r>
    </w:p>
    <w:p w14:paraId="04B3178A" w14:textId="77777777" w:rsidR="0033761A" w:rsidRPr="00847CCB" w:rsidRDefault="0033761A" w:rsidP="0033761A">
      <w:pPr>
        <w:rPr>
          <w:sz w:val="32"/>
          <w:szCs w:val="32"/>
        </w:rPr>
      </w:pPr>
    </w:p>
    <w:p w14:paraId="17CF9CA0" w14:textId="77777777" w:rsidR="0033761A" w:rsidRPr="00847CCB" w:rsidRDefault="00365F49" w:rsidP="0033761A">
      <w:pPr>
        <w:rPr>
          <w:rFonts w:eastAsia="Arial Black" w:hAnsi="Arial Black" w:cs="Arial Black"/>
          <w:sz w:val="32"/>
          <w:szCs w:val="32"/>
        </w:rPr>
      </w:pPr>
      <w:r w:rsidRPr="00847CCB">
        <w:rPr>
          <w:spacing w:val="-3"/>
          <w:sz w:val="32"/>
          <w:szCs w:val="32"/>
        </w:rPr>
        <w:t>So</w:t>
      </w:r>
      <w:r w:rsidRPr="00847CCB">
        <w:rPr>
          <w:sz w:val="32"/>
          <w:szCs w:val="32"/>
        </w:rPr>
        <w:t>ft</w:t>
      </w:r>
      <w:r w:rsidRPr="00847CCB">
        <w:rPr>
          <w:spacing w:val="-3"/>
          <w:sz w:val="32"/>
          <w:szCs w:val="32"/>
        </w:rPr>
        <w:t>ware</w:t>
      </w:r>
      <w:r w:rsidR="0033761A" w:rsidRPr="00847CCB">
        <w:rPr>
          <w:spacing w:val="-16"/>
          <w:sz w:val="32"/>
          <w:szCs w:val="32"/>
        </w:rPr>
        <w:t xml:space="preserve"> </w:t>
      </w:r>
      <w:r w:rsidRPr="00847CCB">
        <w:rPr>
          <w:sz w:val="32"/>
          <w:szCs w:val="32"/>
        </w:rPr>
        <w:t>f</w:t>
      </w:r>
      <w:r w:rsidRPr="00847CCB">
        <w:rPr>
          <w:spacing w:val="-3"/>
          <w:sz w:val="32"/>
          <w:szCs w:val="32"/>
        </w:rPr>
        <w:t>eatures</w:t>
      </w:r>
      <w:r w:rsidR="0033761A" w:rsidRPr="00847CCB">
        <w:rPr>
          <w:spacing w:val="-15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ar</w:t>
      </w:r>
      <w:r w:rsidRPr="00847CCB">
        <w:rPr>
          <w:sz w:val="32"/>
          <w:szCs w:val="32"/>
        </w:rPr>
        <w:t>e</w:t>
      </w:r>
      <w:r w:rsidR="0033761A" w:rsidRPr="00847CCB">
        <w:rPr>
          <w:spacing w:val="-16"/>
          <w:sz w:val="32"/>
          <w:szCs w:val="32"/>
        </w:rPr>
        <w:t xml:space="preserve"> </w:t>
      </w:r>
      <w:r w:rsidRPr="00847CCB">
        <w:rPr>
          <w:sz w:val="32"/>
          <w:szCs w:val="32"/>
        </w:rPr>
        <w:t>continually</w:t>
      </w:r>
      <w:r w:rsidR="0033761A" w:rsidRPr="00847CCB">
        <w:rPr>
          <w:spacing w:val="-16"/>
          <w:sz w:val="32"/>
          <w:szCs w:val="32"/>
        </w:rPr>
        <w:t xml:space="preserve"> </w:t>
      </w:r>
      <w:r w:rsidRPr="00847CCB">
        <w:rPr>
          <w:sz w:val="32"/>
          <w:szCs w:val="32"/>
        </w:rPr>
        <w:t>being</w:t>
      </w:r>
      <w:r w:rsidR="0033761A" w:rsidRPr="00847CCB">
        <w:rPr>
          <w:spacing w:val="-15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updat</w:t>
      </w:r>
      <w:r w:rsidRPr="00847CCB">
        <w:rPr>
          <w:sz w:val="32"/>
          <w:szCs w:val="32"/>
        </w:rPr>
        <w:t>ed</w:t>
      </w:r>
      <w:r w:rsidR="0033761A" w:rsidRPr="00847CCB">
        <w:rPr>
          <w:spacing w:val="-15"/>
          <w:sz w:val="32"/>
          <w:szCs w:val="32"/>
        </w:rPr>
        <w:t xml:space="preserve"> </w:t>
      </w:r>
      <w:r w:rsidRPr="00847CCB">
        <w:rPr>
          <w:sz w:val="32"/>
          <w:szCs w:val="32"/>
        </w:rPr>
        <w:t>and</w:t>
      </w:r>
      <w:r w:rsidR="0033761A" w:rsidRPr="00847CCB">
        <w:rPr>
          <w:spacing w:val="-16"/>
          <w:sz w:val="32"/>
          <w:szCs w:val="32"/>
        </w:rPr>
        <w:t xml:space="preserve"> </w:t>
      </w:r>
      <w:r w:rsidRPr="00847CCB">
        <w:rPr>
          <w:spacing w:val="-3"/>
          <w:sz w:val="32"/>
          <w:szCs w:val="32"/>
        </w:rPr>
        <w:t>improved.</w:t>
      </w:r>
      <w:r w:rsidR="0033761A" w:rsidRPr="00847CCB">
        <w:rPr>
          <w:spacing w:val="-15"/>
          <w:sz w:val="32"/>
          <w:szCs w:val="32"/>
        </w:rPr>
        <w:t xml:space="preserve"> </w:t>
      </w:r>
      <w:r w:rsidRPr="00847CCB">
        <w:rPr>
          <w:sz w:val="32"/>
          <w:szCs w:val="32"/>
        </w:rPr>
        <w:t>Please</w:t>
      </w:r>
      <w:r w:rsidR="0033761A" w:rsidRPr="00847CCB">
        <w:rPr>
          <w:spacing w:val="-15"/>
          <w:sz w:val="32"/>
          <w:szCs w:val="32"/>
        </w:rPr>
        <w:t xml:space="preserve"> </w:t>
      </w:r>
      <w:r w:rsidRPr="00847CCB">
        <w:rPr>
          <w:sz w:val="32"/>
          <w:szCs w:val="32"/>
        </w:rPr>
        <w:t>check</w:t>
      </w:r>
      <w:r w:rsidR="0033761A" w:rsidRPr="00847CCB">
        <w:rPr>
          <w:spacing w:val="-16"/>
          <w:sz w:val="32"/>
          <w:szCs w:val="32"/>
        </w:rPr>
        <w:t xml:space="preserve"> </w:t>
      </w:r>
      <w:r w:rsidRPr="00847CCB">
        <w:rPr>
          <w:sz w:val="32"/>
          <w:szCs w:val="32"/>
        </w:rPr>
        <w:t>suppor</w:t>
      </w:r>
      <w:r w:rsidRPr="00847CCB">
        <w:rPr>
          <w:spacing w:val="-1"/>
          <w:sz w:val="32"/>
          <w:szCs w:val="32"/>
        </w:rPr>
        <w:t>t</w:t>
      </w:r>
      <w:r w:rsidRPr="00847CCB">
        <w:rPr>
          <w:sz w:val="32"/>
          <w:szCs w:val="32"/>
        </w:rPr>
        <w:t>.</w:t>
      </w:r>
      <w:r w:rsidR="0033761A" w:rsidRPr="00847CCB">
        <w:rPr>
          <w:spacing w:val="69"/>
          <w:sz w:val="32"/>
          <w:szCs w:val="32"/>
        </w:rPr>
        <w:t xml:space="preserve"> </w:t>
      </w:r>
      <w:r w:rsidR="00CF142C" w:rsidRPr="00847CCB">
        <w:rPr>
          <w:sz w:val="32"/>
          <w:szCs w:val="32"/>
        </w:rPr>
        <w:t>WeWALK</w:t>
      </w:r>
      <w:r w:rsidRPr="00847CCB">
        <w:rPr>
          <w:sz w:val="32"/>
          <w:szCs w:val="32"/>
        </w:rPr>
        <w:t>.io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f</w:t>
      </w:r>
      <w:r w:rsidRPr="00847CCB">
        <w:rPr>
          <w:spacing w:val="-3"/>
          <w:sz w:val="32"/>
          <w:szCs w:val="32"/>
        </w:rPr>
        <w:t>or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more</w:t>
      </w:r>
      <w:r w:rsidR="0033761A" w:rsidRPr="00847CCB">
        <w:rPr>
          <w:spacing w:val="-31"/>
          <w:sz w:val="32"/>
          <w:szCs w:val="32"/>
        </w:rPr>
        <w:t xml:space="preserve"> </w:t>
      </w:r>
      <w:r w:rsidRPr="00847CCB">
        <w:rPr>
          <w:spacing w:val="-3"/>
          <w:sz w:val="32"/>
          <w:szCs w:val="32"/>
        </w:rPr>
        <w:t>in</w:t>
      </w:r>
      <w:r w:rsidRPr="00847CCB">
        <w:rPr>
          <w:sz w:val="32"/>
          <w:szCs w:val="32"/>
        </w:rPr>
        <w:t>f</w:t>
      </w:r>
      <w:r w:rsidRPr="00847CCB">
        <w:rPr>
          <w:spacing w:val="-3"/>
          <w:sz w:val="32"/>
          <w:szCs w:val="32"/>
        </w:rPr>
        <w:t>ormation</w:t>
      </w:r>
      <w:r w:rsidR="0033761A" w:rsidRPr="00847CCB">
        <w:rPr>
          <w:spacing w:val="-31"/>
          <w:sz w:val="32"/>
          <w:szCs w:val="32"/>
        </w:rPr>
        <w:t xml:space="preserve"> </w:t>
      </w:r>
      <w:r w:rsidRPr="00847CCB">
        <w:rPr>
          <w:sz w:val="32"/>
          <w:szCs w:val="32"/>
        </w:rPr>
        <w:t>on</w:t>
      </w:r>
      <w:r w:rsidR="0033761A" w:rsidRPr="00847CCB">
        <w:rPr>
          <w:spacing w:val="-31"/>
          <w:sz w:val="32"/>
          <w:szCs w:val="32"/>
        </w:rPr>
        <w:t xml:space="preserve"> </w:t>
      </w:r>
      <w:r w:rsidRPr="00847CCB">
        <w:rPr>
          <w:sz w:val="32"/>
          <w:szCs w:val="32"/>
        </w:rPr>
        <w:t>how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pacing w:val="-1"/>
          <w:sz w:val="32"/>
          <w:szCs w:val="32"/>
        </w:rPr>
        <w:t>t</w:t>
      </w:r>
      <w:r w:rsidRPr="00847CCB">
        <w:rPr>
          <w:sz w:val="32"/>
          <w:szCs w:val="32"/>
        </w:rPr>
        <w:t>o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use</w:t>
      </w:r>
      <w:r w:rsidR="0033761A" w:rsidRPr="00847CCB">
        <w:rPr>
          <w:spacing w:val="-31"/>
          <w:sz w:val="32"/>
          <w:szCs w:val="32"/>
        </w:rPr>
        <w:t xml:space="preserve"> </w:t>
      </w:r>
      <w:r w:rsidRPr="00847CCB">
        <w:rPr>
          <w:sz w:val="32"/>
          <w:szCs w:val="32"/>
        </w:rPr>
        <w:t>the</w:t>
      </w:r>
      <w:r w:rsidR="0033761A" w:rsidRPr="00847CCB">
        <w:rPr>
          <w:spacing w:val="-32"/>
          <w:sz w:val="32"/>
          <w:szCs w:val="32"/>
        </w:rPr>
        <w:t xml:space="preserve"> </w:t>
      </w:r>
      <w:proofErr w:type="spellStart"/>
      <w:r w:rsidR="00CF142C" w:rsidRPr="00847CCB">
        <w:rPr>
          <w:spacing w:val="-4"/>
          <w:sz w:val="32"/>
          <w:szCs w:val="32"/>
        </w:rPr>
        <w:t>WeWALK</w:t>
      </w:r>
      <w:proofErr w:type="spellEnd"/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smartphone</w:t>
      </w:r>
      <w:r w:rsidR="0033761A" w:rsidRPr="00847CCB">
        <w:rPr>
          <w:spacing w:val="-32"/>
          <w:sz w:val="32"/>
          <w:szCs w:val="32"/>
        </w:rPr>
        <w:t xml:space="preserve"> </w:t>
      </w:r>
      <w:r w:rsidRPr="00847CCB">
        <w:rPr>
          <w:sz w:val="32"/>
          <w:szCs w:val="32"/>
        </w:rPr>
        <w:t>app.</w:t>
      </w:r>
    </w:p>
    <w:p w14:paraId="66D3FF2A" w14:textId="77777777" w:rsidR="0033761A" w:rsidRPr="0033761A" w:rsidRDefault="0033761A" w:rsidP="0033761A"/>
    <w:p w14:paraId="5750AB12" w14:textId="77777777" w:rsidR="0033761A" w:rsidRPr="0033761A" w:rsidRDefault="0033761A" w:rsidP="00387F4A">
      <w:pPr>
        <w:pStyle w:val="head2"/>
        <w:jc w:val="left"/>
      </w:pPr>
      <w:bookmarkStart w:id="99" w:name="_Toc83992290"/>
      <w:bookmarkStart w:id="100" w:name="_Toc88547946"/>
      <w:bookmarkStart w:id="101" w:name="_Toc88636240"/>
      <w:r w:rsidRPr="0033761A">
        <w:lastRenderedPageBreak/>
        <w:t>Cleaning</w:t>
      </w:r>
      <w:r w:rsidRPr="0033761A">
        <w:rPr>
          <w:spacing w:val="-20"/>
        </w:rPr>
        <w:t xml:space="preserve"> </w:t>
      </w:r>
      <w:r w:rsidRPr="0033761A">
        <w:t>and</w:t>
      </w:r>
      <w:r w:rsidRPr="0033761A">
        <w:rPr>
          <w:spacing w:val="-22"/>
        </w:rPr>
        <w:t xml:space="preserve"> </w:t>
      </w:r>
      <w:r w:rsidRPr="0033761A">
        <w:t>maintaining</w:t>
      </w:r>
      <w:r w:rsidRPr="0033761A">
        <w:rPr>
          <w:spacing w:val="-22"/>
        </w:rPr>
        <w:t xml:space="preserve"> </w:t>
      </w:r>
      <w:r w:rsidRPr="0033761A">
        <w:rPr>
          <w:spacing w:val="-4"/>
        </w:rPr>
        <w:t>your</w:t>
      </w:r>
      <w:r w:rsidRPr="0033761A">
        <w:rPr>
          <w:spacing w:val="-25"/>
        </w:rPr>
        <w:t xml:space="preserve"> </w:t>
      </w:r>
      <w:proofErr w:type="spellStart"/>
      <w:r w:rsidRPr="0033761A">
        <w:rPr>
          <w:spacing w:val="-4"/>
        </w:rPr>
        <w:t>WeWALK</w:t>
      </w:r>
      <w:bookmarkEnd w:id="99"/>
      <w:bookmarkEnd w:id="100"/>
      <w:bookmarkEnd w:id="101"/>
      <w:proofErr w:type="spellEnd"/>
    </w:p>
    <w:p w14:paraId="2A66782F" w14:textId="77917325" w:rsidR="0033761A" w:rsidRPr="003120BC" w:rsidRDefault="00365F49" w:rsidP="0033761A">
      <w:pPr>
        <w:rPr>
          <w:sz w:val="32"/>
          <w:szCs w:val="32"/>
        </w:rPr>
      </w:pPr>
      <w:r w:rsidRPr="003120BC">
        <w:rPr>
          <w:sz w:val="32"/>
          <w:szCs w:val="32"/>
        </w:rPr>
        <w:t>Do</w:t>
      </w:r>
      <w:r w:rsidR="0033761A" w:rsidRPr="003120BC">
        <w:rPr>
          <w:spacing w:val="-9"/>
          <w:sz w:val="32"/>
          <w:szCs w:val="32"/>
        </w:rPr>
        <w:t xml:space="preserve"> </w:t>
      </w:r>
      <w:r w:rsidRPr="003120BC">
        <w:rPr>
          <w:sz w:val="32"/>
          <w:szCs w:val="32"/>
        </w:rPr>
        <w:t>no</w:t>
      </w:r>
      <w:r w:rsidRPr="003120BC">
        <w:rPr>
          <w:spacing w:val="-1"/>
          <w:sz w:val="32"/>
          <w:szCs w:val="32"/>
        </w:rPr>
        <w:t>t</w:t>
      </w:r>
      <w:r w:rsidR="0033761A" w:rsidRPr="003120BC">
        <w:rPr>
          <w:spacing w:val="-8"/>
          <w:sz w:val="32"/>
          <w:szCs w:val="32"/>
        </w:rPr>
        <w:t xml:space="preserve"> </w:t>
      </w:r>
      <w:r w:rsidRPr="003120BC">
        <w:rPr>
          <w:sz w:val="32"/>
          <w:szCs w:val="32"/>
        </w:rPr>
        <w:t>leave</w:t>
      </w:r>
      <w:r w:rsidR="0033761A" w:rsidRPr="003120BC">
        <w:rPr>
          <w:spacing w:val="-11"/>
          <w:sz w:val="32"/>
          <w:szCs w:val="32"/>
        </w:rPr>
        <w:t xml:space="preserve"> </w:t>
      </w:r>
      <w:r w:rsidRPr="003120BC">
        <w:rPr>
          <w:sz w:val="32"/>
          <w:szCs w:val="32"/>
        </w:rPr>
        <w:t>y</w:t>
      </w:r>
      <w:r w:rsidRPr="003120BC">
        <w:rPr>
          <w:spacing w:val="-1"/>
          <w:sz w:val="32"/>
          <w:szCs w:val="32"/>
        </w:rPr>
        <w:t>our</w:t>
      </w:r>
      <w:r w:rsidR="0033761A" w:rsidRPr="003120BC">
        <w:rPr>
          <w:spacing w:val="-9"/>
          <w:sz w:val="32"/>
          <w:szCs w:val="32"/>
        </w:rPr>
        <w:t xml:space="preserve"> </w:t>
      </w:r>
      <w:proofErr w:type="spellStart"/>
      <w:r w:rsidRPr="003120BC">
        <w:rPr>
          <w:sz w:val="32"/>
          <w:szCs w:val="32"/>
        </w:rPr>
        <w:t>smar</w:t>
      </w:r>
      <w:r w:rsidRPr="003120BC">
        <w:rPr>
          <w:spacing w:val="-1"/>
          <w:sz w:val="32"/>
          <w:szCs w:val="32"/>
        </w:rPr>
        <w:t>t</w:t>
      </w:r>
      <w:r w:rsidRPr="003120BC">
        <w:rPr>
          <w:sz w:val="32"/>
          <w:szCs w:val="32"/>
        </w:rPr>
        <w:t>cane</w:t>
      </w:r>
      <w:proofErr w:type="spellEnd"/>
      <w:r w:rsidR="0033761A" w:rsidRPr="003120BC">
        <w:rPr>
          <w:spacing w:val="-9"/>
          <w:sz w:val="32"/>
          <w:szCs w:val="32"/>
        </w:rPr>
        <w:t xml:space="preserve"> </w:t>
      </w:r>
      <w:r w:rsidRPr="003120BC">
        <w:rPr>
          <w:sz w:val="32"/>
          <w:szCs w:val="32"/>
        </w:rPr>
        <w:t>in</w:t>
      </w:r>
      <w:r w:rsidR="0033761A" w:rsidRPr="003120BC">
        <w:rPr>
          <w:spacing w:val="-8"/>
          <w:sz w:val="32"/>
          <w:szCs w:val="32"/>
        </w:rPr>
        <w:t xml:space="preserve"> </w:t>
      </w:r>
      <w:r w:rsidRPr="003120BC">
        <w:rPr>
          <w:spacing w:val="-3"/>
          <w:sz w:val="32"/>
          <w:szCs w:val="32"/>
        </w:rPr>
        <w:t>e</w:t>
      </w:r>
      <w:r w:rsidRPr="003120BC">
        <w:rPr>
          <w:sz w:val="32"/>
          <w:szCs w:val="32"/>
        </w:rPr>
        <w:t>xtr</w:t>
      </w:r>
      <w:r w:rsidRPr="003120BC">
        <w:rPr>
          <w:spacing w:val="-3"/>
          <w:sz w:val="32"/>
          <w:szCs w:val="32"/>
        </w:rPr>
        <w:t>emely</w:t>
      </w:r>
      <w:r w:rsidR="0033761A" w:rsidRPr="003120BC">
        <w:rPr>
          <w:spacing w:val="-11"/>
          <w:sz w:val="32"/>
          <w:szCs w:val="32"/>
        </w:rPr>
        <w:t xml:space="preserve"> </w:t>
      </w:r>
      <w:r w:rsidRPr="003120BC">
        <w:rPr>
          <w:sz w:val="32"/>
          <w:szCs w:val="32"/>
        </w:rPr>
        <w:t>low</w:t>
      </w:r>
      <w:r w:rsidR="0033761A" w:rsidRPr="003120BC">
        <w:rPr>
          <w:spacing w:val="-10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or</w:t>
      </w:r>
      <w:r w:rsidR="0033761A" w:rsidRPr="003120BC">
        <w:rPr>
          <w:spacing w:val="-9"/>
          <w:sz w:val="32"/>
          <w:szCs w:val="32"/>
        </w:rPr>
        <w:t xml:space="preserve"> </w:t>
      </w:r>
      <w:r w:rsidRPr="003120BC">
        <w:rPr>
          <w:sz w:val="32"/>
          <w:szCs w:val="32"/>
        </w:rPr>
        <w:t>high</w:t>
      </w:r>
      <w:r w:rsidR="0033761A" w:rsidRPr="003120BC">
        <w:rPr>
          <w:spacing w:val="-9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temperatur</w:t>
      </w:r>
      <w:r w:rsidRPr="003120BC">
        <w:rPr>
          <w:sz w:val="32"/>
          <w:szCs w:val="32"/>
        </w:rPr>
        <w:t>es</w:t>
      </w:r>
      <w:r w:rsidR="0033761A" w:rsidRPr="003120BC">
        <w:rPr>
          <w:spacing w:val="-8"/>
          <w:sz w:val="32"/>
          <w:szCs w:val="32"/>
        </w:rPr>
        <w:t xml:space="preserve"> </w:t>
      </w:r>
      <w:r w:rsidRPr="003120BC">
        <w:rPr>
          <w:sz w:val="32"/>
          <w:szCs w:val="32"/>
        </w:rPr>
        <w:t>as</w:t>
      </w:r>
      <w:r w:rsidR="0033761A" w:rsidRPr="003120BC">
        <w:rPr>
          <w:spacing w:val="-9"/>
          <w:sz w:val="32"/>
          <w:szCs w:val="32"/>
        </w:rPr>
        <w:t xml:space="preserve"> </w:t>
      </w:r>
      <w:r w:rsidRPr="003120BC">
        <w:rPr>
          <w:sz w:val="32"/>
          <w:szCs w:val="32"/>
        </w:rPr>
        <w:t>this</w:t>
      </w:r>
      <w:r w:rsidR="0033761A" w:rsidRPr="003120BC">
        <w:rPr>
          <w:spacing w:val="-9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r</w:t>
      </w:r>
      <w:r w:rsidRPr="003120BC">
        <w:rPr>
          <w:sz w:val="32"/>
          <w:szCs w:val="32"/>
        </w:rPr>
        <w:t>educes</w:t>
      </w:r>
      <w:r w:rsidR="0033761A" w:rsidRPr="003120BC">
        <w:rPr>
          <w:spacing w:val="-9"/>
          <w:sz w:val="32"/>
          <w:szCs w:val="32"/>
        </w:rPr>
        <w:t xml:space="preserve"> </w:t>
      </w:r>
      <w:r w:rsidRPr="003120BC">
        <w:rPr>
          <w:sz w:val="32"/>
          <w:szCs w:val="32"/>
        </w:rPr>
        <w:t>the</w:t>
      </w:r>
      <w:r w:rsidR="0033761A" w:rsidRPr="003120BC">
        <w:rPr>
          <w:spacing w:val="53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lif</w:t>
      </w:r>
      <w:r w:rsidRPr="003120BC">
        <w:rPr>
          <w:sz w:val="32"/>
          <w:szCs w:val="32"/>
        </w:rPr>
        <w:t>espan</w:t>
      </w:r>
      <w:r w:rsidR="0033761A" w:rsidRPr="003120BC">
        <w:rPr>
          <w:spacing w:val="-18"/>
          <w:sz w:val="32"/>
          <w:szCs w:val="32"/>
        </w:rPr>
        <w:t xml:space="preserve"> </w:t>
      </w:r>
      <w:r w:rsidRPr="003120BC">
        <w:rPr>
          <w:sz w:val="32"/>
          <w:szCs w:val="32"/>
        </w:rPr>
        <w:t>o</w:t>
      </w:r>
      <w:r w:rsidRPr="003120BC">
        <w:rPr>
          <w:spacing w:val="-1"/>
          <w:sz w:val="32"/>
          <w:szCs w:val="32"/>
        </w:rPr>
        <w:t>f</w:t>
      </w:r>
      <w:r w:rsidR="0033761A" w:rsidRPr="003120BC">
        <w:rPr>
          <w:spacing w:val="-18"/>
          <w:sz w:val="32"/>
          <w:szCs w:val="32"/>
        </w:rPr>
        <w:t xml:space="preserve"> </w:t>
      </w:r>
      <w:r w:rsidRPr="003120BC">
        <w:rPr>
          <w:sz w:val="32"/>
          <w:szCs w:val="32"/>
        </w:rPr>
        <w:t>its</w:t>
      </w:r>
      <w:r w:rsidR="0033761A" w:rsidRPr="003120BC">
        <w:rPr>
          <w:spacing w:val="-17"/>
          <w:sz w:val="32"/>
          <w:szCs w:val="32"/>
        </w:rPr>
        <w:t xml:space="preserve"> </w:t>
      </w:r>
      <w:r w:rsidRPr="003120BC">
        <w:rPr>
          <w:sz w:val="32"/>
          <w:szCs w:val="32"/>
        </w:rPr>
        <w:t>elec</w:t>
      </w:r>
      <w:r w:rsidRPr="003120BC">
        <w:rPr>
          <w:spacing w:val="-1"/>
          <w:sz w:val="32"/>
          <w:szCs w:val="32"/>
        </w:rPr>
        <w:t>tr</w:t>
      </w:r>
      <w:r w:rsidRPr="003120BC">
        <w:rPr>
          <w:sz w:val="32"/>
          <w:szCs w:val="32"/>
        </w:rPr>
        <w:t>onic</w:t>
      </w:r>
      <w:r w:rsidR="0033761A" w:rsidRPr="003120BC">
        <w:rPr>
          <w:spacing w:val="-17"/>
          <w:sz w:val="32"/>
          <w:szCs w:val="32"/>
        </w:rPr>
        <w:t xml:space="preserve"> </w:t>
      </w:r>
      <w:r w:rsidRPr="003120BC">
        <w:rPr>
          <w:sz w:val="32"/>
          <w:szCs w:val="32"/>
        </w:rPr>
        <w:t>componen</w:t>
      </w:r>
      <w:r w:rsidRPr="003120BC">
        <w:rPr>
          <w:spacing w:val="-1"/>
          <w:sz w:val="32"/>
          <w:szCs w:val="32"/>
        </w:rPr>
        <w:t>ts.</w:t>
      </w:r>
      <w:r w:rsidR="0033761A" w:rsidRPr="003120BC">
        <w:rPr>
          <w:spacing w:val="-17"/>
          <w:sz w:val="32"/>
          <w:szCs w:val="32"/>
        </w:rPr>
        <w:t xml:space="preserve"> </w:t>
      </w:r>
      <w:r w:rsidRPr="003120BC">
        <w:rPr>
          <w:sz w:val="32"/>
          <w:szCs w:val="32"/>
        </w:rPr>
        <w:t>Handle</w:t>
      </w:r>
      <w:r w:rsidR="0033761A" w:rsidRPr="003120BC">
        <w:rPr>
          <w:spacing w:val="-20"/>
          <w:sz w:val="32"/>
          <w:szCs w:val="32"/>
        </w:rPr>
        <w:t xml:space="preserve"> </w:t>
      </w:r>
      <w:r w:rsidRPr="003120BC">
        <w:rPr>
          <w:sz w:val="32"/>
          <w:szCs w:val="32"/>
        </w:rPr>
        <w:t>y</w:t>
      </w:r>
      <w:r w:rsidRPr="003120BC">
        <w:rPr>
          <w:spacing w:val="-1"/>
          <w:sz w:val="32"/>
          <w:szCs w:val="32"/>
        </w:rPr>
        <w:t>our</w:t>
      </w:r>
      <w:r w:rsidR="0033761A" w:rsidRPr="003120BC">
        <w:rPr>
          <w:spacing w:val="-18"/>
          <w:sz w:val="32"/>
          <w:szCs w:val="32"/>
        </w:rPr>
        <w:t xml:space="preserve"> </w:t>
      </w:r>
      <w:proofErr w:type="spellStart"/>
      <w:r w:rsidRPr="003120BC">
        <w:rPr>
          <w:sz w:val="32"/>
          <w:szCs w:val="32"/>
        </w:rPr>
        <w:t>smar</w:t>
      </w:r>
      <w:r w:rsidRPr="003120BC">
        <w:rPr>
          <w:spacing w:val="-1"/>
          <w:sz w:val="32"/>
          <w:szCs w:val="32"/>
        </w:rPr>
        <w:t>t</w:t>
      </w:r>
      <w:r w:rsidRPr="003120BC">
        <w:rPr>
          <w:sz w:val="32"/>
          <w:szCs w:val="32"/>
        </w:rPr>
        <w:t>cane</w:t>
      </w:r>
      <w:proofErr w:type="spellEnd"/>
      <w:r w:rsidR="0033761A" w:rsidRPr="003120BC">
        <w:rPr>
          <w:spacing w:val="-18"/>
          <w:sz w:val="32"/>
          <w:szCs w:val="32"/>
        </w:rPr>
        <w:t xml:space="preserve"> </w:t>
      </w:r>
      <w:r w:rsidRPr="003120BC">
        <w:rPr>
          <w:sz w:val="32"/>
          <w:szCs w:val="32"/>
        </w:rPr>
        <w:t>with</w:t>
      </w:r>
      <w:r w:rsidR="0033761A" w:rsidRPr="003120BC">
        <w:rPr>
          <w:spacing w:val="-17"/>
          <w:sz w:val="32"/>
          <w:szCs w:val="32"/>
        </w:rPr>
        <w:t xml:space="preserve"> </w:t>
      </w:r>
      <w:r w:rsidRPr="003120BC">
        <w:rPr>
          <w:spacing w:val="-3"/>
          <w:sz w:val="32"/>
          <w:szCs w:val="32"/>
        </w:rPr>
        <w:t>c</w:t>
      </w:r>
      <w:r w:rsidRPr="003120BC">
        <w:rPr>
          <w:sz w:val="32"/>
          <w:szCs w:val="32"/>
        </w:rPr>
        <w:t>ar</w:t>
      </w:r>
      <w:r w:rsidRPr="003120BC">
        <w:rPr>
          <w:spacing w:val="-3"/>
          <w:sz w:val="32"/>
          <w:szCs w:val="32"/>
        </w:rPr>
        <w:t>e</w:t>
      </w:r>
      <w:r w:rsidR="0033761A" w:rsidRPr="003120BC">
        <w:rPr>
          <w:spacing w:val="-17"/>
          <w:sz w:val="32"/>
          <w:szCs w:val="32"/>
        </w:rPr>
        <w:t xml:space="preserve"> </w:t>
      </w:r>
      <w:r w:rsidRPr="003120BC">
        <w:rPr>
          <w:sz w:val="32"/>
          <w:szCs w:val="32"/>
        </w:rPr>
        <w:t>and</w:t>
      </w:r>
      <w:r w:rsidR="0033761A" w:rsidRPr="003120BC">
        <w:rPr>
          <w:spacing w:val="-17"/>
          <w:sz w:val="32"/>
          <w:szCs w:val="32"/>
        </w:rPr>
        <w:t xml:space="preserve"> </w:t>
      </w:r>
      <w:r w:rsidRPr="003120BC">
        <w:rPr>
          <w:sz w:val="32"/>
          <w:szCs w:val="32"/>
        </w:rPr>
        <w:t>do</w:t>
      </w:r>
      <w:r w:rsidR="0033761A" w:rsidRPr="003120BC">
        <w:rPr>
          <w:spacing w:val="-17"/>
          <w:sz w:val="32"/>
          <w:szCs w:val="32"/>
        </w:rPr>
        <w:t xml:space="preserve"> </w:t>
      </w:r>
      <w:r w:rsidRPr="003120BC">
        <w:rPr>
          <w:sz w:val="32"/>
          <w:szCs w:val="32"/>
        </w:rPr>
        <w:t>no</w:t>
      </w:r>
      <w:r w:rsidRPr="003120BC">
        <w:rPr>
          <w:spacing w:val="-1"/>
          <w:sz w:val="32"/>
          <w:szCs w:val="32"/>
        </w:rPr>
        <w:t>t</w:t>
      </w:r>
      <w:r w:rsidR="0033761A" w:rsidRPr="003120BC">
        <w:rPr>
          <w:spacing w:val="-18"/>
          <w:sz w:val="32"/>
          <w:szCs w:val="32"/>
        </w:rPr>
        <w:t xml:space="preserve"> </w:t>
      </w:r>
      <w:r w:rsidRPr="003120BC">
        <w:rPr>
          <w:sz w:val="32"/>
          <w:szCs w:val="32"/>
        </w:rPr>
        <w:t>thr</w:t>
      </w:r>
      <w:r w:rsidRPr="003120BC">
        <w:rPr>
          <w:spacing w:val="-3"/>
          <w:sz w:val="32"/>
          <w:szCs w:val="32"/>
        </w:rPr>
        <w:t>ow</w:t>
      </w:r>
      <w:r w:rsidR="0033761A" w:rsidRPr="003120BC">
        <w:rPr>
          <w:spacing w:val="46"/>
          <w:sz w:val="32"/>
          <w:szCs w:val="32"/>
        </w:rPr>
        <w:t xml:space="preserve"> </w:t>
      </w:r>
      <w:r w:rsidRPr="003120BC">
        <w:rPr>
          <w:sz w:val="32"/>
          <w:szCs w:val="32"/>
        </w:rPr>
        <w:t>it</w:t>
      </w:r>
      <w:r w:rsidR="0033761A" w:rsidRPr="003120BC">
        <w:rPr>
          <w:spacing w:val="-22"/>
          <w:sz w:val="32"/>
          <w:szCs w:val="32"/>
        </w:rPr>
        <w:t xml:space="preserve"> </w:t>
      </w:r>
      <w:r w:rsidRPr="003120BC">
        <w:rPr>
          <w:sz w:val="32"/>
          <w:szCs w:val="32"/>
        </w:rPr>
        <w:t>ar</w:t>
      </w:r>
      <w:r w:rsidRPr="003120BC">
        <w:rPr>
          <w:spacing w:val="-3"/>
          <w:sz w:val="32"/>
          <w:szCs w:val="32"/>
        </w:rPr>
        <w:t>ound</w:t>
      </w:r>
      <w:r w:rsidR="0033761A" w:rsidRPr="003120BC">
        <w:rPr>
          <w:spacing w:val="-21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or</w:t>
      </w:r>
      <w:r w:rsidR="0033761A" w:rsidRPr="003120BC">
        <w:rPr>
          <w:spacing w:val="-22"/>
          <w:sz w:val="32"/>
          <w:szCs w:val="32"/>
        </w:rPr>
        <w:t xml:space="preserve"> </w:t>
      </w:r>
      <w:r w:rsidRPr="003120BC">
        <w:rPr>
          <w:spacing w:val="-3"/>
          <w:sz w:val="32"/>
          <w:szCs w:val="32"/>
        </w:rPr>
        <w:t>shake</w:t>
      </w:r>
      <w:r w:rsidR="0033761A" w:rsidRPr="003120BC">
        <w:rPr>
          <w:spacing w:val="-22"/>
          <w:sz w:val="32"/>
          <w:szCs w:val="32"/>
        </w:rPr>
        <w:t xml:space="preserve"> </w:t>
      </w:r>
      <w:r w:rsidRPr="003120BC">
        <w:rPr>
          <w:sz w:val="32"/>
          <w:szCs w:val="32"/>
        </w:rPr>
        <w:t>it</w:t>
      </w:r>
      <w:r w:rsidR="0033761A" w:rsidRPr="003120BC">
        <w:rPr>
          <w:spacing w:val="-21"/>
          <w:sz w:val="32"/>
          <w:szCs w:val="32"/>
        </w:rPr>
        <w:t xml:space="preserve"> </w:t>
      </w:r>
      <w:r w:rsidRPr="003120BC">
        <w:rPr>
          <w:sz w:val="32"/>
          <w:szCs w:val="32"/>
        </w:rPr>
        <w:t>aggr</w:t>
      </w:r>
      <w:r w:rsidRPr="003120BC">
        <w:rPr>
          <w:spacing w:val="-3"/>
          <w:sz w:val="32"/>
          <w:szCs w:val="32"/>
        </w:rPr>
        <w:t>essively,</w:t>
      </w:r>
      <w:r w:rsidR="0033761A" w:rsidRPr="003120BC">
        <w:rPr>
          <w:spacing w:val="-22"/>
          <w:sz w:val="32"/>
          <w:szCs w:val="32"/>
        </w:rPr>
        <w:t xml:space="preserve"> </w:t>
      </w:r>
      <w:r w:rsidRPr="003120BC">
        <w:rPr>
          <w:sz w:val="32"/>
          <w:szCs w:val="32"/>
        </w:rPr>
        <w:t>otherwise</w:t>
      </w:r>
      <w:r w:rsidR="0033761A" w:rsidRPr="003120BC">
        <w:rPr>
          <w:spacing w:val="-22"/>
          <w:sz w:val="32"/>
          <w:szCs w:val="32"/>
        </w:rPr>
        <w:t xml:space="preserve"> </w:t>
      </w:r>
      <w:r w:rsidRPr="003120BC">
        <w:rPr>
          <w:sz w:val="32"/>
          <w:szCs w:val="32"/>
        </w:rPr>
        <w:t>in</w:t>
      </w:r>
      <w:r w:rsidRPr="003120BC">
        <w:rPr>
          <w:spacing w:val="-1"/>
          <w:sz w:val="32"/>
          <w:szCs w:val="32"/>
        </w:rPr>
        <w:t>ternal</w:t>
      </w:r>
      <w:r w:rsidR="0033761A" w:rsidRPr="003120BC">
        <w:rPr>
          <w:spacing w:val="-21"/>
          <w:sz w:val="32"/>
          <w:szCs w:val="32"/>
        </w:rPr>
        <w:t xml:space="preserve"> </w:t>
      </w:r>
      <w:r w:rsidRPr="003120BC">
        <w:rPr>
          <w:sz w:val="32"/>
          <w:szCs w:val="32"/>
        </w:rPr>
        <w:t>circuit</w:t>
      </w:r>
      <w:r w:rsidR="0033761A" w:rsidRPr="003120BC">
        <w:rPr>
          <w:spacing w:val="-21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boar</w:t>
      </w:r>
      <w:r w:rsidRPr="003120BC">
        <w:rPr>
          <w:sz w:val="32"/>
          <w:szCs w:val="32"/>
        </w:rPr>
        <w:t>ds</w:t>
      </w:r>
      <w:r w:rsidR="0033761A" w:rsidRPr="003120BC">
        <w:rPr>
          <w:spacing w:val="-22"/>
          <w:sz w:val="32"/>
          <w:szCs w:val="32"/>
        </w:rPr>
        <w:t xml:space="preserve"> </w:t>
      </w:r>
      <w:r w:rsidRPr="003120BC">
        <w:rPr>
          <w:sz w:val="32"/>
          <w:szCs w:val="32"/>
        </w:rPr>
        <w:t>may</w:t>
      </w:r>
      <w:r w:rsidR="0033761A" w:rsidRPr="003120BC">
        <w:rPr>
          <w:spacing w:val="-23"/>
          <w:sz w:val="32"/>
          <w:szCs w:val="32"/>
        </w:rPr>
        <w:t xml:space="preserve"> </w:t>
      </w:r>
      <w:r w:rsidRPr="003120BC">
        <w:rPr>
          <w:sz w:val="32"/>
          <w:szCs w:val="32"/>
        </w:rPr>
        <w:t>be</w:t>
      </w:r>
      <w:r w:rsidR="0033761A" w:rsidRPr="003120BC">
        <w:rPr>
          <w:spacing w:val="-22"/>
          <w:sz w:val="32"/>
          <w:szCs w:val="32"/>
        </w:rPr>
        <w:t xml:space="preserve"> </w:t>
      </w:r>
      <w:r w:rsidRPr="003120BC">
        <w:rPr>
          <w:sz w:val="32"/>
          <w:szCs w:val="32"/>
        </w:rPr>
        <w:t>damaged.</w:t>
      </w:r>
    </w:p>
    <w:p w14:paraId="21FB5D36" w14:textId="77777777" w:rsidR="00C835A3" w:rsidRPr="003120BC" w:rsidRDefault="00C835A3" w:rsidP="0033761A"/>
    <w:p w14:paraId="5EE78846" w14:textId="77777777" w:rsidR="0033761A" w:rsidRPr="00C835A3" w:rsidRDefault="00365F49" w:rsidP="0033761A">
      <w:pPr>
        <w:rPr>
          <w:sz w:val="32"/>
          <w:szCs w:val="32"/>
        </w:rPr>
      </w:pPr>
      <w:r w:rsidRPr="00C835A3">
        <w:rPr>
          <w:spacing w:val="-4"/>
          <w:sz w:val="32"/>
          <w:szCs w:val="32"/>
        </w:rPr>
        <w:t>T</w:t>
      </w:r>
      <w:r w:rsidRPr="00C835A3">
        <w:rPr>
          <w:spacing w:val="-3"/>
          <w:sz w:val="32"/>
          <w:szCs w:val="32"/>
        </w:rPr>
        <w:t>urn</w:t>
      </w:r>
      <w:r w:rsidR="0033761A" w:rsidRPr="00C835A3">
        <w:rPr>
          <w:spacing w:val="2"/>
          <w:sz w:val="32"/>
          <w:szCs w:val="32"/>
        </w:rPr>
        <w:t xml:space="preserve"> </w:t>
      </w:r>
      <w:r w:rsidRPr="00C835A3">
        <w:rPr>
          <w:sz w:val="32"/>
          <w:szCs w:val="32"/>
        </w:rPr>
        <w:t>the</w:t>
      </w:r>
      <w:r w:rsidR="0033761A" w:rsidRPr="00C835A3">
        <w:rPr>
          <w:spacing w:val="3"/>
          <w:sz w:val="32"/>
          <w:szCs w:val="32"/>
        </w:rPr>
        <w:t xml:space="preserve"> </w:t>
      </w:r>
      <w:r w:rsidRPr="00C835A3">
        <w:rPr>
          <w:spacing w:val="-2"/>
          <w:sz w:val="32"/>
          <w:szCs w:val="32"/>
        </w:rPr>
        <w:t>device</w:t>
      </w:r>
      <w:r w:rsidR="0033761A" w:rsidRPr="00C835A3">
        <w:rPr>
          <w:spacing w:val="3"/>
          <w:sz w:val="32"/>
          <w:szCs w:val="32"/>
        </w:rPr>
        <w:t xml:space="preserve"> </w:t>
      </w:r>
      <w:r w:rsidRPr="00C835A3">
        <w:rPr>
          <w:sz w:val="32"/>
          <w:szCs w:val="32"/>
        </w:rPr>
        <w:t>off</w:t>
      </w:r>
      <w:r w:rsidR="0033761A" w:rsidRPr="00C835A3">
        <w:rPr>
          <w:spacing w:val="3"/>
          <w:sz w:val="32"/>
          <w:szCs w:val="32"/>
        </w:rPr>
        <w:t xml:space="preserve"> </w:t>
      </w:r>
      <w:r w:rsidRPr="00C835A3">
        <w:rPr>
          <w:spacing w:val="-3"/>
          <w:sz w:val="32"/>
          <w:szCs w:val="32"/>
        </w:rPr>
        <w:t>be</w:t>
      </w:r>
      <w:r w:rsidRPr="00C835A3">
        <w:rPr>
          <w:spacing w:val="-2"/>
          <w:sz w:val="32"/>
          <w:szCs w:val="32"/>
        </w:rPr>
        <w:t>for</w:t>
      </w:r>
      <w:r w:rsidRPr="00C835A3">
        <w:rPr>
          <w:spacing w:val="-3"/>
          <w:sz w:val="32"/>
          <w:szCs w:val="32"/>
        </w:rPr>
        <w:t>e</w:t>
      </w:r>
      <w:r w:rsidR="0033761A" w:rsidRPr="00C835A3">
        <w:rPr>
          <w:spacing w:val="3"/>
          <w:sz w:val="32"/>
          <w:szCs w:val="32"/>
        </w:rPr>
        <w:t xml:space="preserve"> </w:t>
      </w:r>
      <w:r w:rsidRPr="00C835A3">
        <w:rPr>
          <w:sz w:val="32"/>
          <w:szCs w:val="32"/>
        </w:rPr>
        <w:t>cleaning</w:t>
      </w:r>
      <w:r w:rsidR="0033761A" w:rsidRPr="00C835A3">
        <w:rPr>
          <w:spacing w:val="5"/>
          <w:sz w:val="32"/>
          <w:szCs w:val="32"/>
        </w:rPr>
        <w:t xml:space="preserve"> </w:t>
      </w:r>
      <w:r w:rsidRPr="00C835A3">
        <w:rPr>
          <w:sz w:val="32"/>
          <w:szCs w:val="32"/>
        </w:rPr>
        <w:t>and</w:t>
      </w:r>
      <w:r w:rsidR="0033761A" w:rsidRPr="00C835A3">
        <w:rPr>
          <w:spacing w:val="3"/>
          <w:sz w:val="32"/>
          <w:szCs w:val="32"/>
        </w:rPr>
        <w:t xml:space="preserve"> </w:t>
      </w:r>
      <w:r w:rsidRPr="00C835A3">
        <w:rPr>
          <w:sz w:val="32"/>
          <w:szCs w:val="32"/>
        </w:rPr>
        <w:t>use</w:t>
      </w:r>
      <w:r w:rsidR="0033761A" w:rsidRPr="00C835A3">
        <w:rPr>
          <w:spacing w:val="3"/>
          <w:sz w:val="32"/>
          <w:szCs w:val="32"/>
        </w:rPr>
        <w:t xml:space="preserve"> </w:t>
      </w:r>
      <w:r w:rsidRPr="00C835A3">
        <w:rPr>
          <w:sz w:val="32"/>
          <w:szCs w:val="32"/>
        </w:rPr>
        <w:t>a</w:t>
      </w:r>
      <w:r w:rsidR="0033761A" w:rsidRPr="00C835A3">
        <w:rPr>
          <w:spacing w:val="4"/>
          <w:sz w:val="32"/>
          <w:szCs w:val="32"/>
        </w:rPr>
        <w:t xml:space="preserve"> </w:t>
      </w:r>
      <w:r w:rsidRPr="00C835A3">
        <w:rPr>
          <w:sz w:val="32"/>
          <w:szCs w:val="32"/>
        </w:rPr>
        <w:t>damp</w:t>
      </w:r>
      <w:r w:rsidR="0033761A" w:rsidRPr="00C835A3">
        <w:rPr>
          <w:spacing w:val="3"/>
          <w:sz w:val="32"/>
          <w:szCs w:val="32"/>
        </w:rPr>
        <w:t xml:space="preserve"> </w:t>
      </w:r>
      <w:r w:rsidRPr="00C835A3">
        <w:rPr>
          <w:sz w:val="32"/>
          <w:szCs w:val="32"/>
        </w:rPr>
        <w:t>and</w:t>
      </w:r>
      <w:r w:rsidR="0033761A" w:rsidRPr="00C835A3">
        <w:rPr>
          <w:spacing w:val="4"/>
          <w:sz w:val="32"/>
          <w:szCs w:val="32"/>
        </w:rPr>
        <w:t xml:space="preserve"> </w:t>
      </w:r>
      <w:r w:rsidRPr="00C835A3">
        <w:rPr>
          <w:sz w:val="32"/>
          <w:szCs w:val="32"/>
        </w:rPr>
        <w:t>anti-static</w:t>
      </w:r>
      <w:r w:rsidR="0033761A" w:rsidRPr="00C835A3">
        <w:rPr>
          <w:spacing w:val="3"/>
          <w:sz w:val="32"/>
          <w:szCs w:val="32"/>
        </w:rPr>
        <w:t xml:space="preserve"> </w:t>
      </w:r>
      <w:r w:rsidRPr="00C835A3">
        <w:rPr>
          <w:sz w:val="32"/>
          <w:szCs w:val="32"/>
        </w:rPr>
        <w:t>cloth.</w:t>
      </w:r>
      <w:r w:rsidR="0033761A" w:rsidRPr="00C835A3">
        <w:rPr>
          <w:spacing w:val="45"/>
          <w:w w:val="118"/>
          <w:sz w:val="32"/>
          <w:szCs w:val="32"/>
        </w:rPr>
        <w:t xml:space="preserve"> </w:t>
      </w:r>
      <w:r w:rsidRPr="00C835A3">
        <w:rPr>
          <w:sz w:val="32"/>
          <w:szCs w:val="32"/>
        </w:rPr>
        <w:t>Do</w:t>
      </w:r>
      <w:r w:rsidR="0033761A" w:rsidRPr="00C835A3">
        <w:rPr>
          <w:spacing w:val="-6"/>
          <w:sz w:val="32"/>
          <w:szCs w:val="32"/>
        </w:rPr>
        <w:t xml:space="preserve"> </w:t>
      </w:r>
      <w:r w:rsidRPr="00C835A3">
        <w:rPr>
          <w:sz w:val="32"/>
          <w:szCs w:val="32"/>
        </w:rPr>
        <w:t>not</w:t>
      </w:r>
      <w:r w:rsidR="0033761A" w:rsidRPr="00C835A3">
        <w:rPr>
          <w:spacing w:val="-5"/>
          <w:sz w:val="32"/>
          <w:szCs w:val="32"/>
        </w:rPr>
        <w:t xml:space="preserve"> </w:t>
      </w:r>
      <w:r w:rsidRPr="00C835A3">
        <w:rPr>
          <w:sz w:val="32"/>
          <w:szCs w:val="32"/>
        </w:rPr>
        <w:t>use</w:t>
      </w:r>
      <w:r w:rsidR="0033761A" w:rsidRPr="00C835A3">
        <w:rPr>
          <w:spacing w:val="-6"/>
          <w:sz w:val="32"/>
          <w:szCs w:val="32"/>
        </w:rPr>
        <w:t xml:space="preserve"> </w:t>
      </w:r>
      <w:r w:rsidRPr="00C835A3">
        <w:rPr>
          <w:spacing w:val="-2"/>
          <w:sz w:val="32"/>
          <w:szCs w:val="32"/>
        </w:rPr>
        <w:t>chemic</w:t>
      </w:r>
      <w:r w:rsidRPr="00C835A3">
        <w:rPr>
          <w:sz w:val="32"/>
          <w:szCs w:val="32"/>
        </w:rPr>
        <w:t>al</w:t>
      </w:r>
      <w:r w:rsidR="0033761A" w:rsidRPr="00C835A3">
        <w:rPr>
          <w:spacing w:val="-5"/>
          <w:sz w:val="32"/>
          <w:szCs w:val="32"/>
        </w:rPr>
        <w:t xml:space="preserve"> </w:t>
      </w:r>
      <w:r w:rsidRPr="00C835A3">
        <w:rPr>
          <w:sz w:val="32"/>
          <w:szCs w:val="32"/>
        </w:rPr>
        <w:t>agents</w:t>
      </w:r>
      <w:r w:rsidR="0033761A" w:rsidRPr="00C835A3">
        <w:rPr>
          <w:spacing w:val="-6"/>
          <w:sz w:val="32"/>
          <w:szCs w:val="32"/>
        </w:rPr>
        <w:t xml:space="preserve"> </w:t>
      </w:r>
      <w:r w:rsidRPr="00C835A3">
        <w:rPr>
          <w:spacing w:val="-2"/>
          <w:sz w:val="32"/>
          <w:szCs w:val="32"/>
        </w:rPr>
        <w:t>such</w:t>
      </w:r>
      <w:r w:rsidR="0033761A" w:rsidRPr="00C835A3">
        <w:rPr>
          <w:spacing w:val="-5"/>
          <w:sz w:val="32"/>
          <w:szCs w:val="32"/>
        </w:rPr>
        <w:t xml:space="preserve"> </w:t>
      </w:r>
      <w:r w:rsidRPr="00C835A3">
        <w:rPr>
          <w:sz w:val="32"/>
          <w:szCs w:val="32"/>
        </w:rPr>
        <w:t>as</w:t>
      </w:r>
      <w:r w:rsidR="0033761A" w:rsidRPr="00C835A3">
        <w:rPr>
          <w:spacing w:val="-6"/>
          <w:sz w:val="32"/>
          <w:szCs w:val="32"/>
        </w:rPr>
        <w:t xml:space="preserve"> </w:t>
      </w:r>
      <w:r w:rsidRPr="00C835A3">
        <w:rPr>
          <w:spacing w:val="-2"/>
          <w:sz w:val="32"/>
          <w:szCs w:val="32"/>
        </w:rPr>
        <w:t>de</w:t>
      </w:r>
      <w:r w:rsidRPr="00C835A3">
        <w:rPr>
          <w:sz w:val="32"/>
          <w:szCs w:val="32"/>
        </w:rPr>
        <w:t>ter</w:t>
      </w:r>
      <w:r w:rsidRPr="00C835A3">
        <w:rPr>
          <w:spacing w:val="-2"/>
          <w:sz w:val="32"/>
          <w:szCs w:val="32"/>
        </w:rPr>
        <w:t>gen</w:t>
      </w:r>
      <w:r w:rsidRPr="00C835A3">
        <w:rPr>
          <w:sz w:val="32"/>
          <w:szCs w:val="32"/>
        </w:rPr>
        <w:t>ts.</w:t>
      </w:r>
    </w:p>
    <w:p w14:paraId="1C2F1740" w14:textId="77777777" w:rsidR="0033761A" w:rsidRPr="0033761A" w:rsidRDefault="0033761A" w:rsidP="0033761A"/>
    <w:p w14:paraId="017E1884" w14:textId="77777777" w:rsidR="0033761A" w:rsidRPr="003120BC" w:rsidRDefault="00365F49" w:rsidP="0033761A">
      <w:pPr>
        <w:rPr>
          <w:sz w:val="32"/>
          <w:szCs w:val="32"/>
        </w:rPr>
      </w:pPr>
      <w:r w:rsidRPr="003120BC">
        <w:rPr>
          <w:sz w:val="32"/>
          <w:szCs w:val="32"/>
        </w:rPr>
        <w:t>Do</w:t>
      </w:r>
      <w:r w:rsidR="0033761A" w:rsidRPr="003120BC">
        <w:rPr>
          <w:spacing w:val="2"/>
          <w:sz w:val="32"/>
          <w:szCs w:val="32"/>
        </w:rPr>
        <w:t xml:space="preserve"> </w:t>
      </w:r>
      <w:r w:rsidRPr="003120BC">
        <w:rPr>
          <w:sz w:val="32"/>
          <w:szCs w:val="32"/>
        </w:rPr>
        <w:t>no</w:t>
      </w:r>
      <w:r w:rsidRPr="003120BC">
        <w:rPr>
          <w:spacing w:val="-1"/>
          <w:sz w:val="32"/>
          <w:szCs w:val="32"/>
        </w:rPr>
        <w:t>t</w:t>
      </w:r>
      <w:r w:rsidR="0033761A" w:rsidRPr="003120BC">
        <w:rPr>
          <w:spacing w:val="1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attempt</w:t>
      </w:r>
      <w:r w:rsidR="0033761A" w:rsidRPr="003120BC">
        <w:rPr>
          <w:spacing w:val="2"/>
          <w:sz w:val="32"/>
          <w:szCs w:val="32"/>
        </w:rPr>
        <w:t xml:space="preserve"> </w:t>
      </w:r>
      <w:r w:rsidRPr="003120BC">
        <w:rPr>
          <w:sz w:val="32"/>
          <w:szCs w:val="32"/>
        </w:rPr>
        <w:t>to</w:t>
      </w:r>
      <w:r w:rsidR="0033761A" w:rsidRPr="003120BC">
        <w:rPr>
          <w:spacing w:val="1"/>
          <w:sz w:val="32"/>
          <w:szCs w:val="32"/>
        </w:rPr>
        <w:t xml:space="preserve"> </w:t>
      </w:r>
      <w:r w:rsidRPr="003120BC">
        <w:rPr>
          <w:sz w:val="32"/>
          <w:szCs w:val="32"/>
        </w:rPr>
        <w:t>modify</w:t>
      </w:r>
      <w:r w:rsidR="0033761A" w:rsidRPr="003120BC">
        <w:rPr>
          <w:spacing w:val="-1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or</w:t>
      </w:r>
      <w:r w:rsidR="0033761A" w:rsidRPr="003120BC">
        <w:rPr>
          <w:sz w:val="32"/>
          <w:szCs w:val="32"/>
        </w:rPr>
        <w:t xml:space="preserve"> </w:t>
      </w:r>
      <w:r w:rsidRPr="003120BC">
        <w:rPr>
          <w:sz w:val="32"/>
          <w:szCs w:val="32"/>
        </w:rPr>
        <w:t>disassemble</w:t>
      </w:r>
      <w:r w:rsidR="0033761A" w:rsidRPr="003120BC">
        <w:rPr>
          <w:sz w:val="32"/>
          <w:szCs w:val="32"/>
        </w:rPr>
        <w:t xml:space="preserve"> </w:t>
      </w:r>
      <w:r w:rsidRPr="003120BC">
        <w:rPr>
          <w:sz w:val="32"/>
          <w:szCs w:val="32"/>
        </w:rPr>
        <w:t>y</w:t>
      </w:r>
      <w:r w:rsidRPr="003120BC">
        <w:rPr>
          <w:spacing w:val="-1"/>
          <w:sz w:val="32"/>
          <w:szCs w:val="32"/>
        </w:rPr>
        <w:t>our</w:t>
      </w:r>
      <w:r w:rsidR="0033761A" w:rsidRPr="003120BC">
        <w:rPr>
          <w:spacing w:val="1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pr</w:t>
      </w:r>
      <w:r w:rsidRPr="003120BC">
        <w:rPr>
          <w:sz w:val="32"/>
          <w:szCs w:val="32"/>
        </w:rPr>
        <w:t>oduc</w:t>
      </w:r>
      <w:r w:rsidRPr="003120BC">
        <w:rPr>
          <w:spacing w:val="-1"/>
          <w:sz w:val="32"/>
          <w:szCs w:val="32"/>
        </w:rPr>
        <w:t>t</w:t>
      </w:r>
      <w:r w:rsidRPr="003120BC">
        <w:rPr>
          <w:sz w:val="32"/>
          <w:szCs w:val="32"/>
        </w:rPr>
        <w:t>.</w:t>
      </w:r>
      <w:r w:rsidR="0033761A" w:rsidRPr="003120BC">
        <w:rPr>
          <w:spacing w:val="1"/>
          <w:sz w:val="32"/>
          <w:szCs w:val="32"/>
        </w:rPr>
        <w:t xml:space="preserve"> </w:t>
      </w:r>
      <w:r w:rsidRPr="003120BC">
        <w:rPr>
          <w:sz w:val="32"/>
          <w:szCs w:val="32"/>
        </w:rPr>
        <w:t>If</w:t>
      </w:r>
      <w:r w:rsidR="0033761A" w:rsidRPr="003120BC">
        <w:rPr>
          <w:sz w:val="32"/>
          <w:szCs w:val="32"/>
        </w:rPr>
        <w:t xml:space="preserve"> </w:t>
      </w:r>
      <w:r w:rsidRPr="003120BC">
        <w:rPr>
          <w:sz w:val="32"/>
          <w:szCs w:val="32"/>
        </w:rPr>
        <w:t>the</w:t>
      </w:r>
      <w:r w:rsidR="0033761A" w:rsidRPr="003120BC">
        <w:rPr>
          <w:spacing w:val="2"/>
          <w:sz w:val="32"/>
          <w:szCs w:val="32"/>
        </w:rPr>
        <w:t xml:space="preserve"> </w:t>
      </w:r>
      <w:r w:rsidRPr="003120BC">
        <w:rPr>
          <w:sz w:val="32"/>
          <w:szCs w:val="32"/>
        </w:rPr>
        <w:t>in</w:t>
      </w:r>
      <w:r w:rsidRPr="003120BC">
        <w:rPr>
          <w:spacing w:val="-1"/>
          <w:sz w:val="32"/>
          <w:szCs w:val="32"/>
        </w:rPr>
        <w:t>ternal</w:t>
      </w:r>
      <w:r w:rsidR="0033761A" w:rsidRPr="003120BC">
        <w:rPr>
          <w:spacing w:val="1"/>
          <w:sz w:val="32"/>
          <w:szCs w:val="32"/>
        </w:rPr>
        <w:t xml:space="preserve"> </w:t>
      </w:r>
      <w:r w:rsidRPr="003120BC">
        <w:rPr>
          <w:sz w:val="32"/>
          <w:szCs w:val="32"/>
        </w:rPr>
        <w:t>seal</w:t>
      </w:r>
      <w:r w:rsidR="0033761A" w:rsidRPr="003120BC">
        <w:rPr>
          <w:spacing w:val="3"/>
          <w:sz w:val="32"/>
          <w:szCs w:val="32"/>
        </w:rPr>
        <w:t xml:space="preserve"> </w:t>
      </w:r>
      <w:r w:rsidRPr="003120BC">
        <w:rPr>
          <w:sz w:val="32"/>
          <w:szCs w:val="32"/>
        </w:rPr>
        <w:t>is</w:t>
      </w:r>
      <w:r w:rsidR="0033761A" w:rsidRPr="003120BC">
        <w:rPr>
          <w:spacing w:val="1"/>
          <w:sz w:val="32"/>
          <w:szCs w:val="32"/>
        </w:rPr>
        <w:t xml:space="preserve"> </w:t>
      </w:r>
      <w:r w:rsidRPr="003120BC">
        <w:rPr>
          <w:sz w:val="32"/>
          <w:szCs w:val="32"/>
        </w:rPr>
        <w:t>damaged</w:t>
      </w:r>
      <w:r w:rsidR="0033761A" w:rsidRPr="003120BC">
        <w:rPr>
          <w:spacing w:val="41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or</w:t>
      </w:r>
      <w:r w:rsidR="0033761A" w:rsidRPr="003120BC">
        <w:rPr>
          <w:spacing w:val="4"/>
          <w:sz w:val="32"/>
          <w:szCs w:val="32"/>
        </w:rPr>
        <w:t xml:space="preserve"> </w:t>
      </w:r>
      <w:r w:rsidRPr="003120BC">
        <w:rPr>
          <w:sz w:val="32"/>
          <w:szCs w:val="32"/>
        </w:rPr>
        <w:t>wet,</w:t>
      </w:r>
      <w:r w:rsidR="0033761A" w:rsidRPr="003120BC">
        <w:rPr>
          <w:spacing w:val="6"/>
          <w:sz w:val="32"/>
          <w:szCs w:val="32"/>
        </w:rPr>
        <w:t xml:space="preserve"> </w:t>
      </w:r>
      <w:r w:rsidRPr="003120BC">
        <w:rPr>
          <w:sz w:val="32"/>
          <w:szCs w:val="32"/>
        </w:rPr>
        <w:t>the</w:t>
      </w:r>
      <w:r w:rsidR="0033761A" w:rsidRPr="003120BC">
        <w:rPr>
          <w:spacing w:val="6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manuf</w:t>
      </w:r>
      <w:r w:rsidRPr="003120BC">
        <w:rPr>
          <w:sz w:val="32"/>
          <w:szCs w:val="32"/>
        </w:rPr>
        <w:t>ac</w:t>
      </w:r>
      <w:r w:rsidRPr="003120BC">
        <w:rPr>
          <w:spacing w:val="-1"/>
          <w:sz w:val="32"/>
          <w:szCs w:val="32"/>
        </w:rPr>
        <w:t>tur</w:t>
      </w:r>
      <w:r w:rsidRPr="003120BC">
        <w:rPr>
          <w:sz w:val="32"/>
          <w:szCs w:val="32"/>
        </w:rPr>
        <w:t>er</w:t>
      </w:r>
      <w:r w:rsidRPr="003120BC">
        <w:rPr>
          <w:spacing w:val="-1"/>
          <w:sz w:val="32"/>
          <w:szCs w:val="32"/>
        </w:rPr>
        <w:t>’</w:t>
      </w:r>
      <w:r w:rsidRPr="003120BC">
        <w:rPr>
          <w:sz w:val="32"/>
          <w:szCs w:val="32"/>
        </w:rPr>
        <w:t>s</w:t>
      </w:r>
      <w:r w:rsidR="0033761A" w:rsidRPr="003120BC">
        <w:rPr>
          <w:spacing w:val="6"/>
          <w:sz w:val="32"/>
          <w:szCs w:val="32"/>
        </w:rPr>
        <w:t xml:space="preserve"> </w:t>
      </w:r>
      <w:r w:rsidRPr="003120BC">
        <w:rPr>
          <w:sz w:val="32"/>
          <w:szCs w:val="32"/>
        </w:rPr>
        <w:t>quality</w:t>
      </w:r>
      <w:r w:rsidR="0033761A" w:rsidRPr="003120BC">
        <w:rPr>
          <w:spacing w:val="4"/>
          <w:sz w:val="32"/>
          <w:szCs w:val="32"/>
        </w:rPr>
        <w:t xml:space="preserve"> </w:t>
      </w:r>
      <w:r w:rsidRPr="003120BC">
        <w:rPr>
          <w:sz w:val="32"/>
          <w:szCs w:val="32"/>
        </w:rPr>
        <w:t>assurance</w:t>
      </w:r>
      <w:r w:rsidR="0033761A" w:rsidRPr="003120BC">
        <w:rPr>
          <w:spacing w:val="6"/>
          <w:sz w:val="32"/>
          <w:szCs w:val="32"/>
        </w:rPr>
        <w:t xml:space="preserve"> </w:t>
      </w:r>
      <w:r w:rsidRPr="003120BC">
        <w:rPr>
          <w:sz w:val="32"/>
          <w:szCs w:val="32"/>
        </w:rPr>
        <w:t>may</w:t>
      </w:r>
      <w:r w:rsidR="0033761A" w:rsidRPr="003120BC">
        <w:rPr>
          <w:spacing w:val="4"/>
          <w:sz w:val="32"/>
          <w:szCs w:val="32"/>
        </w:rPr>
        <w:t xml:space="preserve"> </w:t>
      </w:r>
      <w:r w:rsidRPr="003120BC">
        <w:rPr>
          <w:sz w:val="32"/>
          <w:szCs w:val="32"/>
        </w:rPr>
        <w:t>no</w:t>
      </w:r>
      <w:r w:rsidRPr="003120BC">
        <w:rPr>
          <w:spacing w:val="-1"/>
          <w:sz w:val="32"/>
          <w:szCs w:val="32"/>
        </w:rPr>
        <w:t>t</w:t>
      </w:r>
      <w:r w:rsidR="0033761A" w:rsidRPr="003120BC">
        <w:rPr>
          <w:spacing w:val="6"/>
          <w:sz w:val="32"/>
          <w:szCs w:val="32"/>
        </w:rPr>
        <w:t xml:space="preserve"> </w:t>
      </w:r>
      <w:r w:rsidRPr="003120BC">
        <w:rPr>
          <w:sz w:val="32"/>
          <w:szCs w:val="32"/>
        </w:rPr>
        <w:t>be</w:t>
      </w:r>
      <w:r w:rsidR="0033761A" w:rsidRPr="003120BC">
        <w:rPr>
          <w:spacing w:val="7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warr</w:t>
      </w:r>
      <w:r w:rsidRPr="003120BC">
        <w:rPr>
          <w:sz w:val="32"/>
          <w:szCs w:val="32"/>
        </w:rPr>
        <w:t>an</w:t>
      </w:r>
      <w:r w:rsidRPr="003120BC">
        <w:rPr>
          <w:spacing w:val="-1"/>
          <w:sz w:val="32"/>
          <w:szCs w:val="32"/>
        </w:rPr>
        <w:t>ted</w:t>
      </w:r>
      <w:r w:rsidR="0033761A" w:rsidRPr="003120BC">
        <w:rPr>
          <w:spacing w:val="6"/>
          <w:sz w:val="32"/>
          <w:szCs w:val="32"/>
        </w:rPr>
        <w:t xml:space="preserve"> </w:t>
      </w:r>
      <w:r w:rsidRPr="003120BC">
        <w:rPr>
          <w:spacing w:val="-3"/>
          <w:sz w:val="32"/>
          <w:szCs w:val="32"/>
        </w:rPr>
        <w:t>by</w:t>
      </w:r>
      <w:r w:rsidR="0033761A" w:rsidRPr="003120BC">
        <w:rPr>
          <w:spacing w:val="3"/>
          <w:sz w:val="32"/>
          <w:szCs w:val="32"/>
        </w:rPr>
        <w:t xml:space="preserve"> </w:t>
      </w:r>
      <w:r w:rsidRPr="003120BC">
        <w:rPr>
          <w:sz w:val="32"/>
          <w:szCs w:val="32"/>
        </w:rPr>
        <w:t>the</w:t>
      </w:r>
      <w:r w:rsidR="0033761A" w:rsidRPr="003120BC">
        <w:rPr>
          <w:spacing w:val="6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after</w:t>
      </w:r>
      <w:r w:rsidRPr="003120BC">
        <w:rPr>
          <w:sz w:val="32"/>
          <w:szCs w:val="32"/>
        </w:rPr>
        <w:t>-sales</w:t>
      </w:r>
      <w:r w:rsidR="0033761A" w:rsidRPr="003120BC">
        <w:rPr>
          <w:spacing w:val="47"/>
          <w:sz w:val="32"/>
          <w:szCs w:val="32"/>
        </w:rPr>
        <w:t xml:space="preserve"> </w:t>
      </w:r>
      <w:r w:rsidRPr="003120BC">
        <w:rPr>
          <w:sz w:val="32"/>
          <w:szCs w:val="32"/>
        </w:rPr>
        <w:t>service</w:t>
      </w:r>
      <w:r w:rsidR="0033761A" w:rsidRPr="003120BC">
        <w:rPr>
          <w:spacing w:val="-16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pr</w:t>
      </w:r>
      <w:r w:rsidRPr="003120BC">
        <w:rPr>
          <w:sz w:val="32"/>
          <w:szCs w:val="32"/>
        </w:rPr>
        <w:t>ovider</w:t>
      </w:r>
      <w:r w:rsidR="0033761A" w:rsidRPr="003120BC">
        <w:rPr>
          <w:spacing w:val="-17"/>
          <w:sz w:val="32"/>
          <w:szCs w:val="32"/>
        </w:rPr>
        <w:t xml:space="preserve"> </w:t>
      </w:r>
      <w:r w:rsidRPr="003120BC">
        <w:rPr>
          <w:sz w:val="32"/>
          <w:szCs w:val="32"/>
        </w:rPr>
        <w:t>even</w:t>
      </w:r>
      <w:r w:rsidR="0033761A" w:rsidRPr="003120BC">
        <w:rPr>
          <w:spacing w:val="-15"/>
          <w:sz w:val="32"/>
          <w:szCs w:val="32"/>
        </w:rPr>
        <w:t xml:space="preserve"> </w:t>
      </w:r>
      <w:r w:rsidRPr="003120BC">
        <w:rPr>
          <w:sz w:val="32"/>
          <w:szCs w:val="32"/>
        </w:rPr>
        <w:t>if</w:t>
      </w:r>
      <w:r w:rsidR="0033761A" w:rsidRPr="003120BC">
        <w:rPr>
          <w:spacing w:val="-18"/>
          <w:sz w:val="32"/>
          <w:szCs w:val="32"/>
        </w:rPr>
        <w:t xml:space="preserve"> </w:t>
      </w:r>
      <w:r w:rsidRPr="003120BC">
        <w:rPr>
          <w:sz w:val="32"/>
          <w:szCs w:val="32"/>
        </w:rPr>
        <w:t>y</w:t>
      </w:r>
      <w:r w:rsidRPr="003120BC">
        <w:rPr>
          <w:spacing w:val="-1"/>
          <w:sz w:val="32"/>
          <w:szCs w:val="32"/>
        </w:rPr>
        <w:t>our</w:t>
      </w:r>
      <w:r w:rsidR="0033761A" w:rsidRPr="003120BC">
        <w:rPr>
          <w:spacing w:val="-17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pr</w:t>
      </w:r>
      <w:r w:rsidRPr="003120BC">
        <w:rPr>
          <w:sz w:val="32"/>
          <w:szCs w:val="32"/>
        </w:rPr>
        <w:t>oduc</w:t>
      </w:r>
      <w:r w:rsidRPr="003120BC">
        <w:rPr>
          <w:spacing w:val="-1"/>
          <w:sz w:val="32"/>
          <w:szCs w:val="32"/>
        </w:rPr>
        <w:t>t</w:t>
      </w:r>
      <w:r w:rsidR="0033761A" w:rsidRPr="003120BC">
        <w:rPr>
          <w:spacing w:val="-16"/>
          <w:sz w:val="32"/>
          <w:szCs w:val="32"/>
        </w:rPr>
        <w:t xml:space="preserve"> </w:t>
      </w:r>
      <w:r w:rsidRPr="003120BC">
        <w:rPr>
          <w:sz w:val="32"/>
          <w:szCs w:val="32"/>
        </w:rPr>
        <w:t>is</w:t>
      </w:r>
      <w:r w:rsidR="0033761A" w:rsidRPr="003120BC">
        <w:rPr>
          <w:spacing w:val="-15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still</w:t>
      </w:r>
      <w:r w:rsidR="0033761A" w:rsidRPr="003120BC">
        <w:rPr>
          <w:spacing w:val="-15"/>
          <w:sz w:val="32"/>
          <w:szCs w:val="32"/>
        </w:rPr>
        <w:t xml:space="preserve"> </w:t>
      </w:r>
      <w:r w:rsidRPr="003120BC">
        <w:rPr>
          <w:sz w:val="32"/>
          <w:szCs w:val="32"/>
        </w:rPr>
        <w:t>under</w:t>
      </w:r>
      <w:r w:rsidR="0033761A" w:rsidRPr="003120BC">
        <w:rPr>
          <w:spacing w:val="-17"/>
          <w:sz w:val="32"/>
          <w:szCs w:val="32"/>
        </w:rPr>
        <w:t xml:space="preserve"> </w:t>
      </w:r>
      <w:r w:rsidRPr="003120BC">
        <w:rPr>
          <w:sz w:val="32"/>
          <w:szCs w:val="32"/>
        </w:rPr>
        <w:t>the</w:t>
      </w:r>
      <w:r w:rsidR="0033761A" w:rsidRPr="003120BC">
        <w:rPr>
          <w:spacing w:val="-17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warr</w:t>
      </w:r>
      <w:r w:rsidRPr="003120BC">
        <w:rPr>
          <w:sz w:val="32"/>
          <w:szCs w:val="32"/>
        </w:rPr>
        <w:t>an</w:t>
      </w:r>
      <w:r w:rsidRPr="003120BC">
        <w:rPr>
          <w:spacing w:val="-1"/>
          <w:sz w:val="32"/>
          <w:szCs w:val="32"/>
        </w:rPr>
        <w:t>t</w:t>
      </w:r>
      <w:r w:rsidRPr="003120BC">
        <w:rPr>
          <w:sz w:val="32"/>
          <w:szCs w:val="32"/>
        </w:rPr>
        <w:t>y</w:t>
      </w:r>
      <w:r w:rsidR="0033761A" w:rsidRPr="003120BC">
        <w:rPr>
          <w:spacing w:val="-18"/>
          <w:sz w:val="32"/>
          <w:szCs w:val="32"/>
        </w:rPr>
        <w:t xml:space="preserve"> </w:t>
      </w:r>
      <w:r w:rsidRPr="003120BC">
        <w:rPr>
          <w:sz w:val="32"/>
          <w:szCs w:val="32"/>
        </w:rPr>
        <w:t>period.</w:t>
      </w:r>
    </w:p>
    <w:p w14:paraId="390153D6" w14:textId="77777777" w:rsidR="0033761A" w:rsidRPr="0033761A" w:rsidRDefault="0033761A" w:rsidP="0033761A"/>
    <w:p w14:paraId="3D75384F" w14:textId="77777777" w:rsidR="0033761A" w:rsidRPr="0033761A" w:rsidRDefault="0033761A" w:rsidP="00387F4A">
      <w:pPr>
        <w:pStyle w:val="head2"/>
        <w:jc w:val="left"/>
      </w:pPr>
      <w:bookmarkStart w:id="102" w:name="_Toc83992291"/>
      <w:bookmarkStart w:id="103" w:name="_Toc88547947"/>
      <w:bookmarkStart w:id="104" w:name="_Toc88636241"/>
      <w:r w:rsidRPr="0033761A">
        <w:t>What</w:t>
      </w:r>
      <w:r w:rsidRPr="0033761A">
        <w:rPr>
          <w:spacing w:val="-23"/>
        </w:rPr>
        <w:t xml:space="preserve"> </w:t>
      </w:r>
      <w:r w:rsidRPr="0033761A">
        <w:t>should</w:t>
      </w:r>
      <w:r w:rsidRPr="0033761A">
        <w:rPr>
          <w:spacing w:val="-23"/>
        </w:rPr>
        <w:t xml:space="preserve"> </w:t>
      </w:r>
      <w:r w:rsidRPr="0033761A">
        <w:t>I</w:t>
      </w:r>
      <w:r w:rsidRPr="0033761A">
        <w:rPr>
          <w:spacing w:val="-23"/>
        </w:rPr>
        <w:t xml:space="preserve"> </w:t>
      </w:r>
      <w:r w:rsidRPr="0033761A">
        <w:rPr>
          <w:spacing w:val="-1"/>
        </w:rPr>
        <w:t>do</w:t>
      </w:r>
      <w:r w:rsidRPr="0033761A">
        <w:rPr>
          <w:spacing w:val="-22"/>
        </w:rPr>
        <w:t xml:space="preserve"> </w:t>
      </w:r>
      <w:r w:rsidRPr="0033761A">
        <w:t>if</w:t>
      </w:r>
      <w:r w:rsidRPr="0033761A">
        <w:rPr>
          <w:spacing w:val="-22"/>
        </w:rPr>
        <w:t xml:space="preserve"> </w:t>
      </w:r>
      <w:r w:rsidRPr="0033761A">
        <w:rPr>
          <w:spacing w:val="-4"/>
        </w:rPr>
        <w:t>m</w:t>
      </w:r>
      <w:r w:rsidRPr="0033761A">
        <w:rPr>
          <w:spacing w:val="-3"/>
        </w:rPr>
        <w:t>y</w:t>
      </w:r>
      <w:r w:rsidRPr="0033761A">
        <w:rPr>
          <w:spacing w:val="-26"/>
        </w:rPr>
        <w:t xml:space="preserve"> </w:t>
      </w:r>
      <w:r w:rsidRPr="0033761A">
        <w:rPr>
          <w:spacing w:val="-1"/>
        </w:rPr>
        <w:t>whit</w:t>
      </w:r>
      <w:r w:rsidRPr="0033761A">
        <w:rPr>
          <w:spacing w:val="-2"/>
        </w:rPr>
        <w:t>e</w:t>
      </w:r>
      <w:r w:rsidRPr="0033761A">
        <w:rPr>
          <w:spacing w:val="-23"/>
        </w:rPr>
        <w:t xml:space="preserve"> </w:t>
      </w:r>
      <w:r w:rsidRPr="0033761A">
        <w:rPr>
          <w:spacing w:val="-2"/>
        </w:rPr>
        <w:t>cane</w:t>
      </w:r>
      <w:r w:rsidRPr="0033761A">
        <w:rPr>
          <w:spacing w:val="-22"/>
        </w:rPr>
        <w:t xml:space="preserve"> </w:t>
      </w:r>
      <w:r w:rsidRPr="0033761A">
        <w:rPr>
          <w:spacing w:val="-1"/>
        </w:rPr>
        <w:t>part</w:t>
      </w:r>
      <w:r w:rsidRPr="0033761A">
        <w:rPr>
          <w:spacing w:val="-23"/>
        </w:rPr>
        <w:t xml:space="preserve"> </w:t>
      </w:r>
      <w:r w:rsidRPr="0033761A">
        <w:t>is</w:t>
      </w:r>
      <w:r w:rsidRPr="0033761A">
        <w:rPr>
          <w:spacing w:val="-23"/>
        </w:rPr>
        <w:t xml:space="preserve"> </w:t>
      </w:r>
      <w:r w:rsidRPr="0033761A">
        <w:rPr>
          <w:spacing w:val="-2"/>
        </w:rPr>
        <w:t>w</w:t>
      </w:r>
      <w:r w:rsidRPr="0033761A">
        <w:rPr>
          <w:spacing w:val="-3"/>
        </w:rPr>
        <w:t>orn</w:t>
      </w:r>
      <w:r w:rsidRPr="0033761A">
        <w:rPr>
          <w:spacing w:val="-23"/>
        </w:rPr>
        <w:t xml:space="preserve"> </w:t>
      </w:r>
      <w:r w:rsidRPr="0033761A">
        <w:t>out</w:t>
      </w:r>
      <w:r w:rsidRPr="0033761A">
        <w:rPr>
          <w:spacing w:val="-22"/>
        </w:rPr>
        <w:t xml:space="preserve"> </w:t>
      </w:r>
      <w:r w:rsidRPr="0033761A">
        <w:t>or</w:t>
      </w:r>
      <w:r w:rsidRPr="0033761A">
        <w:rPr>
          <w:spacing w:val="-23"/>
        </w:rPr>
        <w:t xml:space="preserve"> </w:t>
      </w:r>
      <w:r w:rsidRPr="0033761A">
        <w:rPr>
          <w:spacing w:val="-2"/>
        </w:rPr>
        <w:t>br</w:t>
      </w:r>
      <w:r w:rsidRPr="0033761A">
        <w:rPr>
          <w:spacing w:val="-3"/>
        </w:rPr>
        <w:t>oken?</w:t>
      </w:r>
      <w:bookmarkEnd w:id="102"/>
      <w:bookmarkEnd w:id="103"/>
      <w:bookmarkEnd w:id="104"/>
    </w:p>
    <w:p w14:paraId="41532710" w14:textId="4279C96F" w:rsidR="0033761A" w:rsidRPr="003120BC" w:rsidRDefault="00365F49" w:rsidP="0033761A">
      <w:pPr>
        <w:rPr>
          <w:sz w:val="32"/>
          <w:szCs w:val="32"/>
        </w:rPr>
      </w:pPr>
      <w:r w:rsidRPr="003120BC">
        <w:rPr>
          <w:spacing w:val="-6"/>
          <w:sz w:val="32"/>
          <w:szCs w:val="32"/>
        </w:rPr>
        <w:t>You</w:t>
      </w:r>
      <w:r w:rsidR="0033761A" w:rsidRPr="003120BC">
        <w:rPr>
          <w:spacing w:val="-21"/>
          <w:sz w:val="32"/>
          <w:szCs w:val="32"/>
        </w:rPr>
        <w:t xml:space="preserve"> </w:t>
      </w:r>
      <w:r w:rsidRPr="003120BC">
        <w:rPr>
          <w:sz w:val="32"/>
          <w:szCs w:val="32"/>
        </w:rPr>
        <w:t>can</w:t>
      </w:r>
      <w:r w:rsidR="0033761A" w:rsidRPr="003120BC">
        <w:rPr>
          <w:spacing w:val="-20"/>
          <w:sz w:val="32"/>
          <w:szCs w:val="32"/>
        </w:rPr>
        <w:t xml:space="preserve"> </w:t>
      </w:r>
      <w:r w:rsidRPr="003120BC">
        <w:rPr>
          <w:spacing w:val="-1"/>
          <w:sz w:val="32"/>
          <w:szCs w:val="32"/>
        </w:rPr>
        <w:t>r</w:t>
      </w:r>
      <w:r w:rsidRPr="003120BC">
        <w:rPr>
          <w:sz w:val="32"/>
          <w:szCs w:val="32"/>
        </w:rPr>
        <w:t>eplace</w:t>
      </w:r>
      <w:r w:rsidR="0033761A" w:rsidRPr="003120BC">
        <w:rPr>
          <w:spacing w:val="-21"/>
          <w:sz w:val="32"/>
          <w:szCs w:val="32"/>
        </w:rPr>
        <w:t xml:space="preserve"> </w:t>
      </w:r>
      <w:r w:rsidRPr="003120BC">
        <w:rPr>
          <w:sz w:val="32"/>
          <w:szCs w:val="32"/>
        </w:rPr>
        <w:t>the</w:t>
      </w:r>
      <w:r w:rsidR="0033761A" w:rsidRPr="003120BC">
        <w:rPr>
          <w:spacing w:val="-20"/>
          <w:sz w:val="32"/>
          <w:szCs w:val="32"/>
        </w:rPr>
        <w:t xml:space="preserve"> </w:t>
      </w:r>
      <w:r w:rsidRPr="003120BC">
        <w:rPr>
          <w:sz w:val="32"/>
          <w:szCs w:val="32"/>
        </w:rPr>
        <w:t>damaged</w:t>
      </w:r>
      <w:r w:rsidR="0033761A" w:rsidRPr="003120BC">
        <w:rPr>
          <w:spacing w:val="-21"/>
          <w:sz w:val="32"/>
          <w:szCs w:val="32"/>
        </w:rPr>
        <w:t xml:space="preserve"> </w:t>
      </w:r>
      <w:r w:rsidRPr="003120BC">
        <w:rPr>
          <w:sz w:val="32"/>
          <w:szCs w:val="32"/>
        </w:rPr>
        <w:t>cane</w:t>
      </w:r>
      <w:r w:rsidR="0033761A" w:rsidRPr="003120BC">
        <w:rPr>
          <w:spacing w:val="-21"/>
          <w:sz w:val="32"/>
          <w:szCs w:val="32"/>
        </w:rPr>
        <w:t xml:space="preserve"> </w:t>
      </w:r>
      <w:r w:rsidRPr="003120BC">
        <w:rPr>
          <w:sz w:val="32"/>
          <w:szCs w:val="32"/>
        </w:rPr>
        <w:t>with</w:t>
      </w:r>
      <w:r w:rsidR="0033761A" w:rsidRPr="003120BC">
        <w:rPr>
          <w:spacing w:val="-20"/>
          <w:sz w:val="32"/>
          <w:szCs w:val="32"/>
        </w:rPr>
        <w:t xml:space="preserve"> </w:t>
      </w:r>
      <w:r w:rsidRPr="003120BC">
        <w:rPr>
          <w:sz w:val="32"/>
          <w:szCs w:val="32"/>
        </w:rPr>
        <w:t>any</w:t>
      </w:r>
      <w:r w:rsidR="0033761A" w:rsidRPr="003120BC">
        <w:rPr>
          <w:spacing w:val="-23"/>
          <w:sz w:val="32"/>
          <w:szCs w:val="32"/>
        </w:rPr>
        <w:t xml:space="preserve"> </w:t>
      </w:r>
      <w:r w:rsidRPr="003120BC">
        <w:rPr>
          <w:sz w:val="32"/>
          <w:szCs w:val="32"/>
        </w:rPr>
        <w:t>white</w:t>
      </w:r>
      <w:r w:rsidR="0033761A" w:rsidRPr="003120BC">
        <w:rPr>
          <w:spacing w:val="-20"/>
          <w:sz w:val="32"/>
          <w:szCs w:val="32"/>
        </w:rPr>
        <w:t xml:space="preserve"> </w:t>
      </w:r>
      <w:r w:rsidRPr="003120BC">
        <w:rPr>
          <w:sz w:val="32"/>
          <w:szCs w:val="32"/>
        </w:rPr>
        <w:t>cane</w:t>
      </w:r>
      <w:r w:rsidR="0033761A" w:rsidRPr="003120BC">
        <w:rPr>
          <w:spacing w:val="-21"/>
          <w:sz w:val="32"/>
          <w:szCs w:val="32"/>
        </w:rPr>
        <w:t xml:space="preserve"> </w:t>
      </w:r>
      <w:r w:rsidRPr="003120BC">
        <w:rPr>
          <w:sz w:val="32"/>
          <w:szCs w:val="32"/>
        </w:rPr>
        <w:t>that</w:t>
      </w:r>
      <w:r w:rsidR="0033761A" w:rsidRPr="003120BC">
        <w:rPr>
          <w:spacing w:val="-21"/>
          <w:sz w:val="32"/>
          <w:szCs w:val="32"/>
        </w:rPr>
        <w:t xml:space="preserve"> </w:t>
      </w:r>
      <w:r w:rsidRPr="003120BC">
        <w:rPr>
          <w:sz w:val="32"/>
          <w:szCs w:val="32"/>
        </w:rPr>
        <w:t>is</w:t>
      </w:r>
      <w:r w:rsidR="0033761A" w:rsidRPr="003120BC">
        <w:rPr>
          <w:spacing w:val="-20"/>
          <w:sz w:val="32"/>
          <w:szCs w:val="32"/>
        </w:rPr>
        <w:t xml:space="preserve"> </w:t>
      </w:r>
      <w:r w:rsidRPr="003120BC">
        <w:rPr>
          <w:spacing w:val="-3"/>
          <w:sz w:val="32"/>
          <w:szCs w:val="32"/>
        </w:rPr>
        <w:t>c</w:t>
      </w:r>
      <w:r w:rsidRPr="003120BC">
        <w:rPr>
          <w:sz w:val="32"/>
          <w:szCs w:val="32"/>
        </w:rPr>
        <w:t>ompatible</w:t>
      </w:r>
      <w:r w:rsidR="00C835A3" w:rsidRPr="003120BC">
        <w:rPr>
          <w:sz w:val="32"/>
          <w:szCs w:val="32"/>
        </w:rPr>
        <w:t xml:space="preserve"> </w:t>
      </w:r>
      <w:r w:rsidRPr="003120BC">
        <w:rPr>
          <w:sz w:val="32"/>
          <w:szCs w:val="32"/>
        </w:rPr>
        <w:t>with</w:t>
      </w:r>
      <w:r w:rsidR="0033761A" w:rsidRPr="003120BC">
        <w:rPr>
          <w:spacing w:val="9"/>
          <w:sz w:val="32"/>
          <w:szCs w:val="32"/>
        </w:rPr>
        <w:t xml:space="preserve"> </w:t>
      </w:r>
      <w:r w:rsidRPr="003120BC">
        <w:rPr>
          <w:sz w:val="32"/>
          <w:szCs w:val="32"/>
        </w:rPr>
        <w:t>our</w:t>
      </w:r>
      <w:r w:rsidR="0033761A" w:rsidRPr="003120BC">
        <w:rPr>
          <w:spacing w:val="8"/>
          <w:sz w:val="32"/>
          <w:szCs w:val="32"/>
        </w:rPr>
        <w:t xml:space="preserve"> </w:t>
      </w:r>
      <w:r w:rsidRPr="003120BC">
        <w:rPr>
          <w:sz w:val="32"/>
          <w:szCs w:val="32"/>
        </w:rPr>
        <w:t>adaptor</w:t>
      </w:r>
      <w:r w:rsidRPr="003120BC">
        <w:rPr>
          <w:spacing w:val="-2"/>
          <w:sz w:val="32"/>
          <w:szCs w:val="32"/>
        </w:rPr>
        <w:t>s.</w:t>
      </w:r>
      <w:r w:rsidR="0033761A" w:rsidRPr="003120BC">
        <w:rPr>
          <w:spacing w:val="10"/>
          <w:sz w:val="32"/>
          <w:szCs w:val="32"/>
        </w:rPr>
        <w:t xml:space="preserve"> </w:t>
      </w:r>
      <w:r w:rsidRPr="003120BC">
        <w:rPr>
          <w:sz w:val="32"/>
          <w:szCs w:val="32"/>
        </w:rPr>
        <w:t>Mor</w:t>
      </w:r>
      <w:r w:rsidRPr="003120BC">
        <w:rPr>
          <w:spacing w:val="-2"/>
          <w:sz w:val="32"/>
          <w:szCs w:val="32"/>
        </w:rPr>
        <w:t>e</w:t>
      </w:r>
      <w:r w:rsidR="0033761A" w:rsidRPr="003120BC">
        <w:rPr>
          <w:spacing w:val="10"/>
          <w:sz w:val="32"/>
          <w:szCs w:val="32"/>
        </w:rPr>
        <w:t xml:space="preserve"> </w:t>
      </w:r>
      <w:r w:rsidRPr="003120BC">
        <w:rPr>
          <w:spacing w:val="-2"/>
          <w:sz w:val="32"/>
          <w:szCs w:val="32"/>
        </w:rPr>
        <w:t>information</w:t>
      </w:r>
      <w:r w:rsidR="0033761A" w:rsidRPr="003120BC">
        <w:rPr>
          <w:spacing w:val="11"/>
          <w:sz w:val="32"/>
          <w:szCs w:val="32"/>
        </w:rPr>
        <w:t xml:space="preserve"> </w:t>
      </w:r>
      <w:r w:rsidRPr="003120BC">
        <w:rPr>
          <w:spacing w:val="-2"/>
          <w:sz w:val="32"/>
          <w:szCs w:val="32"/>
        </w:rPr>
        <w:t>c</w:t>
      </w:r>
      <w:r w:rsidRPr="003120BC">
        <w:rPr>
          <w:sz w:val="32"/>
          <w:szCs w:val="32"/>
        </w:rPr>
        <w:t>an</w:t>
      </w:r>
      <w:r w:rsidR="0033761A" w:rsidRPr="003120BC">
        <w:rPr>
          <w:spacing w:val="9"/>
          <w:sz w:val="32"/>
          <w:szCs w:val="32"/>
        </w:rPr>
        <w:t xml:space="preserve"> </w:t>
      </w:r>
      <w:r w:rsidRPr="003120BC">
        <w:rPr>
          <w:spacing w:val="-2"/>
          <w:sz w:val="32"/>
          <w:szCs w:val="32"/>
        </w:rPr>
        <w:t>be</w:t>
      </w:r>
      <w:r w:rsidR="0033761A" w:rsidRPr="003120BC">
        <w:rPr>
          <w:spacing w:val="10"/>
          <w:sz w:val="32"/>
          <w:szCs w:val="32"/>
        </w:rPr>
        <w:t xml:space="preserve"> </w:t>
      </w:r>
      <w:r w:rsidRPr="003120BC">
        <w:rPr>
          <w:spacing w:val="-2"/>
          <w:sz w:val="32"/>
          <w:szCs w:val="32"/>
        </w:rPr>
        <w:t>found</w:t>
      </w:r>
      <w:r w:rsidR="0033761A" w:rsidRPr="003120BC">
        <w:rPr>
          <w:spacing w:val="11"/>
          <w:sz w:val="32"/>
          <w:szCs w:val="32"/>
        </w:rPr>
        <w:t xml:space="preserve"> </w:t>
      </w:r>
      <w:r w:rsidRPr="003120BC">
        <w:rPr>
          <w:sz w:val="32"/>
          <w:szCs w:val="32"/>
        </w:rPr>
        <w:t>on</w:t>
      </w:r>
      <w:r w:rsidR="0033761A" w:rsidRPr="003120BC">
        <w:rPr>
          <w:spacing w:val="9"/>
          <w:sz w:val="32"/>
          <w:szCs w:val="32"/>
        </w:rPr>
        <w:t xml:space="preserve"> </w:t>
      </w:r>
      <w:r w:rsidRPr="003120BC">
        <w:rPr>
          <w:sz w:val="32"/>
          <w:szCs w:val="32"/>
        </w:rPr>
        <w:t>our</w:t>
      </w:r>
      <w:r w:rsidR="0033761A" w:rsidRPr="003120BC">
        <w:rPr>
          <w:spacing w:val="7"/>
          <w:sz w:val="32"/>
          <w:szCs w:val="32"/>
        </w:rPr>
        <w:t xml:space="preserve"> </w:t>
      </w:r>
      <w:r w:rsidRPr="003120BC">
        <w:rPr>
          <w:sz w:val="32"/>
          <w:szCs w:val="32"/>
        </w:rPr>
        <w:t>website</w:t>
      </w:r>
      <w:r w:rsidR="0033761A" w:rsidRPr="003120BC">
        <w:rPr>
          <w:spacing w:val="10"/>
          <w:sz w:val="32"/>
          <w:szCs w:val="32"/>
        </w:rPr>
        <w:t xml:space="preserve"> </w:t>
      </w:r>
      <w:r w:rsidRPr="003120BC">
        <w:rPr>
          <w:sz w:val="32"/>
          <w:szCs w:val="32"/>
        </w:rPr>
        <w:t>(www</w:t>
      </w:r>
      <w:r w:rsidRPr="003120BC">
        <w:rPr>
          <w:spacing w:val="-2"/>
          <w:sz w:val="32"/>
          <w:szCs w:val="32"/>
        </w:rPr>
        <w:t>.</w:t>
      </w:r>
      <w:r w:rsidR="00CF142C" w:rsidRPr="003120BC">
        <w:rPr>
          <w:sz w:val="32"/>
          <w:szCs w:val="32"/>
        </w:rPr>
        <w:t>WeWALK</w:t>
      </w:r>
      <w:r w:rsidRPr="003120BC">
        <w:rPr>
          <w:sz w:val="32"/>
          <w:szCs w:val="32"/>
        </w:rPr>
        <w:t>.io).</w:t>
      </w:r>
    </w:p>
    <w:p w14:paraId="66AB0023" w14:textId="77777777" w:rsidR="00C835A3" w:rsidRPr="003120BC" w:rsidRDefault="00C835A3" w:rsidP="0033761A">
      <w:pPr>
        <w:rPr>
          <w:spacing w:val="-7"/>
          <w:sz w:val="32"/>
          <w:szCs w:val="32"/>
        </w:rPr>
      </w:pPr>
    </w:p>
    <w:p w14:paraId="2D2650FA" w14:textId="49311E19" w:rsidR="0033761A" w:rsidRPr="003120BC" w:rsidRDefault="00365F49" w:rsidP="0033761A">
      <w:pPr>
        <w:rPr>
          <w:sz w:val="32"/>
          <w:szCs w:val="32"/>
        </w:rPr>
      </w:pPr>
      <w:r w:rsidRPr="003120BC">
        <w:rPr>
          <w:spacing w:val="-7"/>
          <w:sz w:val="32"/>
          <w:szCs w:val="32"/>
        </w:rPr>
        <w:t>To</w:t>
      </w:r>
      <w:r w:rsidR="0033761A" w:rsidRPr="003120BC">
        <w:rPr>
          <w:spacing w:val="3"/>
          <w:sz w:val="32"/>
          <w:szCs w:val="32"/>
        </w:rPr>
        <w:t xml:space="preserve"> </w:t>
      </w:r>
      <w:r w:rsidRPr="003120BC">
        <w:rPr>
          <w:sz w:val="32"/>
          <w:szCs w:val="32"/>
        </w:rPr>
        <w:t>replac</w:t>
      </w:r>
      <w:r w:rsidRPr="003120BC">
        <w:rPr>
          <w:spacing w:val="-2"/>
          <w:sz w:val="32"/>
          <w:szCs w:val="32"/>
        </w:rPr>
        <w:t>e</w:t>
      </w:r>
      <w:r w:rsidR="0033761A" w:rsidRPr="003120BC">
        <w:rPr>
          <w:spacing w:val="1"/>
          <w:sz w:val="32"/>
          <w:szCs w:val="32"/>
        </w:rPr>
        <w:t xml:space="preserve"> </w:t>
      </w:r>
      <w:r w:rsidRPr="003120BC">
        <w:rPr>
          <w:sz w:val="32"/>
          <w:szCs w:val="32"/>
        </w:rPr>
        <w:t>the</w:t>
      </w:r>
      <w:r w:rsidR="0033761A" w:rsidRPr="003120BC">
        <w:rPr>
          <w:spacing w:val="3"/>
          <w:sz w:val="32"/>
          <w:szCs w:val="32"/>
        </w:rPr>
        <w:t xml:space="preserve"> </w:t>
      </w:r>
      <w:r w:rsidRPr="003120BC">
        <w:rPr>
          <w:spacing w:val="-2"/>
          <w:sz w:val="32"/>
          <w:szCs w:val="32"/>
        </w:rPr>
        <w:t>cane</w:t>
      </w:r>
      <w:r w:rsidR="0033761A" w:rsidRPr="003120BC">
        <w:rPr>
          <w:spacing w:val="3"/>
          <w:sz w:val="32"/>
          <w:szCs w:val="32"/>
        </w:rPr>
        <w:t xml:space="preserve"> </w:t>
      </w:r>
      <w:r w:rsidRPr="003120BC">
        <w:rPr>
          <w:sz w:val="32"/>
          <w:szCs w:val="32"/>
        </w:rPr>
        <w:t>and</w:t>
      </w:r>
      <w:r w:rsidR="0033761A" w:rsidRPr="003120BC">
        <w:rPr>
          <w:spacing w:val="3"/>
          <w:sz w:val="32"/>
          <w:szCs w:val="32"/>
        </w:rPr>
        <w:t xml:space="preserve"> </w:t>
      </w:r>
      <w:r w:rsidRPr="003120BC">
        <w:rPr>
          <w:sz w:val="32"/>
          <w:szCs w:val="32"/>
        </w:rPr>
        <w:t>attached</w:t>
      </w:r>
      <w:r w:rsidR="0033761A" w:rsidRPr="003120BC">
        <w:rPr>
          <w:spacing w:val="3"/>
          <w:sz w:val="32"/>
          <w:szCs w:val="32"/>
        </w:rPr>
        <w:t xml:space="preserve"> </w:t>
      </w:r>
      <w:r w:rsidRPr="003120BC">
        <w:rPr>
          <w:sz w:val="32"/>
          <w:szCs w:val="32"/>
        </w:rPr>
        <w:t>adaptor:</w:t>
      </w:r>
    </w:p>
    <w:p w14:paraId="7C5C87AF" w14:textId="77777777" w:rsidR="00C835A3" w:rsidRPr="003120BC" w:rsidRDefault="00C835A3" w:rsidP="0033761A">
      <w:pPr>
        <w:rPr>
          <w:sz w:val="32"/>
          <w:szCs w:val="32"/>
        </w:rPr>
      </w:pPr>
    </w:p>
    <w:p w14:paraId="4042DEB3" w14:textId="36A9697D" w:rsidR="0033761A" w:rsidRPr="003120BC" w:rsidRDefault="00C835A3" w:rsidP="0033761A">
      <w:pPr>
        <w:rPr>
          <w:sz w:val="32"/>
          <w:szCs w:val="32"/>
        </w:rPr>
      </w:pPr>
      <w:r w:rsidRPr="003120BC">
        <w:rPr>
          <w:sz w:val="32"/>
          <w:szCs w:val="32"/>
        </w:rPr>
        <w:t xml:space="preserve">1. </w:t>
      </w:r>
      <w:r w:rsidR="00365F49" w:rsidRPr="003120BC">
        <w:rPr>
          <w:sz w:val="32"/>
          <w:szCs w:val="32"/>
        </w:rPr>
        <w:t>Unscr</w:t>
      </w:r>
      <w:r w:rsidR="00365F49" w:rsidRPr="003120BC">
        <w:rPr>
          <w:spacing w:val="-1"/>
          <w:sz w:val="32"/>
          <w:szCs w:val="32"/>
        </w:rPr>
        <w:t>ew</w:t>
      </w:r>
      <w:r w:rsidR="0033761A" w:rsidRPr="003120BC">
        <w:rPr>
          <w:spacing w:val="-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and</w:t>
      </w:r>
      <w:r w:rsidR="0033761A" w:rsidRPr="003120BC">
        <w:rPr>
          <w:spacing w:val="-4"/>
          <w:sz w:val="32"/>
          <w:szCs w:val="32"/>
        </w:rPr>
        <w:t xml:space="preserve"> </w:t>
      </w:r>
      <w:r w:rsidR="00365F49" w:rsidRPr="003120BC">
        <w:rPr>
          <w:spacing w:val="-1"/>
          <w:sz w:val="32"/>
          <w:szCs w:val="32"/>
        </w:rPr>
        <w:t>remo</w:t>
      </w:r>
      <w:r w:rsidR="00365F49" w:rsidRPr="003120BC">
        <w:rPr>
          <w:sz w:val="32"/>
          <w:szCs w:val="32"/>
        </w:rPr>
        <w:t>ve</w:t>
      </w:r>
      <w:r w:rsidR="0033761A" w:rsidRPr="003120BC">
        <w:rPr>
          <w:spacing w:val="-5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5"/>
          <w:sz w:val="32"/>
          <w:szCs w:val="32"/>
        </w:rPr>
        <w:t xml:space="preserve"> </w:t>
      </w:r>
      <w:proofErr w:type="spellStart"/>
      <w:r w:rsidR="00CF142C" w:rsidRPr="003120BC">
        <w:rPr>
          <w:spacing w:val="-3"/>
          <w:sz w:val="32"/>
          <w:szCs w:val="32"/>
        </w:rPr>
        <w:t>WeWALK</w:t>
      </w:r>
      <w:proofErr w:type="spellEnd"/>
      <w:r w:rsidR="0033761A" w:rsidRPr="003120BC">
        <w:rPr>
          <w:spacing w:val="-7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device</w:t>
      </w:r>
      <w:r w:rsidR="0033761A" w:rsidRPr="003120BC">
        <w:rPr>
          <w:spacing w:val="-5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from</w:t>
      </w:r>
      <w:r w:rsidR="0033761A" w:rsidRPr="003120BC">
        <w:rPr>
          <w:spacing w:val="-4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4"/>
          <w:sz w:val="32"/>
          <w:szCs w:val="32"/>
        </w:rPr>
        <w:t xml:space="preserve"> </w:t>
      </w:r>
      <w:r w:rsidR="00365F49" w:rsidRPr="003120BC">
        <w:rPr>
          <w:spacing w:val="-1"/>
          <w:sz w:val="32"/>
          <w:szCs w:val="32"/>
        </w:rPr>
        <w:t>old</w:t>
      </w:r>
      <w:r w:rsidR="0033761A" w:rsidRPr="003120BC">
        <w:rPr>
          <w:spacing w:val="-5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cane.</w:t>
      </w:r>
    </w:p>
    <w:p w14:paraId="786AD573" w14:textId="77777777" w:rsidR="00C835A3" w:rsidRPr="003120BC" w:rsidRDefault="00C835A3" w:rsidP="0033761A">
      <w:pPr>
        <w:rPr>
          <w:sz w:val="32"/>
          <w:szCs w:val="32"/>
        </w:rPr>
      </w:pPr>
    </w:p>
    <w:p w14:paraId="7E6A6CB7" w14:textId="0E252C17" w:rsidR="0033761A" w:rsidRPr="003120BC" w:rsidRDefault="00C835A3" w:rsidP="0033761A">
      <w:pPr>
        <w:rPr>
          <w:sz w:val="32"/>
          <w:szCs w:val="32"/>
        </w:rPr>
      </w:pPr>
      <w:r w:rsidRPr="003120BC">
        <w:rPr>
          <w:sz w:val="32"/>
          <w:szCs w:val="32"/>
        </w:rPr>
        <w:t xml:space="preserve">2. </w:t>
      </w:r>
      <w:r w:rsidR="00365F49" w:rsidRPr="003120BC">
        <w:rPr>
          <w:sz w:val="32"/>
          <w:szCs w:val="32"/>
        </w:rPr>
        <w:t>Un</w:t>
      </w:r>
      <w:r w:rsidR="00365F49" w:rsidRPr="003120BC">
        <w:rPr>
          <w:spacing w:val="-1"/>
          <w:sz w:val="32"/>
          <w:szCs w:val="32"/>
        </w:rPr>
        <w:t>tie</w:t>
      </w:r>
      <w:r w:rsidR="0033761A" w:rsidRPr="003120BC">
        <w:rPr>
          <w:spacing w:val="-13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1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kno</w:t>
      </w:r>
      <w:r w:rsidR="00365F49" w:rsidRPr="003120BC">
        <w:rPr>
          <w:spacing w:val="-1"/>
          <w:sz w:val="32"/>
          <w:szCs w:val="32"/>
        </w:rPr>
        <w:t>t</w:t>
      </w:r>
      <w:r w:rsidR="0033761A" w:rsidRPr="003120BC">
        <w:rPr>
          <w:spacing w:val="-1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in</w:t>
      </w:r>
      <w:r w:rsidR="0033761A" w:rsidRPr="003120BC">
        <w:rPr>
          <w:spacing w:val="-12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1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elastic</w:t>
      </w:r>
      <w:r w:rsidR="0033761A" w:rsidRPr="003120BC">
        <w:rPr>
          <w:spacing w:val="-12"/>
          <w:sz w:val="32"/>
          <w:szCs w:val="32"/>
        </w:rPr>
        <w:t xml:space="preserve"> </w:t>
      </w:r>
      <w:r w:rsidR="00365F49" w:rsidRPr="003120BC">
        <w:rPr>
          <w:spacing w:val="-3"/>
          <w:sz w:val="32"/>
          <w:szCs w:val="32"/>
        </w:rPr>
        <w:t>c</w:t>
      </w:r>
      <w:r w:rsidR="00365F49" w:rsidRPr="003120BC">
        <w:rPr>
          <w:sz w:val="32"/>
          <w:szCs w:val="32"/>
        </w:rPr>
        <w:t>or</w:t>
      </w:r>
      <w:r w:rsidR="00365F49" w:rsidRPr="003120BC">
        <w:rPr>
          <w:spacing w:val="-3"/>
          <w:sz w:val="32"/>
          <w:szCs w:val="32"/>
        </w:rPr>
        <w:t>d</w:t>
      </w:r>
      <w:r w:rsidR="0033761A" w:rsidRPr="003120BC">
        <w:rPr>
          <w:spacing w:val="-1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holding</w:t>
      </w:r>
      <w:r w:rsidR="0033761A" w:rsidRPr="003120BC">
        <w:rPr>
          <w:spacing w:val="-1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1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adap</w:t>
      </w:r>
      <w:r w:rsidR="00365F49" w:rsidRPr="003120BC">
        <w:rPr>
          <w:spacing w:val="-1"/>
          <w:sz w:val="32"/>
          <w:szCs w:val="32"/>
        </w:rPr>
        <w:t>tor</w:t>
      </w:r>
      <w:r w:rsidR="0033761A" w:rsidRPr="003120BC">
        <w:rPr>
          <w:spacing w:val="-13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to</w:t>
      </w:r>
      <w:r w:rsidR="0033761A" w:rsidRPr="003120BC">
        <w:rPr>
          <w:spacing w:val="-12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12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old</w:t>
      </w:r>
      <w:r w:rsidR="0033761A" w:rsidRPr="003120BC">
        <w:rPr>
          <w:spacing w:val="-1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cane.</w:t>
      </w:r>
    </w:p>
    <w:p w14:paraId="77681D7A" w14:textId="77777777" w:rsidR="0033761A" w:rsidRPr="003120BC" w:rsidRDefault="0033761A" w:rsidP="0033761A"/>
    <w:p w14:paraId="35A2C349" w14:textId="0758BC80" w:rsidR="0033761A" w:rsidRPr="003120BC" w:rsidRDefault="00C835A3" w:rsidP="0033761A">
      <w:pPr>
        <w:rPr>
          <w:sz w:val="32"/>
          <w:szCs w:val="32"/>
        </w:rPr>
      </w:pPr>
      <w:r w:rsidRPr="003120BC">
        <w:rPr>
          <w:sz w:val="32"/>
          <w:szCs w:val="32"/>
        </w:rPr>
        <w:t xml:space="preserve">3. </w:t>
      </w:r>
      <w:r w:rsidR="00365F49" w:rsidRPr="003120BC">
        <w:rPr>
          <w:sz w:val="32"/>
          <w:szCs w:val="32"/>
        </w:rPr>
        <w:t>On</w:t>
      </w:r>
      <w:r w:rsidR="0033761A" w:rsidRPr="003120BC">
        <w:rPr>
          <w:spacing w:val="-7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5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new</w:t>
      </w:r>
      <w:r w:rsidR="0033761A" w:rsidRPr="003120BC">
        <w:rPr>
          <w:spacing w:val="-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cane,</w:t>
      </w:r>
      <w:r w:rsidR="0033761A" w:rsidRPr="003120BC">
        <w:rPr>
          <w:spacing w:val="-5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un</w:t>
      </w:r>
      <w:r w:rsidR="00365F49" w:rsidRPr="003120BC">
        <w:rPr>
          <w:spacing w:val="-1"/>
          <w:sz w:val="32"/>
          <w:szCs w:val="32"/>
        </w:rPr>
        <w:t>tie</w:t>
      </w:r>
      <w:r w:rsidR="0033761A" w:rsidRPr="003120BC">
        <w:rPr>
          <w:spacing w:val="-7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5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kno</w:t>
      </w:r>
      <w:r w:rsidR="00365F49" w:rsidRPr="003120BC">
        <w:rPr>
          <w:spacing w:val="-1"/>
          <w:sz w:val="32"/>
          <w:szCs w:val="32"/>
        </w:rPr>
        <w:t>t</w:t>
      </w:r>
      <w:r w:rsidR="0033761A" w:rsidRPr="003120BC">
        <w:rPr>
          <w:spacing w:val="-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in</w:t>
      </w:r>
      <w:r w:rsidR="0033761A" w:rsidRPr="003120BC">
        <w:rPr>
          <w:spacing w:val="-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elastic</w:t>
      </w:r>
      <w:r w:rsidR="0033761A" w:rsidRPr="003120BC">
        <w:rPr>
          <w:spacing w:val="-5"/>
          <w:sz w:val="32"/>
          <w:szCs w:val="32"/>
        </w:rPr>
        <w:t xml:space="preserve"> </w:t>
      </w:r>
      <w:r w:rsidR="00365F49" w:rsidRPr="003120BC">
        <w:rPr>
          <w:spacing w:val="-3"/>
          <w:sz w:val="32"/>
          <w:szCs w:val="32"/>
        </w:rPr>
        <w:t>chord</w:t>
      </w:r>
      <w:r w:rsidR="0033761A" w:rsidRPr="003120BC">
        <w:rPr>
          <w:spacing w:val="-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and</w:t>
      </w:r>
      <w:r w:rsidR="0033761A" w:rsidRPr="003120BC">
        <w:rPr>
          <w:spacing w:val="-5"/>
          <w:sz w:val="32"/>
          <w:szCs w:val="32"/>
        </w:rPr>
        <w:t xml:space="preserve"> </w:t>
      </w:r>
      <w:r w:rsidR="00365F49" w:rsidRPr="003120BC">
        <w:rPr>
          <w:spacing w:val="-1"/>
          <w:sz w:val="32"/>
          <w:szCs w:val="32"/>
        </w:rPr>
        <w:t>r</w:t>
      </w:r>
      <w:r w:rsidR="00365F49" w:rsidRPr="003120BC">
        <w:rPr>
          <w:sz w:val="32"/>
          <w:szCs w:val="32"/>
        </w:rPr>
        <w:t>emove</w:t>
      </w:r>
      <w:r w:rsidR="0033761A" w:rsidRPr="003120BC">
        <w:rPr>
          <w:spacing w:val="-7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5"/>
          <w:sz w:val="32"/>
          <w:szCs w:val="32"/>
        </w:rPr>
        <w:t xml:space="preserve"> </w:t>
      </w:r>
      <w:r w:rsidR="00365F49" w:rsidRPr="003120BC">
        <w:rPr>
          <w:spacing w:val="-4"/>
          <w:sz w:val="32"/>
          <w:szCs w:val="32"/>
        </w:rPr>
        <w:t>cane’s</w:t>
      </w:r>
      <w:r w:rsidR="0033761A" w:rsidRPr="003120BC">
        <w:rPr>
          <w:spacing w:val="-6"/>
          <w:sz w:val="32"/>
          <w:szCs w:val="32"/>
        </w:rPr>
        <w:t xml:space="preserve"> </w:t>
      </w:r>
      <w:r w:rsidR="00365F49" w:rsidRPr="003120BC">
        <w:rPr>
          <w:spacing w:val="-3"/>
          <w:sz w:val="32"/>
          <w:szCs w:val="32"/>
        </w:rPr>
        <w:t>e</w:t>
      </w:r>
      <w:r w:rsidR="00365F49" w:rsidRPr="003120BC">
        <w:rPr>
          <w:sz w:val="32"/>
          <w:szCs w:val="32"/>
        </w:rPr>
        <w:t>xisting</w:t>
      </w:r>
      <w:r w:rsidR="0033761A" w:rsidRPr="003120BC">
        <w:rPr>
          <w:spacing w:val="40"/>
          <w:sz w:val="32"/>
          <w:szCs w:val="32"/>
        </w:rPr>
        <w:t xml:space="preserve"> </w:t>
      </w:r>
      <w:r w:rsidR="00365F49" w:rsidRPr="003120BC">
        <w:rPr>
          <w:spacing w:val="-1"/>
          <w:sz w:val="32"/>
          <w:szCs w:val="32"/>
        </w:rPr>
        <w:t>r</w:t>
      </w:r>
      <w:r w:rsidR="00365F49" w:rsidRPr="003120BC">
        <w:rPr>
          <w:sz w:val="32"/>
          <w:szCs w:val="32"/>
        </w:rPr>
        <w:t>ubber</w:t>
      </w:r>
      <w:r w:rsidR="0033761A" w:rsidRPr="003120BC">
        <w:rPr>
          <w:spacing w:val="5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handle.</w:t>
      </w:r>
      <w:r w:rsidR="0033761A" w:rsidRPr="003120BC">
        <w:rPr>
          <w:spacing w:val="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Replace</w:t>
      </w:r>
      <w:r w:rsidR="0033761A" w:rsidRPr="003120BC">
        <w:rPr>
          <w:spacing w:val="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this</w:t>
      </w:r>
      <w:r w:rsidR="0033761A" w:rsidRPr="003120BC">
        <w:rPr>
          <w:spacing w:val="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with</w:t>
      </w:r>
      <w:r w:rsidR="0033761A" w:rsidRPr="003120BC">
        <w:rPr>
          <w:spacing w:val="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7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adap</w:t>
      </w:r>
      <w:r w:rsidR="00365F49" w:rsidRPr="003120BC">
        <w:rPr>
          <w:spacing w:val="-1"/>
          <w:sz w:val="32"/>
          <w:szCs w:val="32"/>
        </w:rPr>
        <w:t>tor</w:t>
      </w:r>
      <w:r w:rsidR="0033761A" w:rsidRPr="003120BC">
        <w:rPr>
          <w:spacing w:val="5"/>
          <w:sz w:val="32"/>
          <w:szCs w:val="32"/>
        </w:rPr>
        <w:t xml:space="preserve"> </w:t>
      </w:r>
      <w:r w:rsidR="00365F49" w:rsidRPr="003120BC">
        <w:rPr>
          <w:spacing w:val="-3"/>
          <w:sz w:val="32"/>
          <w:szCs w:val="32"/>
        </w:rPr>
        <w:t>by</w:t>
      </w:r>
      <w:r w:rsidR="0033761A" w:rsidRPr="003120BC">
        <w:rPr>
          <w:spacing w:val="3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passing</w:t>
      </w:r>
      <w:r w:rsidR="0033761A" w:rsidRPr="003120BC">
        <w:rPr>
          <w:spacing w:val="8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bo</w:t>
      </w:r>
      <w:r w:rsidR="00365F49" w:rsidRPr="003120BC">
        <w:rPr>
          <w:spacing w:val="-1"/>
          <w:sz w:val="32"/>
          <w:szCs w:val="32"/>
        </w:rPr>
        <w:t>th</w:t>
      </w:r>
      <w:r w:rsidR="0033761A" w:rsidRPr="003120BC">
        <w:rPr>
          <w:spacing w:val="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ends</w:t>
      </w:r>
      <w:r w:rsidR="0033761A" w:rsidRPr="003120BC">
        <w:rPr>
          <w:spacing w:val="7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o</w:t>
      </w:r>
      <w:r w:rsidR="00365F49" w:rsidRPr="003120BC">
        <w:rPr>
          <w:spacing w:val="-1"/>
          <w:sz w:val="32"/>
          <w:szCs w:val="32"/>
        </w:rPr>
        <w:t>f</w:t>
      </w:r>
      <w:r w:rsidR="0033761A" w:rsidRPr="003120BC">
        <w:rPr>
          <w:spacing w:val="5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7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elastic</w:t>
      </w:r>
      <w:r w:rsidR="0033761A" w:rsidRPr="003120BC">
        <w:rPr>
          <w:spacing w:val="7"/>
          <w:sz w:val="32"/>
          <w:szCs w:val="32"/>
        </w:rPr>
        <w:t xml:space="preserve"> </w:t>
      </w:r>
      <w:r w:rsidR="00365F49" w:rsidRPr="003120BC">
        <w:rPr>
          <w:spacing w:val="-3"/>
          <w:sz w:val="32"/>
          <w:szCs w:val="32"/>
        </w:rPr>
        <w:t>c</w:t>
      </w:r>
      <w:r w:rsidR="00365F49" w:rsidRPr="003120BC">
        <w:rPr>
          <w:sz w:val="32"/>
          <w:szCs w:val="32"/>
        </w:rPr>
        <w:t>or</w:t>
      </w:r>
      <w:r w:rsidR="00365F49" w:rsidRPr="003120BC">
        <w:rPr>
          <w:spacing w:val="-3"/>
          <w:sz w:val="32"/>
          <w:szCs w:val="32"/>
        </w:rPr>
        <w:t>d</w:t>
      </w:r>
      <w:r w:rsidR="0033761A" w:rsidRPr="003120BC">
        <w:rPr>
          <w:spacing w:val="41"/>
          <w:sz w:val="32"/>
          <w:szCs w:val="32"/>
        </w:rPr>
        <w:t xml:space="preserve"> </w:t>
      </w:r>
      <w:r w:rsidR="00365F49" w:rsidRPr="003120BC">
        <w:rPr>
          <w:spacing w:val="-1"/>
          <w:sz w:val="32"/>
          <w:szCs w:val="32"/>
        </w:rPr>
        <w:t>thr</w:t>
      </w:r>
      <w:r w:rsidR="00365F49" w:rsidRPr="003120BC">
        <w:rPr>
          <w:sz w:val="32"/>
          <w:szCs w:val="32"/>
        </w:rPr>
        <w:t>ough</w:t>
      </w:r>
      <w:r w:rsidR="0033761A" w:rsidRPr="003120BC">
        <w:rPr>
          <w:spacing w:val="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adap</w:t>
      </w:r>
      <w:r w:rsidR="00365F49" w:rsidRPr="003120BC">
        <w:rPr>
          <w:spacing w:val="-1"/>
          <w:sz w:val="32"/>
          <w:szCs w:val="32"/>
        </w:rPr>
        <w:t>tor</w:t>
      </w:r>
      <w:r w:rsidR="0033761A" w:rsidRPr="003120BC">
        <w:rPr>
          <w:spacing w:val="-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and</w:t>
      </w:r>
      <w:r w:rsidR="0033761A" w:rsidRPr="003120BC">
        <w:rPr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tying</w:t>
      </w:r>
      <w:r w:rsidR="0033761A" w:rsidRPr="003120BC">
        <w:rPr>
          <w:spacing w:val="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a</w:t>
      </w:r>
      <w:r w:rsidR="0033761A" w:rsidRPr="003120BC">
        <w:rPr>
          <w:spacing w:val="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kno</w:t>
      </w:r>
      <w:r w:rsidR="00365F49" w:rsidRPr="003120BC">
        <w:rPr>
          <w:spacing w:val="-1"/>
          <w:sz w:val="32"/>
          <w:szCs w:val="32"/>
        </w:rPr>
        <w:t>t</w:t>
      </w:r>
      <w:r w:rsidR="0033761A" w:rsidRPr="003120BC">
        <w:rPr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to</w:t>
      </w:r>
      <w:r w:rsidR="0033761A" w:rsidRPr="003120BC">
        <w:rPr>
          <w:spacing w:val="1"/>
          <w:sz w:val="32"/>
          <w:szCs w:val="32"/>
        </w:rPr>
        <w:t xml:space="preserve"> </w:t>
      </w:r>
      <w:r w:rsidR="00365F49" w:rsidRPr="003120BC">
        <w:rPr>
          <w:spacing w:val="-3"/>
          <w:sz w:val="32"/>
          <w:szCs w:val="32"/>
        </w:rPr>
        <w:t>secure</w:t>
      </w:r>
      <w:r w:rsidR="0033761A" w:rsidRPr="003120BC">
        <w:rPr>
          <w:spacing w:val="2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it</w:t>
      </w:r>
      <w:r w:rsidR="00365F49" w:rsidRPr="003120BC">
        <w:rPr>
          <w:spacing w:val="1"/>
          <w:sz w:val="32"/>
          <w:szCs w:val="32"/>
        </w:rPr>
        <w:t>.</w:t>
      </w:r>
      <w:r w:rsidR="0033761A" w:rsidRPr="003120BC">
        <w:rPr>
          <w:sz w:val="32"/>
          <w:szCs w:val="32"/>
        </w:rPr>
        <w:t xml:space="preserve"> </w:t>
      </w:r>
      <w:r w:rsidR="00365F49" w:rsidRPr="003120BC">
        <w:rPr>
          <w:spacing w:val="-6"/>
          <w:sz w:val="32"/>
          <w:szCs w:val="32"/>
        </w:rPr>
        <w:t>You</w:t>
      </w:r>
      <w:r w:rsidR="0033761A" w:rsidRPr="003120BC">
        <w:rPr>
          <w:spacing w:val="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can</w:t>
      </w:r>
      <w:r w:rsidR="0033761A" w:rsidRPr="003120BC">
        <w:rPr>
          <w:spacing w:val="1"/>
          <w:sz w:val="32"/>
          <w:szCs w:val="32"/>
        </w:rPr>
        <w:t xml:space="preserve"> </w:t>
      </w:r>
      <w:r w:rsidR="00365F49" w:rsidRPr="003120BC">
        <w:rPr>
          <w:spacing w:val="-1"/>
          <w:sz w:val="32"/>
          <w:szCs w:val="32"/>
        </w:rPr>
        <w:t>cut</w:t>
      </w:r>
      <w:r w:rsidR="0033761A" w:rsidRPr="003120BC">
        <w:rPr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1"/>
          <w:sz w:val="32"/>
          <w:szCs w:val="32"/>
        </w:rPr>
        <w:t xml:space="preserve"> </w:t>
      </w:r>
      <w:r w:rsidR="00365F49" w:rsidRPr="003120BC">
        <w:rPr>
          <w:spacing w:val="-1"/>
          <w:sz w:val="32"/>
          <w:szCs w:val="32"/>
        </w:rPr>
        <w:t>rest</w:t>
      </w:r>
      <w:r w:rsidR="0033761A" w:rsidRPr="003120BC">
        <w:rPr>
          <w:spacing w:val="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o</w:t>
      </w:r>
      <w:r w:rsidR="00365F49" w:rsidRPr="003120BC">
        <w:rPr>
          <w:spacing w:val="-1"/>
          <w:sz w:val="32"/>
          <w:szCs w:val="32"/>
        </w:rPr>
        <w:t>f</w:t>
      </w:r>
      <w:r w:rsidR="0033761A" w:rsidRPr="003120BC">
        <w:rPr>
          <w:spacing w:val="-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2"/>
          <w:sz w:val="32"/>
          <w:szCs w:val="32"/>
        </w:rPr>
        <w:t xml:space="preserve"> </w:t>
      </w:r>
      <w:r w:rsidR="00365F49" w:rsidRPr="003120BC">
        <w:rPr>
          <w:spacing w:val="-3"/>
          <w:sz w:val="32"/>
          <w:szCs w:val="32"/>
        </w:rPr>
        <w:t>c</w:t>
      </w:r>
      <w:r w:rsidR="00365F49" w:rsidRPr="003120BC">
        <w:rPr>
          <w:sz w:val="32"/>
          <w:szCs w:val="32"/>
        </w:rPr>
        <w:t>or</w:t>
      </w:r>
      <w:r w:rsidR="00365F49" w:rsidRPr="003120BC">
        <w:rPr>
          <w:spacing w:val="-3"/>
          <w:sz w:val="32"/>
          <w:szCs w:val="32"/>
        </w:rPr>
        <w:t>d</w:t>
      </w:r>
      <w:r w:rsidR="0033761A" w:rsidRPr="003120BC">
        <w:rPr>
          <w:spacing w:val="1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o</w:t>
      </w:r>
      <w:r w:rsidR="00365F49" w:rsidRPr="003120BC">
        <w:rPr>
          <w:spacing w:val="-1"/>
          <w:sz w:val="32"/>
          <w:szCs w:val="32"/>
        </w:rPr>
        <w:t>ff</w:t>
      </w:r>
      <w:r w:rsidR="0033761A" w:rsidRPr="003120BC">
        <w:rPr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if</w:t>
      </w:r>
      <w:r w:rsidR="0033761A" w:rsidRPr="003120BC">
        <w:rPr>
          <w:spacing w:val="39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necessary</w:t>
      </w:r>
      <w:r w:rsidR="0033761A" w:rsidRPr="003120BC">
        <w:rPr>
          <w:spacing w:val="-19"/>
          <w:sz w:val="32"/>
          <w:szCs w:val="32"/>
        </w:rPr>
        <w:t xml:space="preserve"> </w:t>
      </w:r>
      <w:r w:rsidR="00365F49" w:rsidRPr="003120BC">
        <w:rPr>
          <w:spacing w:val="-1"/>
          <w:sz w:val="32"/>
          <w:szCs w:val="32"/>
        </w:rPr>
        <w:t>but</w:t>
      </w:r>
      <w:r w:rsidR="0033761A" w:rsidRPr="003120BC">
        <w:rPr>
          <w:spacing w:val="-15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do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leave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some</w:t>
      </w:r>
      <w:r w:rsidR="0033761A" w:rsidRPr="003120BC">
        <w:rPr>
          <w:spacing w:val="-15"/>
          <w:sz w:val="32"/>
          <w:szCs w:val="32"/>
        </w:rPr>
        <w:t xml:space="preserve"> </w:t>
      </w:r>
      <w:r w:rsidR="00365F49" w:rsidRPr="003120BC">
        <w:rPr>
          <w:spacing w:val="-3"/>
          <w:sz w:val="32"/>
          <w:szCs w:val="32"/>
        </w:rPr>
        <w:t>c</w:t>
      </w:r>
      <w:r w:rsidR="00365F49" w:rsidRPr="003120BC">
        <w:rPr>
          <w:sz w:val="32"/>
          <w:szCs w:val="32"/>
        </w:rPr>
        <w:t>or</w:t>
      </w:r>
      <w:r w:rsidR="00365F49" w:rsidRPr="003120BC">
        <w:rPr>
          <w:spacing w:val="-3"/>
          <w:sz w:val="32"/>
          <w:szCs w:val="32"/>
        </w:rPr>
        <w:t>d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pacing w:val="-1"/>
          <w:sz w:val="32"/>
          <w:szCs w:val="32"/>
        </w:rPr>
        <w:t>past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kno</w:t>
      </w:r>
      <w:r w:rsidR="00365F49" w:rsidRPr="003120BC">
        <w:rPr>
          <w:spacing w:val="-1"/>
          <w:sz w:val="32"/>
          <w:szCs w:val="32"/>
        </w:rPr>
        <w:t>t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to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allow</w:t>
      </w:r>
      <w:r w:rsidR="0033761A" w:rsidRPr="003120BC">
        <w:rPr>
          <w:spacing w:val="-17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for</w:t>
      </w:r>
      <w:r w:rsidR="0033761A" w:rsidRPr="003120BC">
        <w:rPr>
          <w:spacing w:val="-17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ease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o</w:t>
      </w:r>
      <w:r w:rsidR="00365F49" w:rsidRPr="003120BC">
        <w:rPr>
          <w:spacing w:val="-1"/>
          <w:sz w:val="32"/>
          <w:szCs w:val="32"/>
        </w:rPr>
        <w:t>f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untying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in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z w:val="32"/>
          <w:szCs w:val="32"/>
        </w:rPr>
        <w:t>the</w:t>
      </w:r>
      <w:r w:rsidR="0033761A" w:rsidRPr="003120BC">
        <w:rPr>
          <w:spacing w:val="-16"/>
          <w:sz w:val="32"/>
          <w:szCs w:val="32"/>
        </w:rPr>
        <w:t xml:space="preserve"> </w:t>
      </w:r>
      <w:r w:rsidR="00365F49" w:rsidRPr="003120BC">
        <w:rPr>
          <w:spacing w:val="-1"/>
          <w:sz w:val="32"/>
          <w:szCs w:val="32"/>
        </w:rPr>
        <w:t>futur</w:t>
      </w:r>
      <w:r w:rsidR="00365F49" w:rsidRPr="003120BC">
        <w:rPr>
          <w:sz w:val="32"/>
          <w:szCs w:val="32"/>
        </w:rPr>
        <w:t>e.</w:t>
      </w:r>
    </w:p>
    <w:p w14:paraId="72443624" w14:textId="77777777" w:rsidR="003046A9" w:rsidRPr="003120BC" w:rsidRDefault="003046A9" w:rsidP="0033761A">
      <w:pPr>
        <w:rPr>
          <w:sz w:val="32"/>
          <w:szCs w:val="32"/>
        </w:rPr>
      </w:pPr>
    </w:p>
    <w:p w14:paraId="7E0C07FF" w14:textId="54FFE843" w:rsidR="0033761A" w:rsidRPr="003120BC" w:rsidRDefault="00365F49" w:rsidP="0033761A">
      <w:pPr>
        <w:rPr>
          <w:spacing w:val="-3"/>
          <w:sz w:val="32"/>
          <w:szCs w:val="32"/>
        </w:rPr>
      </w:pPr>
      <w:r w:rsidRPr="003120BC">
        <w:rPr>
          <w:spacing w:val="-1"/>
          <w:sz w:val="32"/>
          <w:szCs w:val="32"/>
        </w:rPr>
        <w:t>Attach</w:t>
      </w:r>
      <w:r w:rsidR="0033761A" w:rsidRPr="003120BC">
        <w:rPr>
          <w:spacing w:val="-11"/>
          <w:sz w:val="32"/>
          <w:szCs w:val="32"/>
        </w:rPr>
        <w:t xml:space="preserve"> </w:t>
      </w:r>
      <w:proofErr w:type="spellStart"/>
      <w:r w:rsidR="00CF142C" w:rsidRPr="003120BC">
        <w:rPr>
          <w:spacing w:val="-3"/>
          <w:sz w:val="32"/>
          <w:szCs w:val="32"/>
        </w:rPr>
        <w:t>WeWALK</w:t>
      </w:r>
      <w:proofErr w:type="spellEnd"/>
      <w:r w:rsidR="0033761A" w:rsidRPr="003120BC">
        <w:rPr>
          <w:spacing w:val="-12"/>
          <w:sz w:val="32"/>
          <w:szCs w:val="32"/>
        </w:rPr>
        <w:t xml:space="preserve"> </w:t>
      </w:r>
      <w:r w:rsidRPr="003120BC">
        <w:rPr>
          <w:sz w:val="32"/>
          <w:szCs w:val="32"/>
        </w:rPr>
        <w:t>to</w:t>
      </w:r>
      <w:r w:rsidR="0033761A" w:rsidRPr="003120BC">
        <w:rPr>
          <w:spacing w:val="-11"/>
          <w:sz w:val="32"/>
          <w:szCs w:val="32"/>
        </w:rPr>
        <w:t xml:space="preserve"> </w:t>
      </w:r>
      <w:r w:rsidRPr="003120BC">
        <w:rPr>
          <w:sz w:val="32"/>
          <w:szCs w:val="32"/>
        </w:rPr>
        <w:t>the</w:t>
      </w:r>
      <w:r w:rsidR="0033761A" w:rsidRPr="003120BC">
        <w:rPr>
          <w:spacing w:val="-9"/>
          <w:sz w:val="32"/>
          <w:szCs w:val="32"/>
        </w:rPr>
        <w:t xml:space="preserve"> </w:t>
      </w:r>
      <w:r w:rsidRPr="003120BC">
        <w:rPr>
          <w:spacing w:val="-2"/>
          <w:sz w:val="32"/>
          <w:szCs w:val="32"/>
        </w:rPr>
        <w:t>new</w:t>
      </w:r>
      <w:r w:rsidR="0033761A" w:rsidRPr="003120BC">
        <w:rPr>
          <w:spacing w:val="-10"/>
          <w:sz w:val="32"/>
          <w:szCs w:val="32"/>
        </w:rPr>
        <w:t xml:space="preserve"> </w:t>
      </w:r>
      <w:r w:rsidRPr="003120BC">
        <w:rPr>
          <w:spacing w:val="-2"/>
          <w:sz w:val="32"/>
          <w:szCs w:val="32"/>
        </w:rPr>
        <w:t>cane</w:t>
      </w:r>
      <w:r w:rsidR="0033761A" w:rsidRPr="003120BC">
        <w:rPr>
          <w:spacing w:val="-10"/>
          <w:sz w:val="32"/>
          <w:szCs w:val="32"/>
        </w:rPr>
        <w:t xml:space="preserve"> </w:t>
      </w:r>
      <w:r w:rsidRPr="003120BC">
        <w:rPr>
          <w:sz w:val="32"/>
          <w:szCs w:val="32"/>
        </w:rPr>
        <w:t>with</w:t>
      </w:r>
      <w:r w:rsidR="0033761A" w:rsidRPr="003120BC">
        <w:rPr>
          <w:spacing w:val="-11"/>
          <w:sz w:val="32"/>
          <w:szCs w:val="32"/>
        </w:rPr>
        <w:t xml:space="preserve"> </w:t>
      </w:r>
      <w:r w:rsidRPr="003120BC">
        <w:rPr>
          <w:sz w:val="32"/>
          <w:szCs w:val="32"/>
        </w:rPr>
        <w:t>the</w:t>
      </w:r>
      <w:r w:rsidR="0033761A" w:rsidRPr="003120BC">
        <w:rPr>
          <w:spacing w:val="-10"/>
          <w:sz w:val="32"/>
          <w:szCs w:val="32"/>
        </w:rPr>
        <w:t xml:space="preserve"> </w:t>
      </w:r>
      <w:r w:rsidRPr="003120BC">
        <w:rPr>
          <w:spacing w:val="-3"/>
          <w:sz w:val="32"/>
          <w:szCs w:val="32"/>
        </w:rPr>
        <w:t>adap</w:t>
      </w:r>
      <w:r w:rsidRPr="003120BC">
        <w:rPr>
          <w:spacing w:val="-2"/>
          <w:sz w:val="32"/>
          <w:szCs w:val="32"/>
        </w:rPr>
        <w:t>tor</w:t>
      </w:r>
      <w:r w:rsidRPr="003120BC">
        <w:rPr>
          <w:spacing w:val="-3"/>
          <w:sz w:val="32"/>
          <w:szCs w:val="32"/>
        </w:rPr>
        <w:t>.</w:t>
      </w:r>
    </w:p>
    <w:p w14:paraId="4E71D206" w14:textId="14D66651" w:rsidR="0033761A" w:rsidRDefault="00C835A3" w:rsidP="00387F4A">
      <w:pPr>
        <w:pStyle w:val="head1"/>
        <w:jc w:val="left"/>
      </w:pPr>
      <w:bookmarkStart w:id="105" w:name="_Toc88547948"/>
      <w:bookmarkStart w:id="106" w:name="_Toc88636242"/>
      <w:r w:rsidRPr="0033761A">
        <w:rPr>
          <w:spacing w:val="-2"/>
        </w:rPr>
        <w:lastRenderedPageBreak/>
        <w:t>Safety</w:t>
      </w:r>
      <w:r w:rsidRPr="0033761A">
        <w:rPr>
          <w:spacing w:val="-17"/>
        </w:rPr>
        <w:t xml:space="preserve"> </w:t>
      </w:r>
      <w:r w:rsidRPr="0033761A">
        <w:t>Information</w:t>
      </w:r>
      <w:bookmarkEnd w:id="105"/>
      <w:bookmarkEnd w:id="106"/>
    </w:p>
    <w:p w14:paraId="001FDEE9" w14:textId="627D3DD0" w:rsidR="006A7784" w:rsidRPr="006A7784" w:rsidRDefault="006A7784" w:rsidP="006A7784">
      <w:pPr>
        <w:pStyle w:val="head2"/>
        <w:jc w:val="left"/>
      </w:pPr>
      <w:bookmarkStart w:id="107" w:name="_Toc88547949"/>
      <w:bookmarkStart w:id="108" w:name="_Toc88636243"/>
      <w:r>
        <w:t>General Safety</w:t>
      </w:r>
      <w:bookmarkEnd w:id="107"/>
      <w:bookmarkEnd w:id="108"/>
    </w:p>
    <w:p w14:paraId="34B4694D" w14:textId="77777777" w:rsidR="0033761A" w:rsidRPr="00FE0EF1" w:rsidRDefault="0033761A" w:rsidP="006A7784">
      <w:pPr>
        <w:pStyle w:val="litem"/>
        <w:numPr>
          <w:ilvl w:val="0"/>
          <w:numId w:val="27"/>
        </w:numPr>
        <w:rPr>
          <w:sz w:val="32"/>
          <w:szCs w:val="32"/>
        </w:rPr>
      </w:pPr>
      <w:r w:rsidRPr="00FE0EF1">
        <w:rPr>
          <w:sz w:val="32"/>
          <w:szCs w:val="32"/>
        </w:rPr>
        <w:t>The</w:t>
      </w:r>
      <w:r w:rsidRPr="00FE0EF1">
        <w:rPr>
          <w:spacing w:val="-2"/>
          <w:sz w:val="32"/>
          <w:szCs w:val="32"/>
        </w:rPr>
        <w:t xml:space="preserve"> </w:t>
      </w:r>
      <w:r w:rsidRPr="00FE0EF1">
        <w:rPr>
          <w:sz w:val="32"/>
          <w:szCs w:val="32"/>
        </w:rPr>
        <w:t>product must</w:t>
      </w:r>
      <w:r w:rsidRPr="00FE0EF1">
        <w:rPr>
          <w:spacing w:val="-2"/>
          <w:sz w:val="32"/>
          <w:szCs w:val="32"/>
        </w:rPr>
        <w:t xml:space="preserve"> be</w:t>
      </w:r>
      <w:r w:rsidRPr="00FE0EF1">
        <w:rPr>
          <w:sz w:val="32"/>
          <w:szCs w:val="32"/>
        </w:rPr>
        <w:t xml:space="preserve"> char</w:t>
      </w:r>
      <w:r w:rsidRPr="00FE0EF1">
        <w:rPr>
          <w:spacing w:val="-2"/>
          <w:sz w:val="32"/>
          <w:szCs w:val="32"/>
        </w:rPr>
        <w:t>ged</w:t>
      </w:r>
      <w:r w:rsidRPr="00FE0EF1">
        <w:rPr>
          <w:spacing w:val="-3"/>
          <w:sz w:val="32"/>
          <w:szCs w:val="32"/>
        </w:rPr>
        <w:t xml:space="preserve"> </w:t>
      </w:r>
      <w:r w:rsidRPr="00FE0EF1">
        <w:rPr>
          <w:sz w:val="32"/>
          <w:szCs w:val="32"/>
        </w:rPr>
        <w:t>with a</w:t>
      </w:r>
      <w:r w:rsidRPr="00FE0EF1">
        <w:rPr>
          <w:spacing w:val="-2"/>
          <w:sz w:val="32"/>
          <w:szCs w:val="32"/>
        </w:rPr>
        <w:t xml:space="preserve"> </w:t>
      </w:r>
      <w:r w:rsidRPr="00FE0EF1">
        <w:rPr>
          <w:sz w:val="32"/>
          <w:szCs w:val="32"/>
        </w:rPr>
        <w:t>5V-</w:t>
      </w:r>
      <w:r w:rsidRPr="00FE0EF1">
        <w:rPr>
          <w:spacing w:val="-2"/>
          <w:sz w:val="32"/>
          <w:szCs w:val="32"/>
        </w:rPr>
        <w:t>1A</w:t>
      </w:r>
      <w:r w:rsidRPr="00FE0EF1">
        <w:rPr>
          <w:sz w:val="32"/>
          <w:szCs w:val="32"/>
        </w:rPr>
        <w:t xml:space="preserve"> adapter</w:t>
      </w:r>
      <w:r w:rsidRPr="00FE0EF1">
        <w:rPr>
          <w:spacing w:val="-3"/>
          <w:sz w:val="32"/>
          <w:szCs w:val="32"/>
        </w:rPr>
        <w:t xml:space="preserve"> </w:t>
      </w:r>
      <w:r w:rsidRPr="00FE0EF1">
        <w:rPr>
          <w:sz w:val="32"/>
          <w:szCs w:val="32"/>
        </w:rPr>
        <w:t xml:space="preserve">having </w:t>
      </w:r>
      <w:r w:rsidRPr="00FE0EF1">
        <w:rPr>
          <w:spacing w:val="-2"/>
          <w:sz w:val="32"/>
          <w:szCs w:val="32"/>
        </w:rPr>
        <w:t>IEC</w:t>
      </w:r>
      <w:r w:rsidRPr="00FE0EF1">
        <w:rPr>
          <w:sz w:val="32"/>
          <w:szCs w:val="32"/>
        </w:rPr>
        <w:t>/EN</w:t>
      </w:r>
      <w:r w:rsidRPr="00FE0EF1">
        <w:rPr>
          <w:spacing w:val="-2"/>
          <w:sz w:val="32"/>
          <w:szCs w:val="32"/>
        </w:rPr>
        <w:t xml:space="preserve"> </w:t>
      </w:r>
      <w:r w:rsidRPr="00FE0EF1">
        <w:rPr>
          <w:sz w:val="32"/>
          <w:szCs w:val="32"/>
        </w:rPr>
        <w:t>60950-</w:t>
      </w:r>
      <w:r w:rsidRPr="00FE0EF1">
        <w:rPr>
          <w:spacing w:val="-2"/>
          <w:sz w:val="32"/>
          <w:szCs w:val="32"/>
        </w:rPr>
        <w:t>1</w:t>
      </w:r>
      <w:r w:rsidRPr="00FE0EF1">
        <w:rPr>
          <w:sz w:val="32"/>
          <w:szCs w:val="32"/>
        </w:rPr>
        <w:t xml:space="preserve"> appro</w:t>
      </w:r>
      <w:r w:rsidRPr="00FE0EF1">
        <w:rPr>
          <w:spacing w:val="-2"/>
          <w:sz w:val="32"/>
          <w:szCs w:val="32"/>
        </w:rPr>
        <w:t>v</w:t>
      </w:r>
      <w:r w:rsidRPr="00FE0EF1">
        <w:rPr>
          <w:sz w:val="32"/>
          <w:szCs w:val="32"/>
        </w:rPr>
        <w:t>al.</w:t>
      </w:r>
    </w:p>
    <w:p w14:paraId="53AE2B4E" w14:textId="77777777" w:rsidR="0033761A" w:rsidRPr="00FE0EF1" w:rsidRDefault="0033761A" w:rsidP="006A7784">
      <w:pPr>
        <w:pStyle w:val="litem"/>
        <w:numPr>
          <w:ilvl w:val="0"/>
          <w:numId w:val="27"/>
        </w:numPr>
        <w:rPr>
          <w:sz w:val="32"/>
          <w:szCs w:val="32"/>
        </w:rPr>
      </w:pPr>
      <w:r w:rsidRPr="00FE0EF1">
        <w:rPr>
          <w:sz w:val="32"/>
          <w:szCs w:val="32"/>
        </w:rPr>
        <w:t>The</w:t>
      </w:r>
      <w:r w:rsidRPr="00FE0EF1">
        <w:rPr>
          <w:spacing w:val="3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instr</w:t>
      </w:r>
      <w:r w:rsidRPr="00FE0EF1">
        <w:rPr>
          <w:spacing w:val="-2"/>
          <w:sz w:val="32"/>
          <w:szCs w:val="32"/>
        </w:rPr>
        <w:t>uc</w:t>
      </w:r>
      <w:r w:rsidRPr="00FE0EF1">
        <w:rPr>
          <w:spacing w:val="-1"/>
          <w:sz w:val="32"/>
          <w:szCs w:val="32"/>
        </w:rPr>
        <w:t>tions</w:t>
      </w:r>
      <w:r w:rsidRPr="00FE0EF1">
        <w:rPr>
          <w:spacing w:val="4"/>
          <w:sz w:val="32"/>
          <w:szCs w:val="32"/>
        </w:rPr>
        <w:t xml:space="preserve"> </w:t>
      </w:r>
      <w:r w:rsidRPr="00FE0EF1">
        <w:rPr>
          <w:sz w:val="32"/>
          <w:szCs w:val="32"/>
        </w:rPr>
        <w:t>and</w:t>
      </w:r>
      <w:r w:rsidRPr="00FE0EF1">
        <w:rPr>
          <w:spacing w:val="2"/>
          <w:sz w:val="32"/>
          <w:szCs w:val="32"/>
        </w:rPr>
        <w:t xml:space="preserve"> </w:t>
      </w:r>
      <w:r w:rsidRPr="00FE0EF1">
        <w:rPr>
          <w:sz w:val="32"/>
          <w:szCs w:val="32"/>
        </w:rPr>
        <w:t>warnings</w:t>
      </w:r>
      <w:r w:rsidRPr="00FE0EF1">
        <w:rPr>
          <w:spacing w:val="3"/>
          <w:sz w:val="32"/>
          <w:szCs w:val="32"/>
        </w:rPr>
        <w:t xml:space="preserve"> </w:t>
      </w:r>
      <w:r w:rsidRPr="00FE0EF1">
        <w:rPr>
          <w:sz w:val="32"/>
          <w:szCs w:val="32"/>
        </w:rPr>
        <w:t>that</w:t>
      </w:r>
      <w:r w:rsidRPr="00FE0EF1">
        <w:rPr>
          <w:spacing w:val="3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3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pr</w:t>
      </w:r>
      <w:r w:rsidRPr="00FE0EF1">
        <w:rPr>
          <w:spacing w:val="-2"/>
          <w:sz w:val="32"/>
          <w:szCs w:val="32"/>
        </w:rPr>
        <w:t>oduc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4"/>
          <w:sz w:val="32"/>
          <w:szCs w:val="32"/>
        </w:rPr>
        <w:t xml:space="preserve"> </w:t>
      </w:r>
      <w:r w:rsidRPr="00FE0EF1">
        <w:rPr>
          <w:spacing w:val="-2"/>
          <w:sz w:val="32"/>
          <w:szCs w:val="32"/>
        </w:rPr>
        <w:t>bears</w:t>
      </w:r>
      <w:r w:rsidRPr="00FE0EF1">
        <w:rPr>
          <w:spacing w:val="3"/>
          <w:sz w:val="32"/>
          <w:szCs w:val="32"/>
        </w:rPr>
        <w:t xml:space="preserve"> </w:t>
      </w:r>
      <w:r w:rsidRPr="00FE0EF1">
        <w:rPr>
          <w:spacing w:val="-2"/>
          <w:sz w:val="32"/>
          <w:szCs w:val="32"/>
        </w:rPr>
        <w:t>on</w:t>
      </w:r>
      <w:r w:rsidRPr="00FE0EF1">
        <w:rPr>
          <w:spacing w:val="3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4"/>
          <w:sz w:val="32"/>
          <w:szCs w:val="32"/>
        </w:rPr>
        <w:t xml:space="preserve"> </w:t>
      </w:r>
      <w:r w:rsidRPr="00FE0EF1">
        <w:rPr>
          <w:sz w:val="32"/>
          <w:szCs w:val="32"/>
        </w:rPr>
        <w:t>labels</w:t>
      </w:r>
      <w:r w:rsidRPr="00FE0EF1">
        <w:rPr>
          <w:spacing w:val="3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at</w:t>
      </w:r>
      <w:r w:rsidRPr="00FE0EF1">
        <w:rPr>
          <w:spacing w:val="-2"/>
          <w:sz w:val="32"/>
          <w:szCs w:val="32"/>
        </w:rPr>
        <w:t>tached</w:t>
      </w:r>
      <w:r w:rsidRPr="00FE0EF1">
        <w:rPr>
          <w:spacing w:val="3"/>
          <w:sz w:val="32"/>
          <w:szCs w:val="32"/>
        </w:rPr>
        <w:t xml:space="preserve"> </w:t>
      </w:r>
      <w:r w:rsidRPr="00FE0EF1">
        <w:rPr>
          <w:sz w:val="32"/>
          <w:szCs w:val="32"/>
        </w:rPr>
        <w:t>to</w:t>
      </w:r>
      <w:r w:rsidRPr="00FE0EF1">
        <w:rPr>
          <w:spacing w:val="2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37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pr</w:t>
      </w:r>
      <w:r w:rsidRPr="00FE0EF1">
        <w:rPr>
          <w:spacing w:val="-2"/>
          <w:sz w:val="32"/>
          <w:szCs w:val="32"/>
        </w:rPr>
        <w:t>oduc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z w:val="32"/>
          <w:szCs w:val="32"/>
        </w:rPr>
        <w:t>and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pacing w:val="-2"/>
          <w:sz w:val="32"/>
          <w:szCs w:val="32"/>
        </w:rPr>
        <w:t>packaging</w:t>
      </w:r>
      <w:r w:rsidRPr="00FE0EF1">
        <w:rPr>
          <w:spacing w:val="-12"/>
          <w:sz w:val="32"/>
          <w:szCs w:val="32"/>
        </w:rPr>
        <w:t xml:space="preserve"> </w:t>
      </w:r>
      <w:r w:rsidRPr="00FE0EF1">
        <w:rPr>
          <w:sz w:val="32"/>
          <w:szCs w:val="32"/>
        </w:rPr>
        <w:t>must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pacing w:val="-2"/>
          <w:sz w:val="32"/>
          <w:szCs w:val="32"/>
        </w:rPr>
        <w:t>be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strictly</w:t>
      </w:r>
      <w:r w:rsidRPr="00FE0EF1">
        <w:rPr>
          <w:spacing w:val="-16"/>
          <w:sz w:val="32"/>
          <w:szCs w:val="32"/>
        </w:rPr>
        <w:t xml:space="preserve"> </w:t>
      </w:r>
      <w:r w:rsidRPr="00FE0EF1">
        <w:rPr>
          <w:spacing w:val="-2"/>
          <w:sz w:val="32"/>
          <w:szCs w:val="32"/>
        </w:rPr>
        <w:t>f</w:t>
      </w:r>
      <w:r w:rsidRPr="00FE0EF1">
        <w:rPr>
          <w:spacing w:val="-3"/>
          <w:sz w:val="32"/>
          <w:szCs w:val="32"/>
        </w:rPr>
        <w:t>ollowed.</w:t>
      </w:r>
    </w:p>
    <w:p w14:paraId="6792B32D" w14:textId="77777777" w:rsidR="0033761A" w:rsidRPr="00FE0EF1" w:rsidRDefault="0033761A" w:rsidP="006A7784">
      <w:pPr>
        <w:pStyle w:val="litem"/>
        <w:numPr>
          <w:ilvl w:val="0"/>
          <w:numId w:val="27"/>
        </w:numPr>
        <w:rPr>
          <w:sz w:val="32"/>
          <w:szCs w:val="32"/>
        </w:rPr>
      </w:pPr>
      <w:r w:rsidRPr="00FE0EF1">
        <w:rPr>
          <w:sz w:val="32"/>
          <w:szCs w:val="32"/>
        </w:rPr>
        <w:t>Do</w:t>
      </w:r>
      <w:r w:rsidRPr="00FE0EF1">
        <w:rPr>
          <w:spacing w:val="-38"/>
          <w:sz w:val="32"/>
          <w:szCs w:val="32"/>
        </w:rPr>
        <w:t xml:space="preserve"> </w:t>
      </w:r>
      <w:r w:rsidRPr="00FE0EF1">
        <w:rPr>
          <w:sz w:val="32"/>
          <w:szCs w:val="32"/>
        </w:rPr>
        <w:t>no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-38"/>
          <w:sz w:val="32"/>
          <w:szCs w:val="32"/>
        </w:rPr>
        <w:t xml:space="preserve"> </w:t>
      </w:r>
      <w:r w:rsidRPr="00FE0EF1">
        <w:rPr>
          <w:spacing w:val="-3"/>
          <w:sz w:val="32"/>
          <w:szCs w:val="32"/>
        </w:rPr>
        <w:t>expose</w:t>
      </w:r>
      <w:r w:rsidRPr="00FE0EF1">
        <w:rPr>
          <w:spacing w:val="-39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-38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pr</w:t>
      </w:r>
      <w:r w:rsidRPr="00FE0EF1">
        <w:rPr>
          <w:sz w:val="32"/>
          <w:szCs w:val="32"/>
        </w:rPr>
        <w:t>oduc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-38"/>
          <w:sz w:val="32"/>
          <w:szCs w:val="32"/>
        </w:rPr>
        <w:t xml:space="preserve"> </w:t>
      </w:r>
      <w:r w:rsidRPr="00FE0EF1">
        <w:rPr>
          <w:sz w:val="32"/>
          <w:szCs w:val="32"/>
        </w:rPr>
        <w:t>to</w:t>
      </w:r>
      <w:r w:rsidRPr="00FE0EF1">
        <w:rPr>
          <w:spacing w:val="-38"/>
          <w:sz w:val="32"/>
          <w:szCs w:val="32"/>
        </w:rPr>
        <w:t xml:space="preserve"> </w:t>
      </w:r>
      <w:r w:rsidRPr="00FE0EF1">
        <w:rPr>
          <w:sz w:val="32"/>
          <w:szCs w:val="32"/>
        </w:rPr>
        <w:t>liquids</w:t>
      </w:r>
      <w:r w:rsidRPr="00FE0EF1">
        <w:rPr>
          <w:spacing w:val="-39"/>
          <w:sz w:val="32"/>
          <w:szCs w:val="32"/>
        </w:rPr>
        <w:t xml:space="preserve"> </w:t>
      </w:r>
      <w:r w:rsidRPr="00FE0EF1">
        <w:rPr>
          <w:sz w:val="32"/>
          <w:szCs w:val="32"/>
        </w:rPr>
        <w:t>such</w:t>
      </w:r>
      <w:r w:rsidRPr="00FE0EF1">
        <w:rPr>
          <w:spacing w:val="-37"/>
          <w:sz w:val="32"/>
          <w:szCs w:val="32"/>
        </w:rPr>
        <w:t xml:space="preserve"> </w:t>
      </w:r>
      <w:r w:rsidRPr="00FE0EF1">
        <w:rPr>
          <w:sz w:val="32"/>
          <w:szCs w:val="32"/>
        </w:rPr>
        <w:t>as</w:t>
      </w:r>
      <w:r w:rsidRPr="00FE0EF1">
        <w:rPr>
          <w:spacing w:val="-39"/>
          <w:sz w:val="32"/>
          <w:szCs w:val="32"/>
        </w:rPr>
        <w:t xml:space="preserve"> </w:t>
      </w:r>
      <w:r w:rsidRPr="00FE0EF1">
        <w:rPr>
          <w:sz w:val="32"/>
          <w:szCs w:val="32"/>
        </w:rPr>
        <w:t>water.</w:t>
      </w:r>
      <w:r w:rsidRPr="00FE0EF1">
        <w:rPr>
          <w:spacing w:val="-38"/>
          <w:sz w:val="32"/>
          <w:szCs w:val="32"/>
        </w:rPr>
        <w:t xml:space="preserve"> </w:t>
      </w:r>
      <w:r w:rsidRPr="00FE0EF1">
        <w:rPr>
          <w:sz w:val="32"/>
          <w:szCs w:val="32"/>
        </w:rPr>
        <w:t>If</w:t>
      </w:r>
      <w:r w:rsidRPr="00FE0EF1">
        <w:rPr>
          <w:spacing w:val="-38"/>
          <w:sz w:val="32"/>
          <w:szCs w:val="32"/>
        </w:rPr>
        <w:t xml:space="preserve"> </w:t>
      </w:r>
      <w:r w:rsidRPr="00FE0EF1">
        <w:rPr>
          <w:sz w:val="32"/>
          <w:szCs w:val="32"/>
        </w:rPr>
        <w:t>liquids</w:t>
      </w:r>
      <w:r w:rsidRPr="00FE0EF1">
        <w:rPr>
          <w:spacing w:val="-38"/>
          <w:sz w:val="32"/>
          <w:szCs w:val="32"/>
        </w:rPr>
        <w:t xml:space="preserve"> </w:t>
      </w:r>
      <w:r w:rsidRPr="00FE0EF1">
        <w:rPr>
          <w:spacing w:val="-3"/>
          <w:sz w:val="32"/>
          <w:szCs w:val="32"/>
        </w:rPr>
        <w:t>are</w:t>
      </w:r>
      <w:r w:rsidRPr="00FE0EF1">
        <w:rPr>
          <w:spacing w:val="-39"/>
          <w:sz w:val="32"/>
          <w:szCs w:val="32"/>
        </w:rPr>
        <w:t xml:space="preserve"> </w:t>
      </w:r>
      <w:r w:rsidRPr="00FE0EF1">
        <w:rPr>
          <w:sz w:val="32"/>
          <w:szCs w:val="32"/>
        </w:rPr>
        <w:t>leaked</w:t>
      </w:r>
      <w:r w:rsidRPr="00FE0EF1">
        <w:rPr>
          <w:spacing w:val="-38"/>
          <w:sz w:val="32"/>
          <w:szCs w:val="32"/>
        </w:rPr>
        <w:t xml:space="preserve"> </w:t>
      </w:r>
      <w:r w:rsidRPr="00FE0EF1">
        <w:rPr>
          <w:sz w:val="32"/>
          <w:szCs w:val="32"/>
        </w:rPr>
        <w:t>in</w:t>
      </w:r>
      <w:r w:rsidRPr="00FE0EF1">
        <w:rPr>
          <w:spacing w:val="-1"/>
          <w:sz w:val="32"/>
          <w:szCs w:val="32"/>
        </w:rPr>
        <w:t>to</w:t>
      </w:r>
      <w:r w:rsidRPr="00FE0EF1">
        <w:rPr>
          <w:spacing w:val="-38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-38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pr</w:t>
      </w:r>
      <w:r w:rsidRPr="00FE0EF1">
        <w:rPr>
          <w:sz w:val="32"/>
          <w:szCs w:val="32"/>
        </w:rPr>
        <w:t>oduc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39"/>
          <w:sz w:val="32"/>
          <w:szCs w:val="32"/>
        </w:rPr>
        <w:t xml:space="preserve"> </w:t>
      </w:r>
      <w:r w:rsidRPr="00FE0EF1">
        <w:rPr>
          <w:sz w:val="32"/>
          <w:szCs w:val="32"/>
        </w:rPr>
        <w:t>it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may</w:t>
      </w:r>
      <w:r w:rsidRPr="00FE0EF1">
        <w:rPr>
          <w:spacing w:val="-23"/>
          <w:sz w:val="32"/>
          <w:szCs w:val="32"/>
        </w:rPr>
        <w:t xml:space="preserve"> </w:t>
      </w:r>
      <w:r w:rsidRPr="00FE0EF1">
        <w:rPr>
          <w:sz w:val="32"/>
          <w:szCs w:val="32"/>
        </w:rPr>
        <w:t>cause</w:t>
      </w:r>
      <w:r w:rsidRPr="00FE0EF1">
        <w:rPr>
          <w:spacing w:val="-20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malf</w:t>
      </w:r>
      <w:r w:rsidRPr="00FE0EF1">
        <w:rPr>
          <w:sz w:val="32"/>
          <w:szCs w:val="32"/>
        </w:rPr>
        <w:t>unc</w:t>
      </w:r>
      <w:r w:rsidRPr="00FE0EF1">
        <w:rPr>
          <w:spacing w:val="-1"/>
          <w:sz w:val="32"/>
          <w:szCs w:val="32"/>
        </w:rPr>
        <w:t>tion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in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pr</w:t>
      </w:r>
      <w:r w:rsidRPr="00FE0EF1">
        <w:rPr>
          <w:sz w:val="32"/>
          <w:szCs w:val="32"/>
        </w:rPr>
        <w:t>oduc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-20"/>
          <w:sz w:val="32"/>
          <w:szCs w:val="32"/>
        </w:rPr>
        <w:t xml:space="preserve"> </w:t>
      </w:r>
      <w:r w:rsidRPr="00FE0EF1">
        <w:rPr>
          <w:sz w:val="32"/>
          <w:szCs w:val="32"/>
        </w:rPr>
        <w:t>or</w:t>
      </w:r>
      <w:r w:rsidRPr="00FE0EF1">
        <w:rPr>
          <w:spacing w:val="-22"/>
          <w:sz w:val="32"/>
          <w:szCs w:val="32"/>
        </w:rPr>
        <w:t xml:space="preserve"> </w:t>
      </w:r>
      <w:r w:rsidRPr="00FE0EF1">
        <w:rPr>
          <w:spacing w:val="-3"/>
          <w:sz w:val="32"/>
          <w:szCs w:val="32"/>
        </w:rPr>
        <w:t>produce</w:t>
      </w:r>
      <w:r w:rsidRPr="00FE0EF1">
        <w:rPr>
          <w:spacing w:val="-20"/>
          <w:sz w:val="32"/>
          <w:szCs w:val="32"/>
        </w:rPr>
        <w:t xml:space="preserve"> </w:t>
      </w:r>
      <w:r w:rsidRPr="00FE0EF1">
        <w:rPr>
          <w:sz w:val="32"/>
          <w:szCs w:val="32"/>
        </w:rPr>
        <w:t>electric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shock.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In</w:t>
      </w:r>
      <w:r w:rsidRPr="00FE0EF1">
        <w:rPr>
          <w:spacing w:val="-20"/>
          <w:sz w:val="32"/>
          <w:szCs w:val="32"/>
        </w:rPr>
        <w:t xml:space="preserve"> </w:t>
      </w:r>
      <w:r w:rsidRPr="00FE0EF1">
        <w:rPr>
          <w:sz w:val="32"/>
          <w:szCs w:val="32"/>
        </w:rPr>
        <w:t>this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case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turn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47"/>
          <w:sz w:val="32"/>
          <w:szCs w:val="32"/>
        </w:rPr>
        <w:t xml:space="preserve"> </w:t>
      </w:r>
      <w:r w:rsidRPr="00FE0EF1">
        <w:rPr>
          <w:sz w:val="32"/>
          <w:szCs w:val="32"/>
        </w:rPr>
        <w:t>device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o</w:t>
      </w:r>
      <w:r w:rsidRPr="00FE0EF1">
        <w:rPr>
          <w:spacing w:val="-1"/>
          <w:sz w:val="32"/>
          <w:szCs w:val="32"/>
        </w:rPr>
        <w:t>ff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immediately</w:t>
      </w:r>
      <w:r w:rsidRPr="00FE0EF1">
        <w:rPr>
          <w:spacing w:val="-22"/>
          <w:sz w:val="32"/>
          <w:szCs w:val="32"/>
        </w:rPr>
        <w:t xml:space="preserve"> </w:t>
      </w:r>
      <w:r w:rsidRPr="00FE0EF1">
        <w:rPr>
          <w:sz w:val="32"/>
          <w:szCs w:val="32"/>
        </w:rPr>
        <w:t>and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consult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-20"/>
          <w:sz w:val="32"/>
          <w:szCs w:val="32"/>
        </w:rPr>
        <w:t xml:space="preserve"> </w:t>
      </w:r>
      <w:r w:rsidRPr="00FE0EF1">
        <w:rPr>
          <w:sz w:val="32"/>
          <w:szCs w:val="32"/>
        </w:rPr>
        <w:t>authorized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service</w:t>
      </w:r>
      <w:r w:rsidRPr="00FE0EF1">
        <w:rPr>
          <w:spacing w:val="-21"/>
          <w:sz w:val="32"/>
          <w:szCs w:val="32"/>
        </w:rPr>
        <w:t xml:space="preserve"> </w:t>
      </w:r>
      <w:proofErr w:type="spellStart"/>
      <w:r w:rsidRPr="00FE0EF1">
        <w:rPr>
          <w:sz w:val="32"/>
          <w:szCs w:val="32"/>
        </w:rPr>
        <w:t>cen</w:t>
      </w:r>
      <w:r w:rsidRPr="00FE0EF1">
        <w:rPr>
          <w:spacing w:val="-1"/>
          <w:sz w:val="32"/>
          <w:szCs w:val="32"/>
        </w:rPr>
        <w:t>ter</w:t>
      </w:r>
      <w:proofErr w:type="spellEnd"/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f</w:t>
      </w:r>
      <w:r w:rsidRPr="00FE0EF1">
        <w:rPr>
          <w:spacing w:val="-3"/>
          <w:sz w:val="32"/>
          <w:szCs w:val="32"/>
        </w:rPr>
        <w:t>or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z w:val="32"/>
          <w:szCs w:val="32"/>
        </w:rPr>
        <w:t>inspection</w:t>
      </w:r>
      <w:r w:rsidRPr="00FE0EF1">
        <w:rPr>
          <w:spacing w:val="-21"/>
          <w:sz w:val="32"/>
          <w:szCs w:val="32"/>
        </w:rPr>
        <w:t xml:space="preserve"> </w:t>
      </w:r>
      <w:r w:rsidRPr="00FE0EF1">
        <w:rPr>
          <w:spacing w:val="-3"/>
          <w:sz w:val="32"/>
          <w:szCs w:val="32"/>
        </w:rPr>
        <w:t>and/</w:t>
      </w:r>
      <w:r w:rsidRPr="00FE0EF1">
        <w:rPr>
          <w:sz w:val="32"/>
          <w:szCs w:val="32"/>
        </w:rPr>
        <w:t>or</w:t>
      </w:r>
      <w:r w:rsidRPr="00FE0EF1">
        <w:rPr>
          <w:spacing w:val="44"/>
          <w:sz w:val="32"/>
          <w:szCs w:val="32"/>
        </w:rPr>
        <w:t xml:space="preserve"> </w:t>
      </w:r>
      <w:r w:rsidRPr="00FE0EF1">
        <w:rPr>
          <w:spacing w:val="-3"/>
          <w:sz w:val="32"/>
          <w:szCs w:val="32"/>
        </w:rPr>
        <w:t>r</w:t>
      </w:r>
      <w:r w:rsidRPr="00FE0EF1">
        <w:rPr>
          <w:sz w:val="32"/>
          <w:szCs w:val="32"/>
        </w:rPr>
        <w:t>epair.</w:t>
      </w:r>
    </w:p>
    <w:p w14:paraId="5806C6D8" w14:textId="77777777" w:rsidR="0033761A" w:rsidRPr="00FE0EF1" w:rsidRDefault="0033761A" w:rsidP="006A7784">
      <w:pPr>
        <w:pStyle w:val="litem"/>
        <w:numPr>
          <w:ilvl w:val="0"/>
          <w:numId w:val="27"/>
        </w:numPr>
        <w:rPr>
          <w:sz w:val="32"/>
          <w:szCs w:val="32"/>
        </w:rPr>
      </w:pPr>
      <w:r w:rsidRPr="00FE0EF1">
        <w:rPr>
          <w:spacing w:val="-3"/>
          <w:sz w:val="32"/>
          <w:szCs w:val="32"/>
        </w:rPr>
        <w:t>Keep</w:t>
      </w:r>
      <w:r w:rsidRPr="00FE0EF1">
        <w:rPr>
          <w:spacing w:val="-6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-5"/>
          <w:sz w:val="32"/>
          <w:szCs w:val="32"/>
        </w:rPr>
        <w:t xml:space="preserve"> </w:t>
      </w:r>
      <w:r w:rsidRPr="00FE0EF1">
        <w:rPr>
          <w:sz w:val="32"/>
          <w:szCs w:val="32"/>
        </w:rPr>
        <w:t>product away from excessive heat sources.</w:t>
      </w:r>
    </w:p>
    <w:p w14:paraId="32214B7A" w14:textId="77777777" w:rsidR="0033761A" w:rsidRPr="00FE0EF1" w:rsidRDefault="0033761A" w:rsidP="006A7784">
      <w:pPr>
        <w:pStyle w:val="litem"/>
        <w:numPr>
          <w:ilvl w:val="0"/>
          <w:numId w:val="27"/>
        </w:numPr>
        <w:rPr>
          <w:sz w:val="32"/>
          <w:szCs w:val="32"/>
        </w:rPr>
      </w:pPr>
      <w:proofErr w:type="gramStart"/>
      <w:r w:rsidRPr="00FE0EF1">
        <w:rPr>
          <w:sz w:val="32"/>
          <w:szCs w:val="32"/>
        </w:rPr>
        <w:t>In</w:t>
      </w:r>
      <w:r w:rsidRPr="00FE0EF1">
        <w:rPr>
          <w:spacing w:val="1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or</w:t>
      </w:r>
      <w:r w:rsidRPr="00FE0EF1">
        <w:rPr>
          <w:sz w:val="32"/>
          <w:szCs w:val="32"/>
        </w:rPr>
        <w:t>der</w:t>
      </w:r>
      <w:r w:rsidRPr="00FE0EF1">
        <w:rPr>
          <w:spacing w:val="-1"/>
          <w:sz w:val="32"/>
          <w:szCs w:val="32"/>
        </w:rPr>
        <w:t xml:space="preserve"> </w:t>
      </w:r>
      <w:r w:rsidRPr="00FE0EF1">
        <w:rPr>
          <w:sz w:val="32"/>
          <w:szCs w:val="32"/>
        </w:rPr>
        <w:t>to</w:t>
      </w:r>
      <w:proofErr w:type="gramEnd"/>
      <w:r w:rsidRPr="00FE0EF1">
        <w:rPr>
          <w:spacing w:val="2"/>
          <w:sz w:val="32"/>
          <w:szCs w:val="32"/>
        </w:rPr>
        <w:t xml:space="preserve"> </w:t>
      </w:r>
      <w:r w:rsidRPr="00FE0EF1">
        <w:rPr>
          <w:sz w:val="32"/>
          <w:szCs w:val="32"/>
        </w:rPr>
        <w:t>pr</w:t>
      </w:r>
      <w:r w:rsidRPr="00FE0EF1">
        <w:rPr>
          <w:spacing w:val="-3"/>
          <w:sz w:val="32"/>
          <w:szCs w:val="32"/>
        </w:rPr>
        <w:t>even</w:t>
      </w:r>
      <w:r w:rsidRPr="00FE0EF1">
        <w:rPr>
          <w:sz w:val="32"/>
          <w:szCs w:val="32"/>
        </w:rPr>
        <w:t>t</w:t>
      </w:r>
      <w:r w:rsidRPr="00FE0EF1">
        <w:rPr>
          <w:spacing w:val="1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2"/>
          <w:sz w:val="32"/>
          <w:szCs w:val="32"/>
        </w:rPr>
        <w:t xml:space="preserve"> </w:t>
      </w:r>
      <w:r w:rsidRPr="00FE0EF1">
        <w:rPr>
          <w:sz w:val="32"/>
          <w:szCs w:val="32"/>
        </w:rPr>
        <w:t>risk o</w:t>
      </w:r>
      <w:r w:rsidRPr="00FE0EF1">
        <w:rPr>
          <w:spacing w:val="-1"/>
          <w:sz w:val="32"/>
          <w:szCs w:val="32"/>
        </w:rPr>
        <w:t>f</w:t>
      </w:r>
      <w:r w:rsidRPr="00FE0EF1">
        <w:rPr>
          <w:spacing w:val="1"/>
          <w:sz w:val="32"/>
          <w:szCs w:val="32"/>
        </w:rPr>
        <w:t xml:space="preserve"> </w:t>
      </w:r>
      <w:r w:rsidRPr="00FE0EF1">
        <w:rPr>
          <w:sz w:val="32"/>
          <w:szCs w:val="32"/>
        </w:rPr>
        <w:t>electric</w:t>
      </w:r>
      <w:r w:rsidRPr="00FE0EF1">
        <w:rPr>
          <w:spacing w:val="1"/>
          <w:sz w:val="32"/>
          <w:szCs w:val="32"/>
        </w:rPr>
        <w:t xml:space="preserve"> </w:t>
      </w:r>
      <w:r w:rsidRPr="00FE0EF1">
        <w:rPr>
          <w:sz w:val="32"/>
          <w:szCs w:val="32"/>
        </w:rPr>
        <w:t>shock</w:t>
      </w:r>
      <w:r w:rsidRPr="00FE0EF1">
        <w:rPr>
          <w:spacing w:val="1"/>
          <w:sz w:val="32"/>
          <w:szCs w:val="32"/>
        </w:rPr>
        <w:t xml:space="preserve"> </w:t>
      </w:r>
      <w:r w:rsidRPr="00FE0EF1">
        <w:rPr>
          <w:sz w:val="32"/>
          <w:szCs w:val="32"/>
        </w:rPr>
        <w:t>disconnec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1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1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pr</w:t>
      </w:r>
      <w:r w:rsidRPr="00FE0EF1">
        <w:rPr>
          <w:sz w:val="32"/>
          <w:szCs w:val="32"/>
        </w:rPr>
        <w:t>oduc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1"/>
          <w:sz w:val="32"/>
          <w:szCs w:val="32"/>
        </w:rPr>
        <w:t xml:space="preserve"> </w:t>
      </w:r>
      <w:r w:rsidRPr="00FE0EF1">
        <w:rPr>
          <w:sz w:val="32"/>
          <w:szCs w:val="32"/>
        </w:rPr>
        <w:t>fr</w:t>
      </w:r>
      <w:r w:rsidRPr="00FE0EF1">
        <w:rPr>
          <w:spacing w:val="-3"/>
          <w:sz w:val="32"/>
          <w:szCs w:val="32"/>
        </w:rPr>
        <w:t>om</w:t>
      </w:r>
      <w:r w:rsidRPr="00FE0EF1">
        <w:rPr>
          <w:spacing w:val="1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2"/>
          <w:sz w:val="32"/>
          <w:szCs w:val="32"/>
        </w:rPr>
        <w:t xml:space="preserve"> </w:t>
      </w:r>
      <w:r w:rsidRPr="00FE0EF1">
        <w:rPr>
          <w:sz w:val="32"/>
          <w:szCs w:val="32"/>
        </w:rPr>
        <w:t>power</w:t>
      </w:r>
      <w:r w:rsidRPr="00FE0EF1">
        <w:rPr>
          <w:spacing w:val="30"/>
          <w:sz w:val="32"/>
          <w:szCs w:val="32"/>
        </w:rPr>
        <w:t xml:space="preserve"> </w:t>
      </w:r>
      <w:r w:rsidRPr="00FE0EF1">
        <w:rPr>
          <w:spacing w:val="-3"/>
          <w:sz w:val="32"/>
          <w:szCs w:val="32"/>
        </w:rPr>
        <w:t>source</w:t>
      </w:r>
      <w:r w:rsidRPr="00FE0EF1">
        <w:rPr>
          <w:spacing w:val="-23"/>
          <w:sz w:val="32"/>
          <w:szCs w:val="32"/>
        </w:rPr>
        <w:t xml:space="preserve"> </w:t>
      </w:r>
      <w:r w:rsidRPr="00FE0EF1">
        <w:rPr>
          <w:sz w:val="32"/>
          <w:szCs w:val="32"/>
        </w:rPr>
        <w:t>in</w:t>
      </w:r>
      <w:r w:rsidRPr="00FE0EF1">
        <w:rPr>
          <w:spacing w:val="-23"/>
          <w:sz w:val="32"/>
          <w:szCs w:val="32"/>
        </w:rPr>
        <w:t xml:space="preserve"> </w:t>
      </w:r>
      <w:r w:rsidRPr="00FE0EF1">
        <w:rPr>
          <w:spacing w:val="-3"/>
          <w:sz w:val="32"/>
          <w:szCs w:val="32"/>
        </w:rPr>
        <w:t>e</w:t>
      </w:r>
      <w:r w:rsidRPr="00FE0EF1">
        <w:rPr>
          <w:sz w:val="32"/>
          <w:szCs w:val="32"/>
        </w:rPr>
        <w:t>xtr</w:t>
      </w:r>
      <w:r w:rsidRPr="00FE0EF1">
        <w:rPr>
          <w:spacing w:val="-3"/>
          <w:sz w:val="32"/>
          <w:szCs w:val="32"/>
        </w:rPr>
        <w:t>eme</w:t>
      </w:r>
      <w:r w:rsidRPr="00FE0EF1">
        <w:rPr>
          <w:spacing w:val="-23"/>
          <w:sz w:val="32"/>
          <w:szCs w:val="32"/>
        </w:rPr>
        <w:t xml:space="preserve"> </w:t>
      </w:r>
      <w:r w:rsidRPr="00FE0EF1">
        <w:rPr>
          <w:sz w:val="32"/>
          <w:szCs w:val="32"/>
        </w:rPr>
        <w:t>weather</w:t>
      </w:r>
      <w:r w:rsidRPr="00FE0EF1">
        <w:rPr>
          <w:spacing w:val="-24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(</w:t>
      </w:r>
      <w:r w:rsidRPr="00FE0EF1">
        <w:rPr>
          <w:sz w:val="32"/>
          <w:szCs w:val="32"/>
        </w:rPr>
        <w:t>storms,</w:t>
      </w:r>
      <w:r w:rsidRPr="00FE0EF1">
        <w:rPr>
          <w:spacing w:val="-22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lightning,</w:t>
      </w:r>
      <w:r w:rsidRPr="00FE0EF1">
        <w:rPr>
          <w:spacing w:val="-23"/>
          <w:sz w:val="32"/>
          <w:szCs w:val="32"/>
        </w:rPr>
        <w:t xml:space="preserve"> </w:t>
      </w:r>
      <w:r w:rsidRPr="00FE0EF1">
        <w:rPr>
          <w:sz w:val="32"/>
          <w:szCs w:val="32"/>
        </w:rPr>
        <w:t>e</w:t>
      </w:r>
      <w:r w:rsidRPr="00FE0EF1">
        <w:rPr>
          <w:spacing w:val="-1"/>
          <w:sz w:val="32"/>
          <w:szCs w:val="32"/>
        </w:rPr>
        <w:t>tc.).</w:t>
      </w:r>
    </w:p>
    <w:p w14:paraId="2EA2BE18" w14:textId="77777777" w:rsidR="0033761A" w:rsidRPr="00FE0EF1" w:rsidRDefault="0033761A" w:rsidP="006A7784">
      <w:pPr>
        <w:pStyle w:val="litem"/>
        <w:numPr>
          <w:ilvl w:val="0"/>
          <w:numId w:val="27"/>
        </w:numPr>
        <w:rPr>
          <w:sz w:val="32"/>
          <w:szCs w:val="32"/>
        </w:rPr>
      </w:pPr>
      <w:r w:rsidRPr="00FE0EF1">
        <w:rPr>
          <w:sz w:val="32"/>
          <w:szCs w:val="32"/>
        </w:rPr>
        <w:t>Do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z w:val="32"/>
          <w:szCs w:val="32"/>
        </w:rPr>
        <w:t>no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z w:val="32"/>
          <w:szCs w:val="32"/>
        </w:rPr>
        <w:t>dr</w:t>
      </w:r>
      <w:r w:rsidRPr="00FE0EF1">
        <w:rPr>
          <w:spacing w:val="-3"/>
          <w:sz w:val="32"/>
          <w:szCs w:val="32"/>
        </w:rPr>
        <w:t>op</w:t>
      </w:r>
      <w:r w:rsidRPr="00FE0EF1">
        <w:rPr>
          <w:spacing w:val="-12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pr</w:t>
      </w:r>
      <w:r w:rsidRPr="00FE0EF1">
        <w:rPr>
          <w:sz w:val="32"/>
          <w:szCs w:val="32"/>
        </w:rPr>
        <w:t>oduc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-12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or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z w:val="32"/>
          <w:szCs w:val="32"/>
        </w:rPr>
        <w:t>place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z w:val="32"/>
          <w:szCs w:val="32"/>
        </w:rPr>
        <w:t>any</w:t>
      </w:r>
      <w:r w:rsidRPr="00FE0EF1">
        <w:rPr>
          <w:spacing w:val="-15"/>
          <w:sz w:val="32"/>
          <w:szCs w:val="32"/>
        </w:rPr>
        <w:t xml:space="preserve"> </w:t>
      </w:r>
      <w:r w:rsidRPr="00FE0EF1">
        <w:rPr>
          <w:sz w:val="32"/>
          <w:szCs w:val="32"/>
        </w:rPr>
        <w:t>o</w:t>
      </w:r>
      <w:r w:rsidRPr="00FE0EF1">
        <w:rPr>
          <w:spacing w:val="-1"/>
          <w:sz w:val="32"/>
          <w:szCs w:val="32"/>
        </w:rPr>
        <w:t>ther</w:t>
      </w:r>
      <w:r w:rsidRPr="00FE0EF1">
        <w:rPr>
          <w:spacing w:val="-14"/>
          <w:sz w:val="32"/>
          <w:szCs w:val="32"/>
        </w:rPr>
        <w:t xml:space="preserve"> </w:t>
      </w:r>
      <w:r w:rsidRPr="00FE0EF1">
        <w:rPr>
          <w:sz w:val="32"/>
          <w:szCs w:val="32"/>
        </w:rPr>
        <w:t>objec</w:t>
      </w:r>
      <w:r w:rsidRPr="00FE0EF1">
        <w:rPr>
          <w:spacing w:val="-1"/>
          <w:sz w:val="32"/>
          <w:szCs w:val="32"/>
        </w:rPr>
        <w:t>ts</w:t>
      </w:r>
      <w:r w:rsidRPr="00FE0EF1">
        <w:rPr>
          <w:spacing w:val="-12"/>
          <w:sz w:val="32"/>
          <w:szCs w:val="32"/>
        </w:rPr>
        <w:t xml:space="preserve"> </w:t>
      </w:r>
      <w:r w:rsidRPr="00FE0EF1">
        <w:rPr>
          <w:sz w:val="32"/>
          <w:szCs w:val="32"/>
        </w:rPr>
        <w:t>on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-12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pr</w:t>
      </w:r>
      <w:r w:rsidRPr="00FE0EF1">
        <w:rPr>
          <w:sz w:val="32"/>
          <w:szCs w:val="32"/>
        </w:rPr>
        <w:t>oduc</w:t>
      </w:r>
      <w:r w:rsidRPr="00FE0EF1">
        <w:rPr>
          <w:spacing w:val="-1"/>
          <w:sz w:val="32"/>
          <w:szCs w:val="32"/>
        </w:rPr>
        <w:t>t</w:t>
      </w:r>
      <w:r w:rsidRPr="00FE0EF1">
        <w:rPr>
          <w:sz w:val="32"/>
          <w:szCs w:val="32"/>
        </w:rPr>
        <w:t>.</w:t>
      </w:r>
    </w:p>
    <w:p w14:paraId="27A2D743" w14:textId="77777777" w:rsidR="0033761A" w:rsidRPr="00FE0EF1" w:rsidRDefault="0033761A" w:rsidP="006A7784">
      <w:pPr>
        <w:pStyle w:val="litem"/>
        <w:numPr>
          <w:ilvl w:val="0"/>
          <w:numId w:val="27"/>
        </w:numPr>
        <w:rPr>
          <w:sz w:val="32"/>
          <w:szCs w:val="32"/>
        </w:rPr>
      </w:pPr>
      <w:r w:rsidRPr="00FE0EF1">
        <w:rPr>
          <w:spacing w:val="-8"/>
          <w:sz w:val="32"/>
          <w:szCs w:val="32"/>
        </w:rPr>
        <w:t>T</w:t>
      </w:r>
      <w:r w:rsidRPr="00FE0EF1">
        <w:rPr>
          <w:spacing w:val="-7"/>
          <w:sz w:val="32"/>
          <w:szCs w:val="32"/>
        </w:rPr>
        <w:t>o</w:t>
      </w:r>
      <w:r w:rsidRPr="00FE0EF1">
        <w:rPr>
          <w:spacing w:val="-17"/>
          <w:sz w:val="32"/>
          <w:szCs w:val="32"/>
        </w:rPr>
        <w:t xml:space="preserve"> </w:t>
      </w:r>
      <w:r w:rsidRPr="00FE0EF1">
        <w:rPr>
          <w:sz w:val="32"/>
          <w:szCs w:val="32"/>
        </w:rPr>
        <w:t>avoid</w:t>
      </w:r>
      <w:r w:rsidRPr="00FE0EF1">
        <w:rPr>
          <w:spacing w:val="-16"/>
          <w:sz w:val="32"/>
          <w:szCs w:val="32"/>
        </w:rPr>
        <w:t xml:space="preserve"> </w:t>
      </w:r>
      <w:r w:rsidRPr="00FE0EF1">
        <w:rPr>
          <w:spacing w:val="-3"/>
          <w:sz w:val="32"/>
          <w:szCs w:val="32"/>
        </w:rPr>
        <w:t>danger,</w:t>
      </w:r>
      <w:r w:rsidRPr="00FE0EF1">
        <w:rPr>
          <w:spacing w:val="-17"/>
          <w:sz w:val="32"/>
          <w:szCs w:val="32"/>
        </w:rPr>
        <w:t xml:space="preserve"> </w:t>
      </w:r>
      <w:r w:rsidRPr="00FE0EF1">
        <w:rPr>
          <w:sz w:val="32"/>
          <w:szCs w:val="32"/>
        </w:rPr>
        <w:t>keep</w:t>
      </w:r>
      <w:r w:rsidRPr="00FE0EF1">
        <w:rPr>
          <w:spacing w:val="-16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plastic</w:t>
      </w:r>
      <w:r w:rsidRPr="00FE0EF1">
        <w:rPr>
          <w:spacing w:val="-15"/>
          <w:sz w:val="32"/>
          <w:szCs w:val="32"/>
        </w:rPr>
        <w:t xml:space="preserve"> </w:t>
      </w:r>
      <w:r w:rsidRPr="00FE0EF1">
        <w:rPr>
          <w:sz w:val="32"/>
          <w:szCs w:val="32"/>
        </w:rPr>
        <w:t>bags</w:t>
      </w:r>
      <w:r w:rsidRPr="00FE0EF1">
        <w:rPr>
          <w:spacing w:val="-16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out</w:t>
      </w:r>
      <w:r w:rsidRPr="00FE0EF1">
        <w:rPr>
          <w:spacing w:val="-16"/>
          <w:sz w:val="32"/>
          <w:szCs w:val="32"/>
        </w:rPr>
        <w:t xml:space="preserve"> </w:t>
      </w:r>
      <w:r w:rsidRPr="00FE0EF1">
        <w:rPr>
          <w:sz w:val="32"/>
          <w:szCs w:val="32"/>
        </w:rPr>
        <w:t>o</w:t>
      </w:r>
      <w:r w:rsidRPr="00FE0EF1">
        <w:rPr>
          <w:spacing w:val="-1"/>
          <w:sz w:val="32"/>
          <w:szCs w:val="32"/>
        </w:rPr>
        <w:t>f</w:t>
      </w:r>
      <w:r w:rsidRPr="00FE0EF1">
        <w:rPr>
          <w:spacing w:val="-18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-16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r</w:t>
      </w:r>
      <w:r w:rsidRPr="00FE0EF1">
        <w:rPr>
          <w:sz w:val="32"/>
          <w:szCs w:val="32"/>
        </w:rPr>
        <w:t>each</w:t>
      </w:r>
      <w:r w:rsidRPr="00FE0EF1">
        <w:rPr>
          <w:spacing w:val="-16"/>
          <w:sz w:val="32"/>
          <w:szCs w:val="32"/>
        </w:rPr>
        <w:t xml:space="preserve"> </w:t>
      </w:r>
      <w:r w:rsidRPr="00FE0EF1">
        <w:rPr>
          <w:sz w:val="32"/>
          <w:szCs w:val="32"/>
        </w:rPr>
        <w:t>o</w:t>
      </w:r>
      <w:r w:rsidRPr="00FE0EF1">
        <w:rPr>
          <w:spacing w:val="-1"/>
          <w:sz w:val="32"/>
          <w:szCs w:val="32"/>
        </w:rPr>
        <w:t>f</w:t>
      </w:r>
      <w:r w:rsidRPr="00FE0EF1">
        <w:rPr>
          <w:spacing w:val="-17"/>
          <w:sz w:val="32"/>
          <w:szCs w:val="32"/>
        </w:rPr>
        <w:t xml:space="preserve"> </w:t>
      </w:r>
      <w:r w:rsidRPr="00FE0EF1">
        <w:rPr>
          <w:sz w:val="32"/>
          <w:szCs w:val="32"/>
        </w:rPr>
        <w:t>in</w:t>
      </w:r>
      <w:r w:rsidRPr="00FE0EF1">
        <w:rPr>
          <w:spacing w:val="-1"/>
          <w:sz w:val="32"/>
          <w:szCs w:val="32"/>
        </w:rPr>
        <w:t>f</w:t>
      </w:r>
      <w:r w:rsidRPr="00FE0EF1">
        <w:rPr>
          <w:sz w:val="32"/>
          <w:szCs w:val="32"/>
        </w:rPr>
        <w:t>an</w:t>
      </w:r>
      <w:r w:rsidRPr="00FE0EF1">
        <w:rPr>
          <w:spacing w:val="-1"/>
          <w:sz w:val="32"/>
          <w:szCs w:val="32"/>
        </w:rPr>
        <w:t>ts</w:t>
      </w:r>
      <w:r w:rsidRPr="00FE0EF1">
        <w:rPr>
          <w:spacing w:val="-17"/>
          <w:sz w:val="32"/>
          <w:szCs w:val="32"/>
        </w:rPr>
        <w:t xml:space="preserve"> </w:t>
      </w:r>
      <w:r w:rsidRPr="00FE0EF1">
        <w:rPr>
          <w:sz w:val="32"/>
          <w:szCs w:val="32"/>
        </w:rPr>
        <w:t>and</w:t>
      </w:r>
      <w:r w:rsidRPr="00FE0EF1">
        <w:rPr>
          <w:spacing w:val="-16"/>
          <w:sz w:val="32"/>
          <w:szCs w:val="32"/>
        </w:rPr>
        <w:t xml:space="preserve"> </w:t>
      </w:r>
      <w:r w:rsidRPr="00FE0EF1">
        <w:rPr>
          <w:sz w:val="32"/>
          <w:szCs w:val="32"/>
        </w:rPr>
        <w:t>pe</w:t>
      </w:r>
      <w:r w:rsidRPr="00FE0EF1">
        <w:rPr>
          <w:spacing w:val="-1"/>
          <w:sz w:val="32"/>
          <w:szCs w:val="32"/>
        </w:rPr>
        <w:t>ts.</w:t>
      </w:r>
    </w:p>
    <w:p w14:paraId="57B39C94" w14:textId="77777777" w:rsidR="0033761A" w:rsidRPr="0033761A" w:rsidRDefault="0033761A" w:rsidP="00387F4A">
      <w:pPr>
        <w:pStyle w:val="head2"/>
        <w:jc w:val="left"/>
        <w:rPr>
          <w:w w:val="61"/>
        </w:rPr>
      </w:pPr>
      <w:bookmarkStart w:id="109" w:name="_Toc83992294"/>
      <w:bookmarkStart w:id="110" w:name="_TOC_250015"/>
      <w:bookmarkStart w:id="111" w:name="_Toc88547950"/>
      <w:bookmarkStart w:id="112" w:name="_Toc88636244"/>
      <w:bookmarkStart w:id="113" w:name="_Toc83992295"/>
      <w:bookmarkStart w:id="114" w:name="_TOC_250014"/>
      <w:r w:rsidRPr="0033761A">
        <w:t>Operational</w:t>
      </w:r>
      <w:r w:rsidRPr="0033761A">
        <w:rPr>
          <w:spacing w:val="-6"/>
        </w:rPr>
        <w:t xml:space="preserve"> </w:t>
      </w:r>
      <w:r w:rsidRPr="0033761A">
        <w:t>safety</w:t>
      </w:r>
      <w:bookmarkEnd w:id="109"/>
      <w:bookmarkEnd w:id="110"/>
      <w:bookmarkEnd w:id="111"/>
      <w:bookmarkEnd w:id="112"/>
    </w:p>
    <w:p w14:paraId="34C80D9C" w14:textId="77777777" w:rsidR="0033761A" w:rsidRPr="00FE0EF1" w:rsidRDefault="0033761A" w:rsidP="008F7A7E">
      <w:pPr>
        <w:pStyle w:val="litem"/>
        <w:numPr>
          <w:ilvl w:val="0"/>
          <w:numId w:val="28"/>
        </w:numPr>
        <w:rPr>
          <w:sz w:val="32"/>
          <w:szCs w:val="32"/>
        </w:rPr>
      </w:pPr>
      <w:r w:rsidRPr="00FE0EF1">
        <w:rPr>
          <w:sz w:val="32"/>
          <w:szCs w:val="32"/>
        </w:rPr>
        <w:t>This</w:t>
      </w:r>
      <w:r w:rsidRPr="00FE0EF1">
        <w:rPr>
          <w:spacing w:val="7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pr</w:t>
      </w:r>
      <w:r w:rsidRPr="00FE0EF1">
        <w:rPr>
          <w:sz w:val="32"/>
          <w:szCs w:val="32"/>
        </w:rPr>
        <w:t>oduc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8"/>
          <w:sz w:val="32"/>
          <w:szCs w:val="32"/>
        </w:rPr>
        <w:t xml:space="preserve"> </w:t>
      </w:r>
      <w:r w:rsidRPr="00FE0EF1">
        <w:rPr>
          <w:sz w:val="32"/>
          <w:szCs w:val="32"/>
        </w:rPr>
        <w:t>must</w:t>
      </w:r>
      <w:r w:rsidRPr="00FE0EF1">
        <w:rPr>
          <w:spacing w:val="8"/>
          <w:sz w:val="32"/>
          <w:szCs w:val="32"/>
        </w:rPr>
        <w:t xml:space="preserve"> </w:t>
      </w:r>
      <w:r w:rsidRPr="00FE0EF1">
        <w:rPr>
          <w:sz w:val="32"/>
          <w:szCs w:val="32"/>
        </w:rPr>
        <w:t>no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7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r</w:t>
      </w:r>
      <w:r w:rsidRPr="00FE0EF1">
        <w:rPr>
          <w:sz w:val="32"/>
          <w:szCs w:val="32"/>
        </w:rPr>
        <w:t>eplace</w:t>
      </w:r>
      <w:r w:rsidRPr="00FE0EF1">
        <w:rPr>
          <w:spacing w:val="8"/>
          <w:sz w:val="32"/>
          <w:szCs w:val="32"/>
        </w:rPr>
        <w:t xml:space="preserve"> </w:t>
      </w:r>
      <w:r w:rsidRPr="00FE0EF1">
        <w:rPr>
          <w:sz w:val="32"/>
          <w:szCs w:val="32"/>
        </w:rPr>
        <w:t>good</w:t>
      </w:r>
      <w:r w:rsidRPr="00FE0EF1">
        <w:rPr>
          <w:spacing w:val="8"/>
          <w:sz w:val="32"/>
          <w:szCs w:val="32"/>
        </w:rPr>
        <w:t xml:space="preserve"> </w:t>
      </w:r>
      <w:r w:rsidRPr="00FE0EF1">
        <w:rPr>
          <w:sz w:val="32"/>
          <w:szCs w:val="32"/>
        </w:rPr>
        <w:t>orien</w:t>
      </w:r>
      <w:r w:rsidRPr="00FE0EF1">
        <w:rPr>
          <w:spacing w:val="-1"/>
          <w:sz w:val="32"/>
          <w:szCs w:val="32"/>
        </w:rPr>
        <w:t>tation</w:t>
      </w:r>
      <w:r w:rsidRPr="00FE0EF1">
        <w:rPr>
          <w:spacing w:val="7"/>
          <w:sz w:val="32"/>
          <w:szCs w:val="32"/>
        </w:rPr>
        <w:t xml:space="preserve"> </w:t>
      </w:r>
      <w:r w:rsidRPr="00FE0EF1">
        <w:rPr>
          <w:sz w:val="32"/>
          <w:szCs w:val="32"/>
        </w:rPr>
        <w:t>and</w:t>
      </w:r>
      <w:r w:rsidRPr="00FE0EF1">
        <w:rPr>
          <w:spacing w:val="8"/>
          <w:sz w:val="32"/>
          <w:szCs w:val="32"/>
        </w:rPr>
        <w:t xml:space="preserve"> </w:t>
      </w:r>
      <w:r w:rsidRPr="00FE0EF1">
        <w:rPr>
          <w:sz w:val="32"/>
          <w:szCs w:val="32"/>
        </w:rPr>
        <w:t>mobility</w:t>
      </w:r>
      <w:r w:rsidRPr="00FE0EF1">
        <w:rPr>
          <w:spacing w:val="4"/>
          <w:sz w:val="32"/>
          <w:szCs w:val="32"/>
        </w:rPr>
        <w:t xml:space="preserve"> </w:t>
      </w:r>
      <w:r w:rsidRPr="00FE0EF1">
        <w:rPr>
          <w:sz w:val="32"/>
          <w:szCs w:val="32"/>
        </w:rPr>
        <w:t>skills.</w:t>
      </w:r>
      <w:r w:rsidRPr="00FE0EF1">
        <w:rPr>
          <w:spacing w:val="6"/>
          <w:sz w:val="32"/>
          <w:szCs w:val="32"/>
        </w:rPr>
        <w:t xml:space="preserve"> </w:t>
      </w:r>
      <w:r w:rsidRPr="00FE0EF1">
        <w:rPr>
          <w:sz w:val="32"/>
          <w:szCs w:val="32"/>
        </w:rPr>
        <w:t>This</w:t>
      </w:r>
      <w:r w:rsidRPr="00FE0EF1">
        <w:rPr>
          <w:spacing w:val="8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pr</w:t>
      </w:r>
      <w:r w:rsidRPr="00FE0EF1">
        <w:rPr>
          <w:sz w:val="32"/>
          <w:szCs w:val="32"/>
        </w:rPr>
        <w:t>oduc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8"/>
          <w:sz w:val="32"/>
          <w:szCs w:val="32"/>
        </w:rPr>
        <w:t xml:space="preserve"> </w:t>
      </w:r>
      <w:r w:rsidRPr="00FE0EF1">
        <w:rPr>
          <w:sz w:val="32"/>
          <w:szCs w:val="32"/>
        </w:rPr>
        <w:t>only</w:t>
      </w:r>
      <w:r w:rsidRPr="00FE0EF1">
        <w:rPr>
          <w:spacing w:val="20"/>
          <w:sz w:val="32"/>
          <w:szCs w:val="32"/>
        </w:rPr>
        <w:t xml:space="preserve"> </w:t>
      </w:r>
      <w:r w:rsidRPr="00FE0EF1">
        <w:rPr>
          <w:sz w:val="32"/>
          <w:szCs w:val="32"/>
        </w:rPr>
        <w:t>no</w:t>
      </w:r>
      <w:r w:rsidRPr="00FE0EF1">
        <w:rPr>
          <w:spacing w:val="-1"/>
          <w:sz w:val="32"/>
          <w:szCs w:val="32"/>
        </w:rPr>
        <w:t>tifies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z w:val="32"/>
          <w:szCs w:val="32"/>
        </w:rPr>
        <w:t>you</w:t>
      </w:r>
      <w:r w:rsidRPr="00FE0EF1">
        <w:rPr>
          <w:spacing w:val="-10"/>
          <w:sz w:val="32"/>
          <w:szCs w:val="32"/>
        </w:rPr>
        <w:t xml:space="preserve"> </w:t>
      </w:r>
      <w:r w:rsidRPr="00FE0EF1">
        <w:rPr>
          <w:sz w:val="32"/>
          <w:szCs w:val="32"/>
        </w:rPr>
        <w:t>about</w:t>
      </w:r>
      <w:r w:rsidRPr="00FE0EF1">
        <w:rPr>
          <w:spacing w:val="-11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-11"/>
          <w:sz w:val="32"/>
          <w:szCs w:val="32"/>
        </w:rPr>
        <w:t xml:space="preserve"> </w:t>
      </w:r>
      <w:r w:rsidRPr="00FE0EF1">
        <w:rPr>
          <w:sz w:val="32"/>
          <w:szCs w:val="32"/>
        </w:rPr>
        <w:t>obstacles</w:t>
      </w:r>
      <w:r w:rsidRPr="00FE0EF1">
        <w:rPr>
          <w:spacing w:val="-9"/>
          <w:sz w:val="32"/>
          <w:szCs w:val="32"/>
        </w:rPr>
        <w:t xml:space="preserve"> </w:t>
      </w:r>
      <w:r w:rsidRPr="00FE0EF1">
        <w:rPr>
          <w:sz w:val="32"/>
          <w:szCs w:val="32"/>
        </w:rPr>
        <w:t>be</w:t>
      </w:r>
      <w:r w:rsidRPr="00FE0EF1">
        <w:rPr>
          <w:spacing w:val="-1"/>
          <w:sz w:val="32"/>
          <w:szCs w:val="32"/>
        </w:rPr>
        <w:t>tween</w:t>
      </w:r>
      <w:r w:rsidRPr="00FE0EF1">
        <w:rPr>
          <w:spacing w:val="-11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-11"/>
          <w:sz w:val="32"/>
          <w:szCs w:val="32"/>
        </w:rPr>
        <w:t xml:space="preserve"> </w:t>
      </w:r>
      <w:r w:rsidRPr="00FE0EF1">
        <w:rPr>
          <w:sz w:val="32"/>
          <w:szCs w:val="32"/>
        </w:rPr>
        <w:t>head</w:t>
      </w:r>
      <w:r w:rsidRPr="00FE0EF1">
        <w:rPr>
          <w:spacing w:val="-10"/>
          <w:sz w:val="32"/>
          <w:szCs w:val="32"/>
        </w:rPr>
        <w:t xml:space="preserve"> </w:t>
      </w:r>
      <w:r w:rsidRPr="00FE0EF1">
        <w:rPr>
          <w:sz w:val="32"/>
          <w:szCs w:val="32"/>
        </w:rPr>
        <w:t>and</w:t>
      </w:r>
      <w:r w:rsidRPr="00FE0EF1">
        <w:rPr>
          <w:spacing w:val="-11"/>
          <w:sz w:val="32"/>
          <w:szCs w:val="32"/>
        </w:rPr>
        <w:t xml:space="preserve"> </w:t>
      </w:r>
      <w:r w:rsidRPr="00FE0EF1">
        <w:rPr>
          <w:sz w:val="32"/>
          <w:szCs w:val="32"/>
        </w:rPr>
        <w:t>waist</w:t>
      </w:r>
      <w:r w:rsidRPr="00FE0EF1">
        <w:rPr>
          <w:spacing w:val="-11"/>
          <w:sz w:val="32"/>
          <w:szCs w:val="32"/>
        </w:rPr>
        <w:t xml:space="preserve"> </w:t>
      </w:r>
      <w:r w:rsidRPr="00FE0EF1">
        <w:rPr>
          <w:sz w:val="32"/>
          <w:szCs w:val="32"/>
        </w:rPr>
        <w:t>level</w:t>
      </w:r>
      <w:r w:rsidRPr="00FE0EF1">
        <w:rPr>
          <w:spacing w:val="-11"/>
          <w:sz w:val="32"/>
          <w:szCs w:val="32"/>
        </w:rPr>
        <w:t xml:space="preserve"> </w:t>
      </w:r>
      <w:r w:rsidRPr="00FE0EF1">
        <w:rPr>
          <w:sz w:val="32"/>
          <w:szCs w:val="32"/>
        </w:rPr>
        <w:t>o</w:t>
      </w:r>
      <w:r w:rsidRPr="00FE0EF1">
        <w:rPr>
          <w:spacing w:val="-1"/>
          <w:sz w:val="32"/>
          <w:szCs w:val="32"/>
        </w:rPr>
        <w:t>f</w:t>
      </w:r>
      <w:r w:rsidRPr="00FE0EF1">
        <w:rPr>
          <w:spacing w:val="-13"/>
          <w:sz w:val="32"/>
          <w:szCs w:val="32"/>
        </w:rPr>
        <w:t xml:space="preserve"> </w:t>
      </w:r>
      <w:r w:rsidRPr="00FE0EF1">
        <w:rPr>
          <w:sz w:val="32"/>
          <w:szCs w:val="32"/>
        </w:rPr>
        <w:t>y</w:t>
      </w:r>
      <w:r w:rsidRPr="00FE0EF1">
        <w:rPr>
          <w:spacing w:val="-1"/>
          <w:sz w:val="32"/>
          <w:szCs w:val="32"/>
        </w:rPr>
        <w:t>our</w:t>
      </w:r>
      <w:r w:rsidRPr="00FE0EF1">
        <w:rPr>
          <w:spacing w:val="-12"/>
          <w:sz w:val="32"/>
          <w:szCs w:val="32"/>
        </w:rPr>
        <w:t xml:space="preserve"> </w:t>
      </w:r>
      <w:r w:rsidRPr="00FE0EF1">
        <w:rPr>
          <w:sz w:val="32"/>
          <w:szCs w:val="32"/>
        </w:rPr>
        <w:t>body.</w:t>
      </w:r>
      <w:r w:rsidRPr="00FE0EF1">
        <w:rPr>
          <w:spacing w:val="-11"/>
          <w:sz w:val="32"/>
          <w:szCs w:val="32"/>
        </w:rPr>
        <w:t xml:space="preserve"> </w:t>
      </w:r>
      <w:r w:rsidRPr="00FE0EF1">
        <w:rPr>
          <w:sz w:val="32"/>
          <w:szCs w:val="32"/>
        </w:rPr>
        <w:t>Please</w:t>
      </w:r>
      <w:r w:rsidRPr="00FE0EF1">
        <w:rPr>
          <w:spacing w:val="-11"/>
          <w:sz w:val="32"/>
          <w:szCs w:val="32"/>
        </w:rPr>
        <w:t xml:space="preserve"> </w:t>
      </w:r>
      <w:r w:rsidRPr="00FE0EF1">
        <w:rPr>
          <w:sz w:val="32"/>
          <w:szCs w:val="32"/>
        </w:rPr>
        <w:t>do</w:t>
      </w:r>
      <w:r w:rsidRPr="00FE0EF1">
        <w:rPr>
          <w:spacing w:val="37"/>
          <w:sz w:val="32"/>
          <w:szCs w:val="32"/>
        </w:rPr>
        <w:t xml:space="preserve"> </w:t>
      </w:r>
      <w:r w:rsidRPr="00FE0EF1">
        <w:rPr>
          <w:sz w:val="32"/>
          <w:szCs w:val="32"/>
        </w:rPr>
        <w:t>no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-15"/>
          <w:sz w:val="32"/>
          <w:szCs w:val="32"/>
        </w:rPr>
        <w:t xml:space="preserve"> </w:t>
      </w:r>
      <w:r w:rsidRPr="00FE0EF1">
        <w:rPr>
          <w:sz w:val="32"/>
          <w:szCs w:val="32"/>
        </w:rPr>
        <w:t>use</w:t>
      </w:r>
      <w:r w:rsidRPr="00FE0EF1">
        <w:rPr>
          <w:spacing w:val="-16"/>
          <w:sz w:val="32"/>
          <w:szCs w:val="32"/>
        </w:rPr>
        <w:t xml:space="preserve"> </w:t>
      </w:r>
      <w:r w:rsidRPr="00FE0EF1">
        <w:rPr>
          <w:sz w:val="32"/>
          <w:szCs w:val="32"/>
        </w:rPr>
        <w:t>the</w:t>
      </w:r>
      <w:r w:rsidRPr="00FE0EF1">
        <w:rPr>
          <w:spacing w:val="-15"/>
          <w:sz w:val="32"/>
          <w:szCs w:val="32"/>
        </w:rPr>
        <w:t xml:space="preserve"> </w:t>
      </w:r>
      <w:r w:rsidRPr="00FE0EF1">
        <w:rPr>
          <w:spacing w:val="-1"/>
          <w:sz w:val="32"/>
          <w:szCs w:val="32"/>
        </w:rPr>
        <w:t>pr</w:t>
      </w:r>
      <w:r w:rsidRPr="00FE0EF1">
        <w:rPr>
          <w:sz w:val="32"/>
          <w:szCs w:val="32"/>
        </w:rPr>
        <w:t>oduc</w:t>
      </w:r>
      <w:r w:rsidRPr="00FE0EF1">
        <w:rPr>
          <w:spacing w:val="-1"/>
          <w:sz w:val="32"/>
          <w:szCs w:val="32"/>
        </w:rPr>
        <w:t>t</w:t>
      </w:r>
      <w:r w:rsidRPr="00FE0EF1">
        <w:rPr>
          <w:spacing w:val="-15"/>
          <w:sz w:val="32"/>
          <w:szCs w:val="32"/>
        </w:rPr>
        <w:t xml:space="preserve"> </w:t>
      </w:r>
      <w:r w:rsidRPr="00FE0EF1">
        <w:rPr>
          <w:spacing w:val="-3"/>
          <w:sz w:val="32"/>
          <w:szCs w:val="32"/>
        </w:rPr>
        <w:t>excep</w:t>
      </w:r>
      <w:r w:rsidRPr="00FE0EF1">
        <w:rPr>
          <w:sz w:val="32"/>
          <w:szCs w:val="32"/>
        </w:rPr>
        <w:t>t</w:t>
      </w:r>
      <w:r w:rsidRPr="00FE0EF1">
        <w:rPr>
          <w:spacing w:val="-16"/>
          <w:sz w:val="32"/>
          <w:szCs w:val="32"/>
        </w:rPr>
        <w:t xml:space="preserve"> </w:t>
      </w:r>
      <w:r w:rsidRPr="00FE0EF1">
        <w:rPr>
          <w:sz w:val="32"/>
          <w:szCs w:val="32"/>
        </w:rPr>
        <w:t>for</w:t>
      </w:r>
      <w:r w:rsidRPr="00FE0EF1">
        <w:rPr>
          <w:spacing w:val="-16"/>
          <w:sz w:val="32"/>
          <w:szCs w:val="32"/>
        </w:rPr>
        <w:t xml:space="preserve"> </w:t>
      </w:r>
      <w:r w:rsidRPr="00FE0EF1">
        <w:rPr>
          <w:sz w:val="32"/>
          <w:szCs w:val="32"/>
        </w:rPr>
        <w:t>its</w:t>
      </w:r>
      <w:r w:rsidRPr="00FE0EF1">
        <w:rPr>
          <w:spacing w:val="-15"/>
          <w:sz w:val="32"/>
          <w:szCs w:val="32"/>
        </w:rPr>
        <w:t xml:space="preserve"> </w:t>
      </w:r>
      <w:r w:rsidRPr="00FE0EF1">
        <w:rPr>
          <w:sz w:val="32"/>
          <w:szCs w:val="32"/>
        </w:rPr>
        <w:t>intended</w:t>
      </w:r>
      <w:r w:rsidRPr="00FE0EF1">
        <w:rPr>
          <w:spacing w:val="-15"/>
          <w:sz w:val="32"/>
          <w:szCs w:val="32"/>
        </w:rPr>
        <w:t xml:space="preserve"> </w:t>
      </w:r>
      <w:r w:rsidRPr="00FE0EF1">
        <w:rPr>
          <w:sz w:val="32"/>
          <w:szCs w:val="32"/>
        </w:rPr>
        <w:t>use.</w:t>
      </w:r>
    </w:p>
    <w:p w14:paraId="09FD69B2" w14:textId="77777777" w:rsidR="0033761A" w:rsidRPr="003046A9" w:rsidRDefault="0033761A" w:rsidP="008F7A7E">
      <w:pPr>
        <w:pStyle w:val="litem"/>
        <w:numPr>
          <w:ilvl w:val="0"/>
          <w:numId w:val="28"/>
        </w:numPr>
        <w:rPr>
          <w:sz w:val="32"/>
          <w:szCs w:val="32"/>
        </w:rPr>
      </w:pPr>
      <w:r w:rsidRPr="003046A9">
        <w:rPr>
          <w:spacing w:val="-3"/>
          <w:sz w:val="32"/>
          <w:szCs w:val="32"/>
        </w:rPr>
        <w:lastRenderedPageBreak/>
        <w:t>Be</w:t>
      </w:r>
      <w:r w:rsidRPr="003046A9">
        <w:rPr>
          <w:sz w:val="32"/>
          <w:szCs w:val="32"/>
        </w:rPr>
        <w:t>for</w:t>
      </w:r>
      <w:r w:rsidRPr="003046A9">
        <w:rPr>
          <w:spacing w:val="-3"/>
          <w:sz w:val="32"/>
          <w:szCs w:val="32"/>
        </w:rPr>
        <w:t>e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using</w:t>
      </w:r>
      <w:r w:rsidRPr="003046A9">
        <w:rPr>
          <w:spacing w:val="-11"/>
          <w:sz w:val="32"/>
          <w:szCs w:val="32"/>
        </w:rPr>
        <w:t xml:space="preserve"> </w:t>
      </w:r>
      <w:proofErr w:type="spellStart"/>
      <w:r w:rsidRPr="003046A9">
        <w:rPr>
          <w:sz w:val="32"/>
          <w:szCs w:val="32"/>
        </w:rPr>
        <w:t>WeWALK</w:t>
      </w:r>
      <w:proofErr w:type="spellEnd"/>
      <w:r w:rsidRPr="003046A9">
        <w:rPr>
          <w:spacing w:val="-3"/>
          <w:sz w:val="32"/>
          <w:szCs w:val="32"/>
        </w:rPr>
        <w:t>,</w:t>
      </w:r>
      <w:r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8"/>
          <w:sz w:val="32"/>
          <w:szCs w:val="32"/>
        </w:rPr>
        <w:t xml:space="preserve"> </w:t>
      </w:r>
      <w:r w:rsidRPr="003046A9">
        <w:rPr>
          <w:sz w:val="32"/>
          <w:szCs w:val="32"/>
        </w:rPr>
        <w:t>user</w:t>
      </w:r>
      <w:r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should</w:t>
      </w:r>
      <w:r w:rsidRPr="003046A9">
        <w:rPr>
          <w:spacing w:val="-8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r</w:t>
      </w:r>
      <w:r w:rsidRPr="003046A9">
        <w:rPr>
          <w:sz w:val="32"/>
          <w:szCs w:val="32"/>
        </w:rPr>
        <w:t>eceive</w:t>
      </w:r>
      <w:r w:rsidRPr="003046A9">
        <w:rPr>
          <w:spacing w:val="-10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tr</w:t>
      </w:r>
      <w:r w:rsidRPr="003046A9">
        <w:rPr>
          <w:sz w:val="32"/>
          <w:szCs w:val="32"/>
        </w:rPr>
        <w:t>aining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on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limits/</w:t>
      </w:r>
      <w:r w:rsidRPr="003046A9">
        <w:rPr>
          <w:sz w:val="32"/>
          <w:szCs w:val="32"/>
        </w:rPr>
        <w:t>c</w:t>
      </w:r>
      <w:r w:rsidRPr="003046A9">
        <w:rPr>
          <w:spacing w:val="-1"/>
          <w:sz w:val="32"/>
          <w:szCs w:val="32"/>
        </w:rPr>
        <w:t>apabilities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23"/>
          <w:sz w:val="32"/>
          <w:szCs w:val="32"/>
        </w:rPr>
        <w:t xml:space="preserve"> </w:t>
      </w:r>
      <w:r w:rsidRPr="003046A9">
        <w:rPr>
          <w:sz w:val="32"/>
          <w:szCs w:val="32"/>
        </w:rPr>
        <w:t>white</w:t>
      </w:r>
      <w:r w:rsidRPr="003046A9">
        <w:rPr>
          <w:spacing w:val="-1"/>
          <w:sz w:val="32"/>
          <w:szCs w:val="32"/>
        </w:rPr>
        <w:t xml:space="preserve"> </w:t>
      </w:r>
      <w:r w:rsidRPr="003046A9">
        <w:rPr>
          <w:sz w:val="32"/>
          <w:szCs w:val="32"/>
        </w:rPr>
        <w:t>cane.</w:t>
      </w:r>
    </w:p>
    <w:p w14:paraId="070E604B" w14:textId="77777777" w:rsidR="0033761A" w:rsidRPr="003046A9" w:rsidRDefault="0033761A" w:rsidP="008F7A7E">
      <w:pPr>
        <w:pStyle w:val="litem"/>
        <w:numPr>
          <w:ilvl w:val="0"/>
          <w:numId w:val="28"/>
        </w:numPr>
        <w:rPr>
          <w:sz w:val="32"/>
          <w:szCs w:val="32"/>
        </w:rPr>
      </w:pPr>
      <w:proofErr w:type="spellStart"/>
      <w:r w:rsidRPr="003046A9">
        <w:rPr>
          <w:spacing w:val="-3"/>
          <w:sz w:val="32"/>
          <w:szCs w:val="32"/>
        </w:rPr>
        <w:t>WeWALK</w:t>
      </w:r>
      <w:proofErr w:type="spellEnd"/>
      <w:r w:rsidRPr="003046A9">
        <w:rPr>
          <w:spacing w:val="15"/>
          <w:sz w:val="32"/>
          <w:szCs w:val="32"/>
        </w:rPr>
        <w:t xml:space="preserve"> </w:t>
      </w:r>
      <w:r w:rsidRPr="003046A9">
        <w:rPr>
          <w:sz w:val="32"/>
          <w:szCs w:val="32"/>
        </w:rPr>
        <w:t>must</w:t>
      </w:r>
      <w:r w:rsidRPr="003046A9">
        <w:rPr>
          <w:spacing w:val="17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be</w:t>
      </w:r>
      <w:r w:rsidRPr="003046A9">
        <w:rPr>
          <w:spacing w:val="19"/>
          <w:sz w:val="32"/>
          <w:szCs w:val="32"/>
        </w:rPr>
        <w:t xml:space="preserve"> </w:t>
      </w:r>
      <w:r w:rsidRPr="003046A9">
        <w:rPr>
          <w:sz w:val="32"/>
          <w:szCs w:val="32"/>
        </w:rPr>
        <w:t>used</w:t>
      </w:r>
      <w:r w:rsidRPr="003046A9">
        <w:rPr>
          <w:spacing w:val="17"/>
          <w:sz w:val="32"/>
          <w:szCs w:val="32"/>
        </w:rPr>
        <w:t xml:space="preserve"> </w:t>
      </w:r>
      <w:r w:rsidRPr="003046A9">
        <w:rPr>
          <w:sz w:val="32"/>
          <w:szCs w:val="32"/>
        </w:rPr>
        <w:t>with</w:t>
      </w:r>
      <w:r w:rsidRPr="003046A9">
        <w:rPr>
          <w:spacing w:val="17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Pr="003046A9">
        <w:rPr>
          <w:spacing w:val="18"/>
          <w:sz w:val="32"/>
          <w:szCs w:val="32"/>
        </w:rPr>
        <w:t xml:space="preserve"> </w:t>
      </w:r>
      <w:r w:rsidRPr="003046A9">
        <w:rPr>
          <w:sz w:val="32"/>
          <w:szCs w:val="32"/>
        </w:rPr>
        <w:t>white</w:t>
      </w:r>
      <w:r w:rsidRPr="003046A9">
        <w:rPr>
          <w:spacing w:val="17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cane</w:t>
      </w:r>
      <w:r w:rsidRPr="003046A9">
        <w:rPr>
          <w:spacing w:val="18"/>
          <w:sz w:val="32"/>
          <w:szCs w:val="32"/>
        </w:rPr>
        <w:t xml:space="preserve"> </w:t>
      </w:r>
      <w:r w:rsidRPr="003046A9">
        <w:rPr>
          <w:sz w:val="32"/>
          <w:szCs w:val="32"/>
        </w:rPr>
        <w:t>with</w:t>
      </w:r>
      <w:r w:rsidRPr="003046A9">
        <w:rPr>
          <w:spacing w:val="17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17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pr</w:t>
      </w:r>
      <w:r w:rsidRPr="003046A9">
        <w:rPr>
          <w:spacing w:val="-3"/>
          <w:sz w:val="32"/>
          <w:szCs w:val="32"/>
        </w:rPr>
        <w:t>oper</w:t>
      </w:r>
      <w:r w:rsidRPr="003046A9">
        <w:rPr>
          <w:spacing w:val="17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alignmen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17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Pr="003046A9">
        <w:rPr>
          <w:spacing w:val="17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17"/>
          <w:sz w:val="32"/>
          <w:szCs w:val="32"/>
        </w:rPr>
        <w:t xml:space="preserve"> </w:t>
      </w:r>
      <w:r w:rsidRPr="003046A9">
        <w:rPr>
          <w:sz w:val="32"/>
          <w:szCs w:val="32"/>
        </w:rPr>
        <w:t>length</w:t>
      </w:r>
      <w:r w:rsidRPr="003046A9">
        <w:rPr>
          <w:spacing w:val="37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acc</w:t>
      </w:r>
      <w:r w:rsidRPr="003046A9">
        <w:rPr>
          <w:spacing w:val="-1"/>
          <w:sz w:val="32"/>
          <w:szCs w:val="32"/>
        </w:rPr>
        <w:t>or</w:t>
      </w:r>
      <w:r w:rsidRPr="003046A9">
        <w:rPr>
          <w:spacing w:val="-2"/>
          <w:sz w:val="32"/>
          <w:szCs w:val="32"/>
        </w:rPr>
        <w:t>ding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heigh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user.</w:t>
      </w:r>
      <w:r w:rsidRPr="003046A9">
        <w:rPr>
          <w:spacing w:val="-7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z w:val="32"/>
          <w:szCs w:val="32"/>
        </w:rPr>
        <w:t>length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Pr="003046A9">
        <w:rPr>
          <w:spacing w:val="-7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cane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should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be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z w:val="32"/>
          <w:szCs w:val="32"/>
        </w:rPr>
        <w:t>at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z w:val="32"/>
          <w:szCs w:val="32"/>
        </w:rPr>
        <w:t>least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same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z w:val="32"/>
          <w:szCs w:val="32"/>
        </w:rPr>
        <w:t>as</w:t>
      </w:r>
      <w:r w:rsidRPr="003046A9">
        <w:rPr>
          <w:spacing w:val="2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chest</w:t>
      </w:r>
      <w:r w:rsidRPr="003046A9">
        <w:rPr>
          <w:spacing w:val="-29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level</w:t>
      </w:r>
      <w:r w:rsidRPr="003046A9">
        <w:rPr>
          <w:spacing w:val="-2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or</w:t>
      </w:r>
      <w:r w:rsidRPr="003046A9">
        <w:rPr>
          <w:spacing w:val="-30"/>
          <w:sz w:val="32"/>
          <w:szCs w:val="32"/>
        </w:rPr>
        <w:t xml:space="preserve"> </w:t>
      </w:r>
      <w:r w:rsidRPr="003046A9">
        <w:rPr>
          <w:sz w:val="32"/>
          <w:szCs w:val="32"/>
        </w:rPr>
        <w:t>higher.</w:t>
      </w:r>
    </w:p>
    <w:p w14:paraId="53C8690E" w14:textId="77777777" w:rsidR="0033761A" w:rsidRPr="003046A9" w:rsidRDefault="0033761A" w:rsidP="008F7A7E">
      <w:pPr>
        <w:pStyle w:val="litem"/>
        <w:numPr>
          <w:ilvl w:val="0"/>
          <w:numId w:val="28"/>
        </w:numPr>
        <w:rPr>
          <w:sz w:val="32"/>
          <w:szCs w:val="32"/>
        </w:rPr>
      </w:pPr>
      <w:r w:rsidRPr="003046A9">
        <w:rPr>
          <w:spacing w:val="-5"/>
          <w:sz w:val="32"/>
          <w:szCs w:val="32"/>
        </w:rPr>
        <w:t>Take</w:t>
      </w:r>
      <w:r w:rsidRPr="003046A9">
        <w:rPr>
          <w:spacing w:val="-2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c</w:t>
      </w:r>
      <w:r w:rsidRPr="003046A9">
        <w:rPr>
          <w:spacing w:val="-2"/>
          <w:sz w:val="32"/>
          <w:szCs w:val="32"/>
        </w:rPr>
        <w:t>ar</w:t>
      </w:r>
      <w:r w:rsidRPr="003046A9">
        <w:rPr>
          <w:spacing w:val="-3"/>
          <w:sz w:val="32"/>
          <w:szCs w:val="32"/>
        </w:rPr>
        <w:t>e</w:t>
      </w:r>
      <w:r w:rsidRPr="003046A9">
        <w:rPr>
          <w:spacing w:val="-2"/>
          <w:sz w:val="32"/>
          <w:szCs w:val="32"/>
        </w:rPr>
        <w:t xml:space="preserve"> </w:t>
      </w:r>
      <w:r w:rsidRPr="003046A9">
        <w:rPr>
          <w:sz w:val="32"/>
          <w:szCs w:val="32"/>
        </w:rPr>
        <w:t>when</w:t>
      </w:r>
      <w:r w:rsidRPr="003046A9">
        <w:rPr>
          <w:spacing w:val="-2"/>
          <w:sz w:val="32"/>
          <w:szCs w:val="32"/>
        </w:rPr>
        <w:t xml:space="preserve"> </w:t>
      </w:r>
      <w:r w:rsidRPr="003046A9">
        <w:rPr>
          <w:sz w:val="32"/>
          <w:szCs w:val="32"/>
        </w:rPr>
        <w:t>unpacking</w:t>
      </w:r>
      <w:r w:rsidRPr="003046A9">
        <w:rPr>
          <w:spacing w:val="-1"/>
          <w:sz w:val="32"/>
          <w:szCs w:val="32"/>
        </w:rPr>
        <w:t xml:space="preserve"> </w:t>
      </w:r>
      <w:r w:rsidRPr="003046A9">
        <w:rPr>
          <w:sz w:val="32"/>
          <w:szCs w:val="32"/>
        </w:rPr>
        <w:t>as</w:t>
      </w:r>
      <w:r w:rsidRPr="003046A9">
        <w:rPr>
          <w:spacing w:val="-2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3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f</w:t>
      </w:r>
      <w:r w:rsidRPr="003046A9">
        <w:rPr>
          <w:spacing w:val="-3"/>
          <w:sz w:val="32"/>
          <w:szCs w:val="32"/>
        </w:rPr>
        <w:t>olded</w:t>
      </w:r>
      <w:r w:rsidRPr="003046A9">
        <w:rPr>
          <w:spacing w:val="-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sec</w:t>
      </w:r>
      <w:r w:rsidRPr="003046A9">
        <w:rPr>
          <w:spacing w:val="-1"/>
          <w:sz w:val="32"/>
          <w:szCs w:val="32"/>
        </w:rPr>
        <w:t xml:space="preserve">tions </w:t>
      </w:r>
      <w:r w:rsidRPr="003046A9">
        <w:rPr>
          <w:spacing w:val="-2"/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Pr="003046A9">
        <w:rPr>
          <w:spacing w:val="-3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3"/>
          <w:sz w:val="32"/>
          <w:szCs w:val="32"/>
        </w:rPr>
        <w:t xml:space="preserve"> </w:t>
      </w:r>
      <w:r w:rsidRPr="003046A9">
        <w:rPr>
          <w:sz w:val="32"/>
          <w:szCs w:val="32"/>
        </w:rPr>
        <w:t>white</w:t>
      </w:r>
      <w:r w:rsidRPr="003046A9">
        <w:rPr>
          <w:spacing w:val="-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cane ar</w:t>
      </w:r>
      <w:r w:rsidRPr="003046A9">
        <w:rPr>
          <w:spacing w:val="-3"/>
          <w:sz w:val="32"/>
          <w:szCs w:val="32"/>
        </w:rPr>
        <w:t>e</w:t>
      </w:r>
      <w:r w:rsidRPr="003046A9">
        <w:rPr>
          <w:spacing w:val="-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 xml:space="preserve">held </w:t>
      </w:r>
      <w:r w:rsidRPr="003046A9">
        <w:rPr>
          <w:spacing w:val="-1"/>
          <w:sz w:val="32"/>
          <w:szCs w:val="32"/>
        </w:rPr>
        <w:t>together</w:t>
      </w:r>
      <w:r w:rsidRPr="003046A9">
        <w:rPr>
          <w:spacing w:val="53"/>
          <w:sz w:val="32"/>
          <w:szCs w:val="32"/>
        </w:rPr>
        <w:t xml:space="preserve"> </w:t>
      </w:r>
      <w:r w:rsidRPr="003046A9">
        <w:rPr>
          <w:sz w:val="32"/>
          <w:szCs w:val="32"/>
        </w:rPr>
        <w:t>under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tension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by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an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elastic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bungee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in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similar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manner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traditional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white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cane,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and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the</w:t>
      </w:r>
      <w:r w:rsidRPr="003046A9">
        <w:rPr>
          <w:spacing w:val="-2"/>
          <w:sz w:val="32"/>
          <w:szCs w:val="32"/>
        </w:rPr>
        <w:t>y</w:t>
      </w:r>
      <w:r w:rsidRPr="003046A9">
        <w:rPr>
          <w:spacing w:val="29"/>
          <w:sz w:val="32"/>
          <w:szCs w:val="32"/>
        </w:rPr>
        <w:t xml:space="preserve"> </w:t>
      </w:r>
      <w:r w:rsidRPr="003046A9">
        <w:rPr>
          <w:sz w:val="32"/>
          <w:szCs w:val="32"/>
        </w:rPr>
        <w:t>will</w:t>
      </w:r>
      <w:r w:rsidRPr="003046A9">
        <w:rPr>
          <w:spacing w:val="-2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snap</w:t>
      </w:r>
      <w:r w:rsidRPr="003046A9">
        <w:rPr>
          <w:spacing w:val="-21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together</w:t>
      </w:r>
      <w:r w:rsidRPr="003046A9">
        <w:rPr>
          <w:spacing w:val="-22"/>
          <w:sz w:val="32"/>
          <w:szCs w:val="32"/>
        </w:rPr>
        <w:t xml:space="preserve"> </w:t>
      </w:r>
      <w:r w:rsidRPr="003046A9">
        <w:rPr>
          <w:sz w:val="32"/>
          <w:szCs w:val="32"/>
        </w:rPr>
        <w:t>when</w:t>
      </w:r>
      <w:r w:rsidRPr="003046A9">
        <w:rPr>
          <w:spacing w:val="-20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un</w:t>
      </w:r>
      <w:r w:rsidRPr="003046A9">
        <w:rPr>
          <w:spacing w:val="-2"/>
          <w:sz w:val="32"/>
          <w:szCs w:val="32"/>
        </w:rPr>
        <w:t>f</w:t>
      </w:r>
      <w:r w:rsidRPr="003046A9">
        <w:rPr>
          <w:spacing w:val="-3"/>
          <w:sz w:val="32"/>
          <w:szCs w:val="32"/>
        </w:rPr>
        <w:t>olded.</w:t>
      </w:r>
    </w:p>
    <w:p w14:paraId="321DD4D1" w14:textId="77777777" w:rsidR="0033761A" w:rsidRPr="003046A9" w:rsidRDefault="0033761A" w:rsidP="008F7A7E">
      <w:pPr>
        <w:pStyle w:val="litem"/>
        <w:numPr>
          <w:ilvl w:val="0"/>
          <w:numId w:val="28"/>
        </w:numPr>
        <w:rPr>
          <w:sz w:val="32"/>
          <w:szCs w:val="32"/>
        </w:rPr>
      </w:pPr>
      <w:proofErr w:type="gramStart"/>
      <w:r w:rsidRPr="003046A9">
        <w:rPr>
          <w:sz w:val="32"/>
          <w:szCs w:val="32"/>
        </w:rPr>
        <w:t>In</w:t>
      </w:r>
      <w:r w:rsidRPr="003046A9">
        <w:rPr>
          <w:spacing w:val="-7"/>
          <w:sz w:val="32"/>
          <w:szCs w:val="32"/>
        </w:rPr>
        <w:t xml:space="preserve"> </w:t>
      </w:r>
      <w:r w:rsidRPr="003046A9">
        <w:rPr>
          <w:sz w:val="32"/>
          <w:szCs w:val="32"/>
        </w:rPr>
        <w:t>order</w:t>
      </w:r>
      <w:r w:rsidRPr="003046A9">
        <w:rPr>
          <w:spacing w:val="-8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proofErr w:type="gramEnd"/>
      <w:r w:rsidRPr="003046A9">
        <w:rPr>
          <w:spacing w:val="-7"/>
          <w:sz w:val="32"/>
          <w:szCs w:val="32"/>
        </w:rPr>
        <w:t xml:space="preserve"> </w:t>
      </w:r>
      <w:r w:rsidRPr="003046A9">
        <w:rPr>
          <w:sz w:val="32"/>
          <w:szCs w:val="32"/>
        </w:rPr>
        <w:t>avoid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malf</w:t>
      </w:r>
      <w:r w:rsidRPr="003046A9">
        <w:rPr>
          <w:spacing w:val="-2"/>
          <w:sz w:val="32"/>
          <w:szCs w:val="32"/>
        </w:rPr>
        <w:t>unc</w:t>
      </w:r>
      <w:r w:rsidRPr="003046A9">
        <w:rPr>
          <w:sz w:val="32"/>
          <w:szCs w:val="32"/>
        </w:rPr>
        <w:t>tions,</w:t>
      </w:r>
      <w:r w:rsidRPr="003046A9">
        <w:rPr>
          <w:spacing w:val="-7"/>
          <w:sz w:val="32"/>
          <w:szCs w:val="32"/>
        </w:rPr>
        <w:t xml:space="preserve"> </w:t>
      </w:r>
      <w:r w:rsidRPr="003046A9">
        <w:rPr>
          <w:sz w:val="32"/>
          <w:szCs w:val="32"/>
        </w:rPr>
        <w:t>use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only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r</w:t>
      </w:r>
      <w:r w:rsidRPr="003046A9">
        <w:rPr>
          <w:spacing w:val="-3"/>
          <w:sz w:val="32"/>
          <w:szCs w:val="32"/>
        </w:rPr>
        <w:t>ec</w:t>
      </w:r>
      <w:r w:rsidRPr="003046A9">
        <w:rPr>
          <w:spacing w:val="-2"/>
          <w:sz w:val="32"/>
          <w:szCs w:val="32"/>
        </w:rPr>
        <w:t>ommended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accessories.</w:t>
      </w:r>
    </w:p>
    <w:p w14:paraId="2AA71D03" w14:textId="77777777" w:rsidR="0033761A" w:rsidRPr="003046A9" w:rsidRDefault="0033761A" w:rsidP="008F7A7E">
      <w:pPr>
        <w:pStyle w:val="litem"/>
        <w:numPr>
          <w:ilvl w:val="0"/>
          <w:numId w:val="28"/>
        </w:numPr>
        <w:rPr>
          <w:sz w:val="32"/>
          <w:szCs w:val="32"/>
        </w:rPr>
      </w:pPr>
      <w:r w:rsidRPr="003046A9">
        <w:rPr>
          <w:sz w:val="32"/>
          <w:szCs w:val="32"/>
        </w:rPr>
        <w:t>A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r</w:t>
      </w:r>
      <w:r w:rsidRPr="003046A9">
        <w:rPr>
          <w:spacing w:val="-3"/>
          <w:sz w:val="32"/>
          <w:szCs w:val="32"/>
        </w:rPr>
        <w:t>ound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shaped</w:t>
      </w:r>
      <w:r w:rsidRPr="003046A9">
        <w:rPr>
          <w:spacing w:val="-14"/>
          <w:sz w:val="32"/>
          <w:szCs w:val="32"/>
        </w:rPr>
        <w:t xml:space="preserve"> </w:t>
      </w:r>
      <w:r w:rsidRPr="003046A9">
        <w:rPr>
          <w:sz w:val="32"/>
          <w:szCs w:val="32"/>
        </w:rPr>
        <w:t>and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mesh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covered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ultr</w:t>
      </w:r>
      <w:r w:rsidRPr="003046A9">
        <w:rPr>
          <w:sz w:val="32"/>
          <w:szCs w:val="32"/>
        </w:rPr>
        <w:t>asonic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sensor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is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posted</w:t>
      </w:r>
      <w:r w:rsidRPr="003046A9">
        <w:rPr>
          <w:spacing w:val="-14"/>
          <w:sz w:val="32"/>
          <w:szCs w:val="32"/>
        </w:rPr>
        <w:t xml:space="preserve"> </w:t>
      </w:r>
      <w:r w:rsidRPr="003046A9">
        <w:rPr>
          <w:sz w:val="32"/>
          <w:szCs w:val="32"/>
        </w:rPr>
        <w:t>at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fr</w:t>
      </w:r>
      <w:r w:rsidRPr="003046A9">
        <w:rPr>
          <w:spacing w:val="-3"/>
          <w:sz w:val="32"/>
          <w:szCs w:val="32"/>
        </w:rPr>
        <w:t>on</w:t>
      </w:r>
      <w:r w:rsidRPr="003046A9">
        <w:rPr>
          <w:sz w:val="32"/>
          <w:szCs w:val="32"/>
        </w:rPr>
        <w:t>t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handle.</w:t>
      </w:r>
      <w:r w:rsidRPr="003046A9">
        <w:rPr>
          <w:spacing w:val="45"/>
          <w:sz w:val="32"/>
          <w:szCs w:val="32"/>
        </w:rPr>
        <w:t xml:space="preserve"> </w:t>
      </w:r>
      <w:r w:rsidRPr="003046A9">
        <w:rPr>
          <w:sz w:val="32"/>
          <w:szCs w:val="32"/>
        </w:rPr>
        <w:t>Do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no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z w:val="32"/>
          <w:szCs w:val="32"/>
        </w:rPr>
        <w:t>ess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on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it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or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tr</w:t>
      </w:r>
      <w:r w:rsidRPr="003046A9">
        <w:rPr>
          <w:spacing w:val="1"/>
          <w:sz w:val="32"/>
          <w:szCs w:val="32"/>
        </w:rPr>
        <w:t>y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manipulate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it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z w:val="32"/>
          <w:szCs w:val="32"/>
        </w:rPr>
        <w:t>in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anyway.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Any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damage</w:t>
      </w:r>
      <w:r w:rsidRPr="003046A9">
        <w:rPr>
          <w:spacing w:val="-7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sensor</w:t>
      </w:r>
      <w:r w:rsidRPr="003046A9">
        <w:rPr>
          <w:spacing w:val="-8"/>
          <w:sz w:val="32"/>
          <w:szCs w:val="32"/>
        </w:rPr>
        <w:t xml:space="preserve"> </w:t>
      </w:r>
      <w:r w:rsidRPr="003046A9">
        <w:rPr>
          <w:sz w:val="32"/>
          <w:szCs w:val="32"/>
        </w:rPr>
        <w:t>may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cause</w:t>
      </w:r>
      <w:r w:rsidRPr="003046A9">
        <w:rPr>
          <w:spacing w:val="30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z w:val="32"/>
          <w:szCs w:val="32"/>
        </w:rPr>
        <w:t>oduc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5"/>
          <w:sz w:val="32"/>
          <w:szCs w:val="32"/>
        </w:rPr>
        <w:t xml:space="preserve"> </w:t>
      </w:r>
      <w:r w:rsidRPr="003046A9">
        <w:rPr>
          <w:sz w:val="32"/>
          <w:szCs w:val="32"/>
        </w:rPr>
        <w:t>to per</w:t>
      </w:r>
      <w:r w:rsidRPr="003046A9">
        <w:rPr>
          <w:spacing w:val="-1"/>
          <w:sz w:val="32"/>
          <w:szCs w:val="32"/>
        </w:rPr>
        <w:t>form</w:t>
      </w:r>
      <w:r w:rsidRPr="003046A9">
        <w:rPr>
          <w:spacing w:val="-3"/>
          <w:sz w:val="32"/>
          <w:szCs w:val="32"/>
        </w:rPr>
        <w:t xml:space="preserve"> </w:t>
      </w:r>
      <w:r w:rsidRPr="003046A9">
        <w:rPr>
          <w:sz w:val="32"/>
          <w:szCs w:val="32"/>
        </w:rPr>
        <w:t>poorly.</w:t>
      </w:r>
    </w:p>
    <w:p w14:paraId="31FC45B6" w14:textId="77777777" w:rsidR="0033761A" w:rsidRPr="003046A9" w:rsidRDefault="0033761A" w:rsidP="008F7A7E">
      <w:pPr>
        <w:pStyle w:val="litem"/>
        <w:numPr>
          <w:ilvl w:val="0"/>
          <w:numId w:val="28"/>
        </w:numPr>
        <w:rPr>
          <w:sz w:val="32"/>
          <w:szCs w:val="32"/>
        </w:rPr>
      </w:pPr>
      <w:r w:rsidRPr="003046A9">
        <w:rPr>
          <w:sz w:val="32"/>
          <w:szCs w:val="32"/>
        </w:rPr>
        <w:t>Do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no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use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z w:val="32"/>
          <w:szCs w:val="32"/>
        </w:rPr>
        <w:t>oduc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12"/>
          <w:sz w:val="32"/>
          <w:szCs w:val="32"/>
        </w:rPr>
        <w:t xml:space="preserve"> </w:t>
      </w:r>
      <w:r w:rsidRPr="003046A9">
        <w:rPr>
          <w:sz w:val="32"/>
          <w:szCs w:val="32"/>
        </w:rPr>
        <w:t>in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humid</w:t>
      </w:r>
      <w:r w:rsidRPr="003046A9">
        <w:rPr>
          <w:spacing w:val="-12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or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r</w:t>
      </w:r>
      <w:r w:rsidRPr="003046A9">
        <w:rPr>
          <w:spacing w:val="-3"/>
          <w:sz w:val="32"/>
          <w:szCs w:val="32"/>
        </w:rPr>
        <w:t>ainy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weather</w:t>
      </w:r>
      <w:r w:rsidRPr="003046A9">
        <w:rPr>
          <w:spacing w:val="-14"/>
          <w:sz w:val="32"/>
          <w:szCs w:val="32"/>
        </w:rPr>
        <w:t xml:space="preserve"> </w:t>
      </w:r>
      <w:r w:rsidRPr="003046A9">
        <w:rPr>
          <w:sz w:val="32"/>
          <w:szCs w:val="32"/>
        </w:rPr>
        <w:t>c</w:t>
      </w:r>
      <w:r w:rsidRPr="003046A9">
        <w:rPr>
          <w:spacing w:val="-1"/>
          <w:sz w:val="32"/>
          <w:szCs w:val="32"/>
        </w:rPr>
        <w:t>onditions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which</w:t>
      </w:r>
      <w:r w:rsidRPr="003046A9">
        <w:rPr>
          <w:spacing w:val="-12"/>
          <w:sz w:val="32"/>
          <w:szCs w:val="32"/>
        </w:rPr>
        <w:t xml:space="preserve"> </w:t>
      </w:r>
      <w:r w:rsidRPr="003046A9">
        <w:rPr>
          <w:sz w:val="32"/>
          <w:szCs w:val="32"/>
        </w:rPr>
        <w:t>could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de</w:t>
      </w:r>
      <w:r w:rsidRPr="003046A9">
        <w:rPr>
          <w:spacing w:val="-1"/>
          <w:sz w:val="32"/>
          <w:szCs w:val="32"/>
        </w:rPr>
        <w:t>teriorate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27"/>
          <w:sz w:val="32"/>
          <w:szCs w:val="32"/>
        </w:rPr>
        <w:t xml:space="preserve"> </w:t>
      </w:r>
      <w:r w:rsidRPr="003046A9">
        <w:rPr>
          <w:sz w:val="32"/>
          <w:szCs w:val="32"/>
        </w:rPr>
        <w:t>per</w:t>
      </w:r>
      <w:r w:rsidRPr="003046A9">
        <w:rPr>
          <w:spacing w:val="-1"/>
          <w:sz w:val="32"/>
          <w:szCs w:val="32"/>
        </w:rPr>
        <w:t>f</w:t>
      </w:r>
      <w:r w:rsidRPr="003046A9">
        <w:rPr>
          <w:sz w:val="32"/>
          <w:szCs w:val="32"/>
        </w:rPr>
        <w:t>ormance</w:t>
      </w:r>
      <w:r w:rsidRPr="003046A9">
        <w:rPr>
          <w:spacing w:val="-18"/>
          <w:sz w:val="32"/>
          <w:szCs w:val="32"/>
        </w:rPr>
        <w:t xml:space="preserve"> </w:t>
      </w:r>
      <w:r w:rsidRPr="003046A9">
        <w:rPr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18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ultr</w:t>
      </w:r>
      <w:r w:rsidRPr="003046A9">
        <w:rPr>
          <w:sz w:val="32"/>
          <w:szCs w:val="32"/>
        </w:rPr>
        <w:t>asonic</w:t>
      </w:r>
      <w:r w:rsidRPr="003046A9">
        <w:rPr>
          <w:spacing w:val="-18"/>
          <w:sz w:val="32"/>
          <w:szCs w:val="32"/>
        </w:rPr>
        <w:t xml:space="preserve"> </w:t>
      </w:r>
      <w:r w:rsidRPr="003046A9">
        <w:rPr>
          <w:sz w:val="32"/>
          <w:szCs w:val="32"/>
        </w:rPr>
        <w:t>sensor</w:t>
      </w:r>
      <w:r w:rsidRPr="003046A9">
        <w:rPr>
          <w:spacing w:val="-18"/>
          <w:sz w:val="32"/>
          <w:szCs w:val="32"/>
        </w:rPr>
        <w:t xml:space="preserve"> </w:t>
      </w:r>
      <w:r w:rsidRPr="003046A9">
        <w:rPr>
          <w:sz w:val="32"/>
          <w:szCs w:val="32"/>
        </w:rPr>
        <w:t>and</w:t>
      </w:r>
      <w:r w:rsidRPr="003046A9">
        <w:rPr>
          <w:spacing w:val="-18"/>
          <w:sz w:val="32"/>
          <w:szCs w:val="32"/>
        </w:rPr>
        <w:t xml:space="preserve"> </w:t>
      </w:r>
      <w:r w:rsidRPr="003046A9">
        <w:rPr>
          <w:sz w:val="32"/>
          <w:szCs w:val="32"/>
        </w:rPr>
        <w:t>migh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18"/>
          <w:sz w:val="32"/>
          <w:szCs w:val="32"/>
        </w:rPr>
        <w:t xml:space="preserve"> </w:t>
      </w:r>
      <w:r w:rsidRPr="003046A9">
        <w:rPr>
          <w:sz w:val="32"/>
          <w:szCs w:val="32"/>
        </w:rPr>
        <w:t>cause</w:t>
      </w:r>
      <w:r w:rsidRPr="003046A9">
        <w:rPr>
          <w:spacing w:val="-18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malf</w:t>
      </w:r>
      <w:r w:rsidRPr="003046A9">
        <w:rPr>
          <w:sz w:val="32"/>
          <w:szCs w:val="32"/>
        </w:rPr>
        <w:t>unc</w:t>
      </w:r>
      <w:r w:rsidRPr="003046A9">
        <w:rPr>
          <w:spacing w:val="-1"/>
          <w:sz w:val="32"/>
          <w:szCs w:val="32"/>
        </w:rPr>
        <w:t>tion.</w:t>
      </w:r>
    </w:p>
    <w:p w14:paraId="5D1BDF9C" w14:textId="77777777" w:rsidR="0033761A" w:rsidRPr="003046A9" w:rsidRDefault="0033761A" w:rsidP="008F7A7E">
      <w:pPr>
        <w:pStyle w:val="litem"/>
        <w:numPr>
          <w:ilvl w:val="0"/>
          <w:numId w:val="28"/>
        </w:numPr>
        <w:rPr>
          <w:sz w:val="32"/>
          <w:szCs w:val="32"/>
        </w:rPr>
      </w:pPr>
      <w:r w:rsidRPr="003046A9">
        <w:rPr>
          <w:sz w:val="32"/>
          <w:szCs w:val="32"/>
        </w:rPr>
        <w:t>Some</w:t>
      </w:r>
      <w:r w:rsidRPr="003046A9">
        <w:rPr>
          <w:spacing w:val="-12"/>
          <w:sz w:val="32"/>
          <w:szCs w:val="32"/>
        </w:rPr>
        <w:t xml:space="preserve"> </w:t>
      </w:r>
      <w:r w:rsidRPr="003046A9">
        <w:rPr>
          <w:sz w:val="32"/>
          <w:szCs w:val="32"/>
        </w:rPr>
        <w:t>obstacles</w:t>
      </w:r>
      <w:r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may</w:t>
      </w:r>
      <w:r w:rsidRPr="003046A9">
        <w:rPr>
          <w:spacing w:val="-14"/>
          <w:sz w:val="32"/>
          <w:szCs w:val="32"/>
        </w:rPr>
        <w:t xml:space="preserve"> </w:t>
      </w:r>
      <w:r w:rsidRPr="003046A9">
        <w:rPr>
          <w:sz w:val="32"/>
          <w:szCs w:val="32"/>
        </w:rPr>
        <w:t>no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11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r</w:t>
      </w:r>
      <w:r w:rsidRPr="003046A9">
        <w:rPr>
          <w:sz w:val="32"/>
          <w:szCs w:val="32"/>
        </w:rPr>
        <w:t>e</w:t>
      </w:r>
      <w:r w:rsidRPr="003046A9">
        <w:rPr>
          <w:spacing w:val="-1"/>
          <w:sz w:val="32"/>
          <w:szCs w:val="32"/>
        </w:rPr>
        <w:t>flect</w:t>
      </w:r>
      <w:r w:rsidRPr="003046A9">
        <w:rPr>
          <w:spacing w:val="-12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ultr</w:t>
      </w:r>
      <w:r w:rsidRPr="003046A9">
        <w:rPr>
          <w:sz w:val="32"/>
          <w:szCs w:val="32"/>
        </w:rPr>
        <w:t>asonic</w:t>
      </w:r>
      <w:r w:rsidRPr="003046A9">
        <w:rPr>
          <w:spacing w:val="-12"/>
          <w:sz w:val="32"/>
          <w:szCs w:val="32"/>
        </w:rPr>
        <w:t xml:space="preserve"> </w:t>
      </w:r>
      <w:r w:rsidRPr="003046A9">
        <w:rPr>
          <w:sz w:val="32"/>
          <w:szCs w:val="32"/>
        </w:rPr>
        <w:t>waves</w:t>
      </w:r>
      <w:r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and</w:t>
      </w:r>
      <w:r w:rsidRPr="003046A9">
        <w:rPr>
          <w:spacing w:val="-12"/>
          <w:sz w:val="32"/>
          <w:szCs w:val="32"/>
        </w:rPr>
        <w:t xml:space="preserve"> </w:t>
      </w:r>
      <w:r w:rsidRPr="003046A9">
        <w:rPr>
          <w:sz w:val="32"/>
          <w:szCs w:val="32"/>
        </w:rPr>
        <w:t>ther</w:t>
      </w:r>
      <w:r w:rsidRPr="003046A9">
        <w:rPr>
          <w:spacing w:val="-3"/>
          <w:sz w:val="32"/>
          <w:szCs w:val="32"/>
        </w:rPr>
        <w:t>e</w:t>
      </w:r>
      <w:r w:rsidRPr="003046A9">
        <w:rPr>
          <w:sz w:val="32"/>
          <w:szCs w:val="32"/>
        </w:rPr>
        <w:t>for</w:t>
      </w:r>
      <w:r w:rsidRPr="003046A9">
        <w:rPr>
          <w:spacing w:val="-3"/>
          <w:sz w:val="32"/>
          <w:szCs w:val="32"/>
        </w:rPr>
        <w:t>e</w:t>
      </w:r>
      <w:r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may</w:t>
      </w:r>
      <w:r w:rsidRPr="003046A9">
        <w:rPr>
          <w:spacing w:val="-14"/>
          <w:sz w:val="32"/>
          <w:szCs w:val="32"/>
        </w:rPr>
        <w:t xml:space="preserve"> </w:t>
      </w:r>
      <w:r w:rsidRPr="003046A9">
        <w:rPr>
          <w:sz w:val="32"/>
          <w:szCs w:val="32"/>
        </w:rPr>
        <w:t>no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be</w:t>
      </w:r>
      <w:r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de</w:t>
      </w:r>
      <w:r w:rsidRPr="003046A9">
        <w:rPr>
          <w:spacing w:val="-1"/>
          <w:sz w:val="32"/>
          <w:szCs w:val="32"/>
        </w:rPr>
        <w:t>tected</w:t>
      </w:r>
      <w:r w:rsidRPr="003046A9">
        <w:rPr>
          <w:spacing w:val="-12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by</w:t>
      </w:r>
      <w:r w:rsidRPr="003046A9">
        <w:rPr>
          <w:spacing w:val="63"/>
          <w:sz w:val="32"/>
          <w:szCs w:val="32"/>
        </w:rPr>
        <w:t xml:space="preserve"> </w:t>
      </w:r>
      <w:proofErr w:type="spellStart"/>
      <w:r w:rsidRPr="003046A9">
        <w:rPr>
          <w:sz w:val="32"/>
          <w:szCs w:val="32"/>
        </w:rPr>
        <w:t>WeWALK</w:t>
      </w:r>
      <w:proofErr w:type="spellEnd"/>
      <w:r w:rsidRPr="003046A9">
        <w:rPr>
          <w:spacing w:val="-3"/>
          <w:sz w:val="32"/>
          <w:szCs w:val="32"/>
        </w:rPr>
        <w:t>.</w:t>
      </w:r>
      <w:r w:rsidRPr="003046A9">
        <w:rPr>
          <w:spacing w:val="-22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21"/>
          <w:sz w:val="32"/>
          <w:szCs w:val="32"/>
        </w:rPr>
        <w:t xml:space="preserve"> </w:t>
      </w:r>
      <w:r w:rsidRPr="003046A9">
        <w:rPr>
          <w:sz w:val="32"/>
          <w:szCs w:val="32"/>
        </w:rPr>
        <w:t>objec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must</w:t>
      </w:r>
      <w:r w:rsidRPr="003046A9">
        <w:rPr>
          <w:spacing w:val="-21"/>
          <w:sz w:val="32"/>
          <w:szCs w:val="32"/>
        </w:rPr>
        <w:t xml:space="preserve"> </w:t>
      </w:r>
      <w:r w:rsidRPr="003046A9">
        <w:rPr>
          <w:sz w:val="32"/>
          <w:szCs w:val="32"/>
        </w:rPr>
        <w:t>have</w:t>
      </w:r>
      <w:r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Pr="003046A9">
        <w:rPr>
          <w:spacing w:val="-21"/>
          <w:sz w:val="32"/>
          <w:szCs w:val="32"/>
        </w:rPr>
        <w:t xml:space="preserve"> </w:t>
      </w:r>
      <w:r w:rsidRPr="003046A9">
        <w:rPr>
          <w:sz w:val="32"/>
          <w:szCs w:val="32"/>
        </w:rPr>
        <w:t>str</w:t>
      </w:r>
      <w:r w:rsidRPr="003046A9">
        <w:rPr>
          <w:spacing w:val="-3"/>
          <w:sz w:val="32"/>
          <w:szCs w:val="32"/>
        </w:rPr>
        <w:t>ong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ultr</w:t>
      </w:r>
      <w:r w:rsidRPr="003046A9">
        <w:rPr>
          <w:sz w:val="32"/>
          <w:szCs w:val="32"/>
        </w:rPr>
        <w:t>asonic</w:t>
      </w:r>
      <w:r w:rsidRPr="003046A9">
        <w:rPr>
          <w:spacing w:val="-21"/>
          <w:sz w:val="32"/>
          <w:szCs w:val="32"/>
        </w:rPr>
        <w:t xml:space="preserve"> </w:t>
      </w:r>
      <w:r w:rsidRPr="003046A9">
        <w:rPr>
          <w:sz w:val="32"/>
          <w:szCs w:val="32"/>
        </w:rPr>
        <w:t>echo</w:t>
      </w:r>
      <w:r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back</w:t>
      </w:r>
      <w:r w:rsidRPr="003046A9">
        <w:rPr>
          <w:spacing w:val="-22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Pr="003046A9">
        <w:rPr>
          <w:spacing w:val="-21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sensor</w:t>
      </w:r>
      <w:r w:rsidRPr="003046A9">
        <w:rPr>
          <w:spacing w:val="-22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be</w:t>
      </w:r>
      <w:r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de</w:t>
      </w:r>
      <w:r w:rsidRPr="003046A9">
        <w:rPr>
          <w:spacing w:val="-1"/>
          <w:sz w:val="32"/>
          <w:szCs w:val="32"/>
        </w:rPr>
        <w:t>tected.</w:t>
      </w:r>
      <w:r w:rsidRPr="003046A9">
        <w:rPr>
          <w:spacing w:val="57"/>
          <w:sz w:val="32"/>
          <w:szCs w:val="32"/>
        </w:rPr>
        <w:t xml:space="preserve"> </w:t>
      </w:r>
      <w:r w:rsidRPr="003046A9">
        <w:rPr>
          <w:sz w:val="32"/>
          <w:szCs w:val="32"/>
        </w:rPr>
        <w:t>Lar</w:t>
      </w:r>
      <w:r w:rsidRPr="003046A9">
        <w:rPr>
          <w:spacing w:val="-3"/>
          <w:sz w:val="32"/>
          <w:szCs w:val="32"/>
        </w:rPr>
        <w:t>ge</w:t>
      </w:r>
      <w:r w:rsidRPr="003046A9">
        <w:rPr>
          <w:spacing w:val="-20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tar</w:t>
      </w:r>
      <w:r w:rsidRPr="003046A9">
        <w:rPr>
          <w:sz w:val="32"/>
          <w:szCs w:val="32"/>
        </w:rPr>
        <w:t>ge</w:t>
      </w:r>
      <w:r w:rsidRPr="003046A9">
        <w:rPr>
          <w:spacing w:val="-1"/>
          <w:sz w:val="32"/>
          <w:szCs w:val="32"/>
        </w:rPr>
        <w:t>ts</w:t>
      </w:r>
      <w:r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such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as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liquid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sur</w:t>
      </w:r>
      <w:r w:rsidRPr="003046A9">
        <w:rPr>
          <w:spacing w:val="-1"/>
          <w:sz w:val="32"/>
          <w:szCs w:val="32"/>
        </w:rPr>
        <w:t>f</w:t>
      </w:r>
      <w:r w:rsidRPr="003046A9">
        <w:rPr>
          <w:sz w:val="32"/>
          <w:szCs w:val="32"/>
        </w:rPr>
        <w:t>ace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in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tank</w:t>
      </w:r>
      <w:r w:rsidRPr="003046A9">
        <w:rPr>
          <w:spacing w:val="-21"/>
          <w:sz w:val="32"/>
          <w:szCs w:val="32"/>
        </w:rPr>
        <w:t xml:space="preserve"> </w:t>
      </w:r>
      <w:r w:rsidRPr="003046A9">
        <w:rPr>
          <w:sz w:val="32"/>
          <w:szCs w:val="32"/>
        </w:rPr>
        <w:t>ar</w:t>
      </w:r>
      <w:r w:rsidRPr="003046A9">
        <w:rPr>
          <w:spacing w:val="-3"/>
          <w:sz w:val="32"/>
          <w:szCs w:val="32"/>
        </w:rPr>
        <w:t>e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de</w:t>
      </w:r>
      <w:r w:rsidRPr="003046A9">
        <w:rPr>
          <w:spacing w:val="-1"/>
          <w:sz w:val="32"/>
          <w:szCs w:val="32"/>
        </w:rPr>
        <w:t>tected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at</w:t>
      </w:r>
      <w:r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maximum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r</w:t>
      </w:r>
      <w:r w:rsidRPr="003046A9">
        <w:rPr>
          <w:sz w:val="32"/>
          <w:szCs w:val="32"/>
        </w:rPr>
        <w:t>ange.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Curved</w:t>
      </w:r>
      <w:r w:rsidRPr="003046A9">
        <w:rPr>
          <w:spacing w:val="41"/>
          <w:sz w:val="32"/>
          <w:szCs w:val="32"/>
        </w:rPr>
        <w:t xml:space="preserve"> </w:t>
      </w:r>
      <w:r w:rsidRPr="003046A9">
        <w:rPr>
          <w:sz w:val="32"/>
          <w:szCs w:val="32"/>
        </w:rPr>
        <w:t>objec</w:t>
      </w:r>
      <w:r w:rsidRPr="003046A9">
        <w:rPr>
          <w:spacing w:val="-1"/>
          <w:sz w:val="32"/>
          <w:szCs w:val="32"/>
        </w:rPr>
        <w:t>ts</w:t>
      </w:r>
      <w:r w:rsidRPr="003046A9">
        <w:rPr>
          <w:spacing w:val="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or</w:t>
      </w:r>
      <w:r w:rsidRPr="003046A9">
        <w:rPr>
          <w:spacing w:val="3"/>
          <w:sz w:val="32"/>
          <w:szCs w:val="32"/>
        </w:rPr>
        <w:t xml:space="preserve"> </w:t>
      </w:r>
      <w:r w:rsidRPr="003046A9">
        <w:rPr>
          <w:sz w:val="32"/>
          <w:szCs w:val="32"/>
        </w:rPr>
        <w:t>sound</w:t>
      </w:r>
      <w:r w:rsidRPr="003046A9">
        <w:rPr>
          <w:spacing w:val="5"/>
          <w:sz w:val="32"/>
          <w:szCs w:val="32"/>
        </w:rPr>
        <w:t xml:space="preserve"> </w:t>
      </w:r>
      <w:r w:rsidRPr="003046A9">
        <w:rPr>
          <w:sz w:val="32"/>
          <w:szCs w:val="32"/>
        </w:rPr>
        <w:t>absorbing</w:t>
      </w:r>
      <w:r w:rsidRPr="003046A9">
        <w:rPr>
          <w:spacing w:val="3"/>
          <w:sz w:val="32"/>
          <w:szCs w:val="32"/>
        </w:rPr>
        <w:t xml:space="preserve"> </w:t>
      </w:r>
      <w:r w:rsidRPr="003046A9">
        <w:rPr>
          <w:sz w:val="32"/>
          <w:szCs w:val="32"/>
        </w:rPr>
        <w:t>materials</w:t>
      </w:r>
      <w:r w:rsidRPr="003046A9">
        <w:rPr>
          <w:spacing w:val="4"/>
          <w:sz w:val="32"/>
          <w:szCs w:val="32"/>
        </w:rPr>
        <w:t xml:space="preserve"> </w:t>
      </w:r>
      <w:r w:rsidRPr="003046A9">
        <w:rPr>
          <w:sz w:val="32"/>
          <w:szCs w:val="32"/>
        </w:rPr>
        <w:t>such</w:t>
      </w:r>
      <w:r w:rsidRPr="003046A9">
        <w:rPr>
          <w:spacing w:val="5"/>
          <w:sz w:val="32"/>
          <w:szCs w:val="32"/>
        </w:rPr>
        <w:t xml:space="preserve"> </w:t>
      </w:r>
      <w:r w:rsidRPr="003046A9">
        <w:rPr>
          <w:sz w:val="32"/>
          <w:szCs w:val="32"/>
        </w:rPr>
        <w:t>as</w:t>
      </w:r>
      <w:r w:rsidRPr="003046A9">
        <w:rPr>
          <w:spacing w:val="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f</w:t>
      </w:r>
      <w:r w:rsidRPr="003046A9">
        <w:rPr>
          <w:sz w:val="32"/>
          <w:szCs w:val="32"/>
        </w:rPr>
        <w:t>abrics</w:t>
      </w:r>
      <w:r w:rsidRPr="003046A9">
        <w:rPr>
          <w:spacing w:val="4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r</w:t>
      </w:r>
      <w:r w:rsidRPr="003046A9">
        <w:rPr>
          <w:sz w:val="32"/>
          <w:szCs w:val="32"/>
        </w:rPr>
        <w:t>e</w:t>
      </w:r>
      <w:r w:rsidRPr="003046A9">
        <w:rPr>
          <w:spacing w:val="-1"/>
          <w:sz w:val="32"/>
          <w:szCs w:val="32"/>
        </w:rPr>
        <w:t>flect</w:t>
      </w:r>
      <w:r w:rsidRPr="003046A9">
        <w:rPr>
          <w:spacing w:val="4"/>
          <w:sz w:val="32"/>
          <w:szCs w:val="32"/>
        </w:rPr>
        <w:t xml:space="preserve"> </w:t>
      </w:r>
      <w:r w:rsidRPr="003046A9">
        <w:rPr>
          <w:sz w:val="32"/>
          <w:szCs w:val="32"/>
        </w:rPr>
        <w:t>less</w:t>
      </w:r>
      <w:r w:rsidRPr="003046A9">
        <w:rPr>
          <w:spacing w:val="4"/>
          <w:sz w:val="32"/>
          <w:szCs w:val="32"/>
        </w:rPr>
        <w:t xml:space="preserve"> </w:t>
      </w:r>
      <w:r w:rsidRPr="003046A9">
        <w:rPr>
          <w:sz w:val="32"/>
          <w:szCs w:val="32"/>
        </w:rPr>
        <w:t>energy</w:t>
      </w:r>
      <w:r w:rsidRPr="003046A9">
        <w:rPr>
          <w:spacing w:val="1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dir</w:t>
      </w:r>
      <w:r w:rsidRPr="003046A9">
        <w:rPr>
          <w:sz w:val="32"/>
          <w:szCs w:val="32"/>
        </w:rPr>
        <w:t>ec</w:t>
      </w:r>
      <w:r w:rsidRPr="003046A9">
        <w:rPr>
          <w:spacing w:val="-1"/>
          <w:sz w:val="32"/>
          <w:szCs w:val="32"/>
        </w:rPr>
        <w:t>tly</w:t>
      </w:r>
      <w:r w:rsidRPr="003046A9">
        <w:rPr>
          <w:spacing w:val="2"/>
          <w:sz w:val="32"/>
          <w:szCs w:val="32"/>
        </w:rPr>
        <w:t xml:space="preserve"> </w:t>
      </w:r>
      <w:r w:rsidRPr="003046A9">
        <w:rPr>
          <w:sz w:val="32"/>
          <w:szCs w:val="32"/>
        </w:rPr>
        <w:t>back</w:t>
      </w:r>
      <w:r w:rsidRPr="003046A9">
        <w:rPr>
          <w:spacing w:val="3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Pr="003046A9">
        <w:rPr>
          <w:spacing w:val="41"/>
          <w:sz w:val="32"/>
          <w:szCs w:val="32"/>
        </w:rPr>
        <w:t xml:space="preserve"> </w:t>
      </w:r>
      <w:r w:rsidRPr="003046A9">
        <w:rPr>
          <w:sz w:val="32"/>
          <w:szCs w:val="32"/>
        </w:rPr>
        <w:t>the sens</w:t>
      </w:r>
      <w:r w:rsidRPr="003046A9">
        <w:rPr>
          <w:spacing w:val="-3"/>
          <w:sz w:val="32"/>
          <w:szCs w:val="32"/>
        </w:rPr>
        <w:t>or</w:t>
      </w:r>
      <w:r w:rsidRPr="003046A9">
        <w:rPr>
          <w:sz w:val="32"/>
          <w:szCs w:val="32"/>
        </w:rPr>
        <w:t>.</w:t>
      </w:r>
      <w:r w:rsidRPr="003046A9">
        <w:rPr>
          <w:spacing w:val="-1"/>
          <w:sz w:val="32"/>
          <w:szCs w:val="32"/>
        </w:rPr>
        <w:t xml:space="preserve"> </w:t>
      </w:r>
      <w:r w:rsidRPr="003046A9">
        <w:rPr>
          <w:sz w:val="32"/>
          <w:szCs w:val="32"/>
        </w:rPr>
        <w:t>Gr</w:t>
      </w:r>
      <w:r w:rsidRPr="003046A9">
        <w:rPr>
          <w:spacing w:val="-1"/>
          <w:sz w:val="32"/>
          <w:szCs w:val="32"/>
        </w:rPr>
        <w:t>anular</w:t>
      </w:r>
      <w:r w:rsidRPr="003046A9">
        <w:rPr>
          <w:spacing w:val="-3"/>
          <w:sz w:val="32"/>
          <w:szCs w:val="32"/>
        </w:rPr>
        <w:t xml:space="preserve"> </w:t>
      </w:r>
      <w:r w:rsidRPr="003046A9">
        <w:rPr>
          <w:sz w:val="32"/>
          <w:szCs w:val="32"/>
        </w:rPr>
        <w:t>materials</w:t>
      </w:r>
      <w:r w:rsidRPr="003046A9">
        <w:rPr>
          <w:spacing w:val="-1"/>
          <w:sz w:val="32"/>
          <w:szCs w:val="32"/>
        </w:rPr>
        <w:t xml:space="preserve"> </w:t>
      </w:r>
      <w:r w:rsidRPr="003046A9">
        <w:rPr>
          <w:sz w:val="32"/>
          <w:szCs w:val="32"/>
        </w:rPr>
        <w:t>may absorb sound</w:t>
      </w:r>
      <w:r w:rsidRPr="003046A9">
        <w:rPr>
          <w:spacing w:val="-1"/>
          <w:sz w:val="32"/>
          <w:szCs w:val="32"/>
        </w:rPr>
        <w:t xml:space="preserve"> </w:t>
      </w:r>
      <w:r w:rsidRPr="003046A9">
        <w:rPr>
          <w:sz w:val="32"/>
          <w:szCs w:val="32"/>
        </w:rPr>
        <w:t>energy fr</w:t>
      </w:r>
      <w:r w:rsidRPr="003046A9">
        <w:rPr>
          <w:spacing w:val="-3"/>
          <w:sz w:val="32"/>
          <w:szCs w:val="32"/>
        </w:rPr>
        <w:t>om</w:t>
      </w:r>
      <w:r w:rsidRPr="003046A9">
        <w:rPr>
          <w:sz w:val="32"/>
          <w:szCs w:val="32"/>
        </w:rPr>
        <w:t xml:space="preserve"> the</w:t>
      </w:r>
      <w:r w:rsidRPr="003046A9">
        <w:rPr>
          <w:spacing w:val="-1"/>
          <w:sz w:val="32"/>
          <w:szCs w:val="32"/>
        </w:rPr>
        <w:t xml:space="preserve"> </w:t>
      </w:r>
      <w:r w:rsidRPr="003046A9">
        <w:rPr>
          <w:sz w:val="32"/>
          <w:szCs w:val="32"/>
        </w:rPr>
        <w:t>sensor</w:t>
      </w:r>
      <w:r w:rsidRPr="003046A9">
        <w:rPr>
          <w:spacing w:val="-3"/>
          <w:sz w:val="32"/>
          <w:szCs w:val="32"/>
        </w:rPr>
        <w:t xml:space="preserve"> </w:t>
      </w:r>
      <w:r w:rsidRPr="003046A9">
        <w:rPr>
          <w:sz w:val="32"/>
          <w:szCs w:val="32"/>
        </w:rPr>
        <w:t>due to</w:t>
      </w:r>
      <w:r w:rsidRPr="003046A9">
        <w:rPr>
          <w:spacing w:val="-1"/>
          <w:sz w:val="32"/>
          <w:szCs w:val="32"/>
        </w:rPr>
        <w:t xml:space="preserve"> </w:t>
      </w:r>
      <w:r w:rsidRPr="003046A9">
        <w:rPr>
          <w:sz w:val="32"/>
          <w:szCs w:val="32"/>
        </w:rPr>
        <w:t>sur</w:t>
      </w:r>
      <w:r w:rsidRPr="003046A9">
        <w:rPr>
          <w:spacing w:val="-1"/>
          <w:sz w:val="32"/>
          <w:szCs w:val="32"/>
        </w:rPr>
        <w:t>f</w:t>
      </w:r>
      <w:r w:rsidRPr="003046A9">
        <w:rPr>
          <w:sz w:val="32"/>
          <w:szCs w:val="32"/>
        </w:rPr>
        <w:t>ace</w:t>
      </w:r>
      <w:r w:rsidRPr="003046A9">
        <w:rPr>
          <w:spacing w:val="27"/>
          <w:sz w:val="32"/>
          <w:szCs w:val="32"/>
        </w:rPr>
        <w:t xml:space="preserve"> </w:t>
      </w:r>
      <w:r w:rsidRPr="003046A9">
        <w:rPr>
          <w:sz w:val="32"/>
          <w:szCs w:val="32"/>
        </w:rPr>
        <w:t>v</w:t>
      </w:r>
      <w:r w:rsidRPr="003046A9">
        <w:rPr>
          <w:spacing w:val="-1"/>
          <w:sz w:val="32"/>
          <w:szCs w:val="32"/>
        </w:rPr>
        <w:t>ariation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and/or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angle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r</w:t>
      </w:r>
      <w:r w:rsidRPr="003046A9">
        <w:rPr>
          <w:sz w:val="32"/>
          <w:szCs w:val="32"/>
        </w:rPr>
        <w:t>epose.</w:t>
      </w:r>
    </w:p>
    <w:p w14:paraId="5B51AA09" w14:textId="77777777" w:rsidR="0033761A" w:rsidRPr="003046A9" w:rsidRDefault="0033761A" w:rsidP="008F7A7E">
      <w:pPr>
        <w:pStyle w:val="litem"/>
        <w:numPr>
          <w:ilvl w:val="0"/>
          <w:numId w:val="28"/>
        </w:numPr>
        <w:rPr>
          <w:sz w:val="32"/>
          <w:szCs w:val="32"/>
        </w:rPr>
      </w:pPr>
      <w:r w:rsidRPr="003046A9">
        <w:rPr>
          <w:sz w:val="32"/>
          <w:szCs w:val="32"/>
        </w:rPr>
        <w:t>Op</w:t>
      </w:r>
      <w:r w:rsidRPr="003046A9">
        <w:rPr>
          <w:spacing w:val="-1"/>
          <w:sz w:val="32"/>
          <w:szCs w:val="32"/>
        </w:rPr>
        <w:t>timum</w:t>
      </w:r>
      <w:r w:rsidRPr="003046A9">
        <w:rPr>
          <w:spacing w:val="-24"/>
          <w:sz w:val="32"/>
          <w:szCs w:val="32"/>
        </w:rPr>
        <w:t xml:space="preserve"> </w:t>
      </w:r>
      <w:r w:rsidRPr="003046A9">
        <w:rPr>
          <w:sz w:val="32"/>
          <w:szCs w:val="32"/>
        </w:rPr>
        <w:t>oper</w:t>
      </w:r>
      <w:r w:rsidRPr="003046A9">
        <w:rPr>
          <w:spacing w:val="-1"/>
          <w:sz w:val="32"/>
          <w:szCs w:val="32"/>
        </w:rPr>
        <w:t>ating</w:t>
      </w:r>
      <w:r w:rsidRPr="003046A9">
        <w:rPr>
          <w:spacing w:val="-25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temperatur</w:t>
      </w:r>
      <w:r w:rsidRPr="003046A9">
        <w:rPr>
          <w:sz w:val="32"/>
          <w:szCs w:val="32"/>
        </w:rPr>
        <w:t>es</w:t>
      </w:r>
      <w:r w:rsidRPr="003046A9">
        <w:rPr>
          <w:spacing w:val="-23"/>
          <w:sz w:val="32"/>
          <w:szCs w:val="32"/>
        </w:rPr>
        <w:t xml:space="preserve"> </w:t>
      </w:r>
      <w:r w:rsidRPr="003046A9">
        <w:rPr>
          <w:sz w:val="32"/>
          <w:szCs w:val="32"/>
        </w:rPr>
        <w:t>ar</w:t>
      </w:r>
      <w:r w:rsidRPr="003046A9">
        <w:rPr>
          <w:spacing w:val="-3"/>
          <w:sz w:val="32"/>
          <w:szCs w:val="32"/>
        </w:rPr>
        <w:t>e</w:t>
      </w:r>
      <w:r w:rsidRPr="003046A9">
        <w:rPr>
          <w:spacing w:val="-24"/>
          <w:sz w:val="32"/>
          <w:szCs w:val="32"/>
        </w:rPr>
        <w:t xml:space="preserve"> </w:t>
      </w:r>
      <w:r w:rsidRPr="003046A9">
        <w:rPr>
          <w:sz w:val="32"/>
          <w:szCs w:val="32"/>
        </w:rPr>
        <w:t>be</w:t>
      </w:r>
      <w:r w:rsidRPr="003046A9">
        <w:rPr>
          <w:spacing w:val="-1"/>
          <w:sz w:val="32"/>
          <w:szCs w:val="32"/>
        </w:rPr>
        <w:t>tween</w:t>
      </w:r>
      <w:r w:rsidRPr="003046A9">
        <w:rPr>
          <w:spacing w:val="-24"/>
          <w:sz w:val="32"/>
          <w:szCs w:val="32"/>
        </w:rPr>
        <w:t xml:space="preserve"> </w:t>
      </w:r>
      <w:r w:rsidRPr="003046A9">
        <w:rPr>
          <w:sz w:val="32"/>
          <w:szCs w:val="32"/>
        </w:rPr>
        <w:t>0</w:t>
      </w:r>
      <w:r w:rsidRPr="003046A9">
        <w:rPr>
          <w:spacing w:val="-23"/>
          <w:sz w:val="32"/>
          <w:szCs w:val="32"/>
        </w:rPr>
        <w:t xml:space="preserve"> </w:t>
      </w:r>
      <w:r w:rsidRPr="003046A9">
        <w:rPr>
          <w:sz w:val="32"/>
          <w:szCs w:val="32"/>
        </w:rPr>
        <w:t>and</w:t>
      </w:r>
      <w:r w:rsidRPr="003046A9">
        <w:rPr>
          <w:spacing w:val="-24"/>
          <w:sz w:val="32"/>
          <w:szCs w:val="32"/>
        </w:rPr>
        <w:t xml:space="preserve"> </w:t>
      </w:r>
      <w:r w:rsidRPr="003046A9">
        <w:rPr>
          <w:sz w:val="32"/>
          <w:szCs w:val="32"/>
        </w:rPr>
        <w:t>40</w:t>
      </w:r>
      <w:r w:rsidRPr="003046A9">
        <w:rPr>
          <w:spacing w:val="-24"/>
          <w:sz w:val="32"/>
          <w:szCs w:val="32"/>
        </w:rPr>
        <w:t xml:space="preserve"> </w:t>
      </w:r>
      <w:r w:rsidRPr="003046A9">
        <w:rPr>
          <w:sz w:val="32"/>
          <w:szCs w:val="32"/>
        </w:rPr>
        <w:t>degrees</w:t>
      </w:r>
      <w:r w:rsidRPr="003046A9">
        <w:rPr>
          <w:spacing w:val="-23"/>
          <w:sz w:val="32"/>
          <w:szCs w:val="32"/>
        </w:rPr>
        <w:t xml:space="preserve"> </w:t>
      </w:r>
      <w:r w:rsidRPr="003046A9">
        <w:rPr>
          <w:sz w:val="32"/>
          <w:szCs w:val="32"/>
        </w:rPr>
        <w:t>Celsius.</w:t>
      </w:r>
    </w:p>
    <w:p w14:paraId="06AED4EE" w14:textId="77777777" w:rsidR="0033761A" w:rsidRPr="003046A9" w:rsidRDefault="0033761A" w:rsidP="008F7A7E">
      <w:pPr>
        <w:pStyle w:val="litem"/>
        <w:numPr>
          <w:ilvl w:val="0"/>
          <w:numId w:val="28"/>
        </w:numPr>
        <w:rPr>
          <w:sz w:val="32"/>
          <w:szCs w:val="32"/>
        </w:rPr>
      </w:pPr>
      <w:r w:rsidRPr="003046A9">
        <w:rPr>
          <w:spacing w:val="-1"/>
          <w:sz w:val="32"/>
          <w:szCs w:val="32"/>
        </w:rPr>
        <w:t>Ultr</w:t>
      </w:r>
      <w:r w:rsidRPr="003046A9">
        <w:rPr>
          <w:sz w:val="32"/>
          <w:szCs w:val="32"/>
        </w:rPr>
        <w:t>asonic</w:t>
      </w:r>
      <w:r w:rsidRPr="003046A9">
        <w:rPr>
          <w:spacing w:val="-14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f</w:t>
      </w:r>
      <w:r w:rsidRPr="003046A9">
        <w:rPr>
          <w:sz w:val="32"/>
          <w:szCs w:val="32"/>
        </w:rPr>
        <w:t>unc</w:t>
      </w:r>
      <w:r w:rsidRPr="003046A9">
        <w:rPr>
          <w:spacing w:val="-1"/>
          <w:sz w:val="32"/>
          <w:szCs w:val="32"/>
        </w:rPr>
        <w:t>tionalit</w:t>
      </w:r>
      <w:r w:rsidRPr="003046A9">
        <w:rPr>
          <w:sz w:val="32"/>
          <w:szCs w:val="32"/>
        </w:rPr>
        <w:t>y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should</w:t>
      </w:r>
      <w:r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be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r</w:t>
      </w:r>
      <w:r w:rsidRPr="003046A9">
        <w:rPr>
          <w:sz w:val="32"/>
          <w:szCs w:val="32"/>
        </w:rPr>
        <w:t>egularly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tested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ensure</w:t>
      </w:r>
      <w:r w:rsidRPr="003046A9">
        <w:rPr>
          <w:spacing w:val="-12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c</w:t>
      </w:r>
      <w:r w:rsidRPr="003046A9">
        <w:rPr>
          <w:sz w:val="32"/>
          <w:szCs w:val="32"/>
        </w:rPr>
        <w:t>orr</w:t>
      </w:r>
      <w:r w:rsidRPr="003046A9">
        <w:rPr>
          <w:spacing w:val="-3"/>
          <w:sz w:val="32"/>
          <w:szCs w:val="32"/>
        </w:rPr>
        <w:t>ec</w:t>
      </w:r>
      <w:r w:rsidRPr="003046A9">
        <w:rPr>
          <w:sz w:val="32"/>
          <w:szCs w:val="32"/>
        </w:rPr>
        <w:t>t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f</w:t>
      </w:r>
      <w:r w:rsidRPr="003046A9">
        <w:rPr>
          <w:sz w:val="32"/>
          <w:szCs w:val="32"/>
        </w:rPr>
        <w:t>unc</w:t>
      </w:r>
      <w:r w:rsidRPr="003046A9">
        <w:rPr>
          <w:spacing w:val="-1"/>
          <w:sz w:val="32"/>
          <w:szCs w:val="32"/>
        </w:rPr>
        <w:t>tionalit</w:t>
      </w:r>
      <w:r w:rsidRPr="003046A9">
        <w:rPr>
          <w:sz w:val="32"/>
          <w:szCs w:val="32"/>
        </w:rPr>
        <w:t>y.</w:t>
      </w:r>
    </w:p>
    <w:p w14:paraId="78CBA298" w14:textId="77777777" w:rsidR="0033761A" w:rsidRPr="003046A9" w:rsidRDefault="0033761A" w:rsidP="008F7A7E">
      <w:pPr>
        <w:pStyle w:val="litem"/>
        <w:numPr>
          <w:ilvl w:val="0"/>
          <w:numId w:val="28"/>
        </w:numPr>
        <w:rPr>
          <w:sz w:val="32"/>
          <w:szCs w:val="32"/>
        </w:rPr>
      </w:pPr>
      <w:r w:rsidRPr="003046A9">
        <w:rPr>
          <w:sz w:val="32"/>
          <w:szCs w:val="32"/>
        </w:rPr>
        <w:lastRenderedPageBreak/>
        <w:t>Use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this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pacing w:val="-2"/>
          <w:sz w:val="32"/>
          <w:szCs w:val="32"/>
        </w:rPr>
        <w:t>oduc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at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an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altitude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less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than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2000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me</w:t>
      </w:r>
      <w:r w:rsidRPr="003046A9">
        <w:rPr>
          <w:spacing w:val="-1"/>
          <w:sz w:val="32"/>
          <w:szCs w:val="32"/>
        </w:rPr>
        <w:t>ter</w:t>
      </w:r>
      <w:r w:rsidRPr="003046A9">
        <w:rPr>
          <w:spacing w:val="-2"/>
          <w:sz w:val="32"/>
          <w:szCs w:val="32"/>
        </w:rPr>
        <w:t>s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above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sea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level.</w:t>
      </w:r>
    </w:p>
    <w:bookmarkEnd w:id="113"/>
    <w:bookmarkEnd w:id="114"/>
    <w:p w14:paraId="71B67C46" w14:textId="77777777" w:rsidR="008F7A7E" w:rsidRDefault="008F7A7E" w:rsidP="0033761A">
      <w:pPr>
        <w:rPr>
          <w:sz w:val="32"/>
          <w:szCs w:val="32"/>
        </w:rPr>
      </w:pPr>
    </w:p>
    <w:p w14:paraId="73A78DD6" w14:textId="7519A780" w:rsidR="008F7A7E" w:rsidRDefault="008F7A7E" w:rsidP="008F7A7E">
      <w:pPr>
        <w:pStyle w:val="head2"/>
        <w:jc w:val="left"/>
      </w:pPr>
      <w:bookmarkStart w:id="115" w:name="_Toc88547951"/>
      <w:bookmarkStart w:id="116" w:name="_Toc88636245"/>
      <w:r>
        <w:t>Battery safety</w:t>
      </w:r>
      <w:bookmarkEnd w:id="115"/>
      <w:bookmarkEnd w:id="116"/>
    </w:p>
    <w:p w14:paraId="79AC6504" w14:textId="00CA8045" w:rsidR="0033761A" w:rsidRPr="0037057A" w:rsidRDefault="00365F49" w:rsidP="0033761A">
      <w:pPr>
        <w:rPr>
          <w:sz w:val="32"/>
          <w:szCs w:val="32"/>
        </w:rPr>
      </w:pPr>
      <w:r w:rsidRPr="0037057A">
        <w:rPr>
          <w:sz w:val="32"/>
          <w:szCs w:val="32"/>
        </w:rPr>
        <w:t>The</w:t>
      </w:r>
      <w:r w:rsidR="0033761A" w:rsidRPr="0037057A">
        <w:rPr>
          <w:spacing w:val="-34"/>
          <w:sz w:val="32"/>
          <w:szCs w:val="32"/>
        </w:rPr>
        <w:t xml:space="preserve"> </w:t>
      </w:r>
      <w:r w:rsidRPr="0037057A">
        <w:rPr>
          <w:sz w:val="32"/>
          <w:szCs w:val="32"/>
        </w:rPr>
        <w:t>device</w:t>
      </w:r>
      <w:r w:rsidR="0033761A" w:rsidRPr="0037057A">
        <w:rPr>
          <w:spacing w:val="-34"/>
          <w:sz w:val="32"/>
          <w:szCs w:val="32"/>
        </w:rPr>
        <w:t xml:space="preserve"> </w:t>
      </w:r>
      <w:r w:rsidRPr="0037057A">
        <w:rPr>
          <w:sz w:val="32"/>
          <w:szCs w:val="32"/>
        </w:rPr>
        <w:t>has</w:t>
      </w:r>
      <w:r w:rsidR="0033761A" w:rsidRPr="0037057A">
        <w:rPr>
          <w:spacing w:val="-33"/>
          <w:sz w:val="32"/>
          <w:szCs w:val="32"/>
        </w:rPr>
        <w:t xml:space="preserve"> </w:t>
      </w:r>
      <w:r w:rsidRPr="0037057A">
        <w:rPr>
          <w:sz w:val="32"/>
          <w:szCs w:val="32"/>
        </w:rPr>
        <w:t>an</w:t>
      </w:r>
      <w:r w:rsidR="0033761A" w:rsidRPr="0037057A">
        <w:rPr>
          <w:spacing w:val="-34"/>
          <w:sz w:val="32"/>
          <w:szCs w:val="32"/>
        </w:rPr>
        <w:t xml:space="preserve"> </w:t>
      </w:r>
      <w:r w:rsidRPr="0037057A">
        <w:rPr>
          <w:sz w:val="32"/>
          <w:szCs w:val="32"/>
        </w:rPr>
        <w:t>embedded,</w:t>
      </w:r>
      <w:r w:rsidR="0033761A" w:rsidRPr="0037057A">
        <w:rPr>
          <w:spacing w:val="-33"/>
          <w:sz w:val="32"/>
          <w:szCs w:val="32"/>
        </w:rPr>
        <w:t xml:space="preserve"> </w:t>
      </w:r>
      <w:r w:rsidRPr="0037057A">
        <w:rPr>
          <w:sz w:val="32"/>
          <w:szCs w:val="32"/>
        </w:rPr>
        <w:t>non-user</w:t>
      </w:r>
      <w:r w:rsidRPr="0037057A">
        <w:rPr>
          <w:spacing w:val="-1"/>
          <w:sz w:val="32"/>
          <w:szCs w:val="32"/>
        </w:rPr>
        <w:t>-r</w:t>
      </w:r>
      <w:r w:rsidRPr="0037057A">
        <w:rPr>
          <w:sz w:val="32"/>
          <w:szCs w:val="32"/>
        </w:rPr>
        <w:t>eplaceable</w:t>
      </w:r>
      <w:r w:rsidR="0033761A" w:rsidRPr="0037057A">
        <w:rPr>
          <w:spacing w:val="-34"/>
          <w:sz w:val="32"/>
          <w:szCs w:val="32"/>
        </w:rPr>
        <w:t xml:space="preserve"> </w:t>
      </w:r>
      <w:r w:rsidRPr="0037057A">
        <w:rPr>
          <w:sz w:val="32"/>
          <w:szCs w:val="32"/>
        </w:rPr>
        <w:t>batter</w:t>
      </w:r>
      <w:r w:rsidRPr="0037057A">
        <w:rPr>
          <w:spacing w:val="-3"/>
          <w:sz w:val="32"/>
          <w:szCs w:val="32"/>
        </w:rPr>
        <w:t>y.</w:t>
      </w:r>
      <w:r w:rsidR="0033761A" w:rsidRPr="0037057A">
        <w:rPr>
          <w:spacing w:val="-33"/>
          <w:sz w:val="32"/>
          <w:szCs w:val="32"/>
        </w:rPr>
        <w:t xml:space="preserve"> </w:t>
      </w:r>
      <w:r w:rsidRPr="0037057A">
        <w:rPr>
          <w:sz w:val="32"/>
          <w:szCs w:val="32"/>
        </w:rPr>
        <w:t>If</w:t>
      </w:r>
      <w:r w:rsidR="0033761A" w:rsidRPr="0037057A">
        <w:rPr>
          <w:spacing w:val="-35"/>
          <w:sz w:val="32"/>
          <w:szCs w:val="32"/>
        </w:rPr>
        <w:t xml:space="preserve"> </w:t>
      </w:r>
      <w:r w:rsidRPr="0037057A">
        <w:rPr>
          <w:sz w:val="32"/>
          <w:szCs w:val="32"/>
        </w:rPr>
        <w:t>y</w:t>
      </w:r>
      <w:r w:rsidRPr="0037057A">
        <w:rPr>
          <w:spacing w:val="-1"/>
          <w:sz w:val="32"/>
          <w:szCs w:val="32"/>
        </w:rPr>
        <w:t>our</w:t>
      </w:r>
      <w:r w:rsidR="0033761A" w:rsidRPr="0037057A">
        <w:rPr>
          <w:spacing w:val="-34"/>
          <w:sz w:val="32"/>
          <w:szCs w:val="32"/>
        </w:rPr>
        <w:t xml:space="preserve"> </w:t>
      </w:r>
      <w:r w:rsidRPr="0037057A">
        <w:rPr>
          <w:sz w:val="32"/>
          <w:szCs w:val="32"/>
        </w:rPr>
        <w:t>device</w:t>
      </w:r>
      <w:r w:rsidR="0033761A" w:rsidRPr="0037057A">
        <w:rPr>
          <w:spacing w:val="-34"/>
          <w:sz w:val="32"/>
          <w:szCs w:val="32"/>
        </w:rPr>
        <w:t xml:space="preserve"> </w:t>
      </w:r>
      <w:r w:rsidRPr="0037057A">
        <w:rPr>
          <w:sz w:val="32"/>
          <w:szCs w:val="32"/>
        </w:rPr>
        <w:t>no</w:t>
      </w:r>
      <w:r w:rsidR="0033761A" w:rsidRPr="0037057A">
        <w:rPr>
          <w:spacing w:val="-33"/>
          <w:sz w:val="32"/>
          <w:szCs w:val="32"/>
        </w:rPr>
        <w:t xml:space="preserve"> </w:t>
      </w:r>
      <w:r w:rsidRPr="0037057A">
        <w:rPr>
          <w:sz w:val="32"/>
          <w:szCs w:val="32"/>
        </w:rPr>
        <w:t>longer</w:t>
      </w:r>
      <w:r w:rsidR="0033761A" w:rsidRPr="0037057A">
        <w:rPr>
          <w:spacing w:val="35"/>
          <w:sz w:val="32"/>
          <w:szCs w:val="32"/>
        </w:rPr>
        <w:t xml:space="preserve"> </w:t>
      </w:r>
      <w:r w:rsidRPr="0037057A">
        <w:rPr>
          <w:sz w:val="32"/>
          <w:szCs w:val="32"/>
        </w:rPr>
        <w:t>works</w:t>
      </w:r>
      <w:r w:rsidR="0033761A" w:rsidRPr="0037057A">
        <w:rPr>
          <w:spacing w:val="-15"/>
          <w:sz w:val="32"/>
          <w:szCs w:val="32"/>
        </w:rPr>
        <w:t xml:space="preserve"> </w:t>
      </w:r>
      <w:r w:rsidRPr="0037057A">
        <w:rPr>
          <w:spacing w:val="-3"/>
          <w:sz w:val="32"/>
          <w:szCs w:val="32"/>
        </w:rPr>
        <w:t>pr</w:t>
      </w:r>
      <w:r w:rsidRPr="0037057A">
        <w:rPr>
          <w:spacing w:val="-4"/>
          <w:sz w:val="32"/>
          <w:szCs w:val="32"/>
        </w:rPr>
        <w:t>operly,</w:t>
      </w:r>
      <w:r w:rsidR="0033761A" w:rsidRPr="0037057A">
        <w:rPr>
          <w:spacing w:val="-14"/>
          <w:sz w:val="32"/>
          <w:szCs w:val="32"/>
        </w:rPr>
        <w:t xml:space="preserve"> </w:t>
      </w:r>
      <w:r w:rsidRPr="0037057A">
        <w:rPr>
          <w:sz w:val="32"/>
          <w:szCs w:val="32"/>
        </w:rPr>
        <w:t>r</w:t>
      </w:r>
      <w:r w:rsidRPr="0037057A">
        <w:rPr>
          <w:spacing w:val="-3"/>
          <w:sz w:val="32"/>
          <w:szCs w:val="32"/>
        </w:rPr>
        <w:t>e</w:t>
      </w:r>
      <w:r w:rsidRPr="0037057A">
        <w:rPr>
          <w:sz w:val="32"/>
          <w:szCs w:val="32"/>
        </w:rPr>
        <w:t>f</w:t>
      </w:r>
      <w:r w:rsidRPr="0037057A">
        <w:rPr>
          <w:spacing w:val="-3"/>
          <w:sz w:val="32"/>
          <w:szCs w:val="32"/>
        </w:rPr>
        <w:t>er</w:t>
      </w:r>
      <w:r w:rsidR="0033761A" w:rsidRPr="0037057A">
        <w:rPr>
          <w:spacing w:val="-16"/>
          <w:sz w:val="32"/>
          <w:szCs w:val="32"/>
        </w:rPr>
        <w:t xml:space="preserve"> </w:t>
      </w:r>
      <w:r w:rsidRPr="0037057A">
        <w:rPr>
          <w:sz w:val="32"/>
          <w:szCs w:val="32"/>
        </w:rPr>
        <w:t>to</w:t>
      </w:r>
      <w:r w:rsidR="0033761A" w:rsidRPr="0037057A">
        <w:rPr>
          <w:spacing w:val="-14"/>
          <w:sz w:val="32"/>
          <w:szCs w:val="32"/>
        </w:rPr>
        <w:t xml:space="preserve"> </w:t>
      </w:r>
      <w:r w:rsidRPr="0037057A">
        <w:rPr>
          <w:sz w:val="32"/>
          <w:szCs w:val="32"/>
        </w:rPr>
        <w:t>an</w:t>
      </w:r>
      <w:r w:rsidR="0033761A" w:rsidRPr="0037057A">
        <w:rPr>
          <w:spacing w:val="-14"/>
          <w:sz w:val="32"/>
          <w:szCs w:val="32"/>
        </w:rPr>
        <w:t xml:space="preserve"> </w:t>
      </w:r>
      <w:r w:rsidRPr="0037057A">
        <w:rPr>
          <w:spacing w:val="-1"/>
          <w:sz w:val="32"/>
          <w:szCs w:val="32"/>
        </w:rPr>
        <w:t>authoriz</w:t>
      </w:r>
      <w:r w:rsidRPr="0037057A">
        <w:rPr>
          <w:sz w:val="32"/>
          <w:szCs w:val="32"/>
        </w:rPr>
        <w:t>ed</w:t>
      </w:r>
      <w:r w:rsidR="0033761A" w:rsidRPr="0037057A">
        <w:rPr>
          <w:spacing w:val="-14"/>
          <w:sz w:val="32"/>
          <w:szCs w:val="32"/>
        </w:rPr>
        <w:t xml:space="preserve"> </w:t>
      </w:r>
      <w:r w:rsidRPr="0037057A">
        <w:rPr>
          <w:sz w:val="32"/>
          <w:szCs w:val="32"/>
        </w:rPr>
        <w:t>service</w:t>
      </w:r>
      <w:r w:rsidR="0033761A" w:rsidRPr="0037057A">
        <w:rPr>
          <w:spacing w:val="-14"/>
          <w:sz w:val="32"/>
          <w:szCs w:val="32"/>
        </w:rPr>
        <w:t xml:space="preserve"> </w:t>
      </w:r>
      <w:r w:rsidRPr="0037057A">
        <w:rPr>
          <w:spacing w:val="-1"/>
          <w:sz w:val="32"/>
          <w:szCs w:val="32"/>
        </w:rPr>
        <w:t>pr</w:t>
      </w:r>
      <w:r w:rsidRPr="0037057A">
        <w:rPr>
          <w:sz w:val="32"/>
          <w:szCs w:val="32"/>
        </w:rPr>
        <w:t>ovider</w:t>
      </w:r>
      <w:r w:rsidR="0033761A" w:rsidRPr="0037057A">
        <w:rPr>
          <w:spacing w:val="-16"/>
          <w:sz w:val="32"/>
          <w:szCs w:val="32"/>
        </w:rPr>
        <w:t xml:space="preserve"> </w:t>
      </w:r>
      <w:r w:rsidRPr="0037057A">
        <w:rPr>
          <w:sz w:val="32"/>
          <w:szCs w:val="32"/>
        </w:rPr>
        <w:t>for</w:t>
      </w:r>
      <w:r w:rsidR="0033761A" w:rsidRPr="0037057A">
        <w:rPr>
          <w:spacing w:val="-15"/>
          <w:sz w:val="32"/>
          <w:szCs w:val="32"/>
        </w:rPr>
        <w:t xml:space="preserve"> </w:t>
      </w:r>
      <w:r w:rsidRPr="0037057A">
        <w:rPr>
          <w:sz w:val="32"/>
          <w:szCs w:val="32"/>
        </w:rPr>
        <w:t>battery</w:t>
      </w:r>
      <w:r w:rsidR="0033761A" w:rsidRPr="0037057A">
        <w:rPr>
          <w:spacing w:val="-17"/>
          <w:sz w:val="32"/>
          <w:szCs w:val="32"/>
        </w:rPr>
        <w:t xml:space="preserve"> </w:t>
      </w:r>
      <w:r w:rsidRPr="0037057A">
        <w:rPr>
          <w:spacing w:val="-1"/>
          <w:sz w:val="32"/>
          <w:szCs w:val="32"/>
        </w:rPr>
        <w:t>r</w:t>
      </w:r>
      <w:r w:rsidRPr="0037057A">
        <w:rPr>
          <w:sz w:val="32"/>
          <w:szCs w:val="32"/>
        </w:rPr>
        <w:t>eplacemen</w:t>
      </w:r>
      <w:r w:rsidRPr="0037057A">
        <w:rPr>
          <w:spacing w:val="-1"/>
          <w:sz w:val="32"/>
          <w:szCs w:val="32"/>
        </w:rPr>
        <w:t>t</w:t>
      </w:r>
      <w:r w:rsidR="0033761A" w:rsidRPr="0037057A">
        <w:rPr>
          <w:spacing w:val="-14"/>
          <w:sz w:val="32"/>
          <w:szCs w:val="32"/>
        </w:rPr>
        <w:t xml:space="preserve"> </w:t>
      </w:r>
      <w:r w:rsidRPr="0037057A">
        <w:rPr>
          <w:spacing w:val="-1"/>
          <w:sz w:val="32"/>
          <w:szCs w:val="32"/>
        </w:rPr>
        <w:t>or</w:t>
      </w:r>
      <w:r w:rsidR="0033761A" w:rsidRPr="0037057A">
        <w:rPr>
          <w:spacing w:val="62"/>
          <w:sz w:val="32"/>
          <w:szCs w:val="32"/>
        </w:rPr>
        <w:t xml:space="preserve"> </w:t>
      </w:r>
      <w:r w:rsidRPr="0037057A">
        <w:rPr>
          <w:sz w:val="32"/>
          <w:szCs w:val="32"/>
        </w:rPr>
        <w:t>con</w:t>
      </w:r>
      <w:r w:rsidRPr="0037057A">
        <w:rPr>
          <w:spacing w:val="-1"/>
          <w:sz w:val="32"/>
          <w:szCs w:val="32"/>
        </w:rPr>
        <w:t>tact</w:t>
      </w:r>
      <w:r w:rsidR="0033761A" w:rsidRPr="0037057A">
        <w:rPr>
          <w:spacing w:val="-19"/>
          <w:sz w:val="32"/>
          <w:szCs w:val="32"/>
        </w:rPr>
        <w:t xml:space="preserve"> </w:t>
      </w:r>
      <w:r w:rsidRPr="0037057A">
        <w:rPr>
          <w:sz w:val="32"/>
          <w:szCs w:val="32"/>
        </w:rPr>
        <w:t>technic</w:t>
      </w:r>
      <w:r w:rsidRPr="0037057A">
        <w:rPr>
          <w:spacing w:val="-1"/>
          <w:sz w:val="32"/>
          <w:szCs w:val="32"/>
        </w:rPr>
        <w:t>al</w:t>
      </w:r>
      <w:r w:rsidR="0033761A" w:rsidRPr="0037057A">
        <w:rPr>
          <w:spacing w:val="-17"/>
          <w:sz w:val="32"/>
          <w:szCs w:val="32"/>
        </w:rPr>
        <w:t xml:space="preserve"> </w:t>
      </w:r>
      <w:r w:rsidRPr="0037057A">
        <w:rPr>
          <w:sz w:val="32"/>
          <w:szCs w:val="32"/>
        </w:rPr>
        <w:t>support.</w:t>
      </w:r>
      <w:r w:rsidR="0033761A" w:rsidRPr="0037057A">
        <w:rPr>
          <w:spacing w:val="-18"/>
          <w:sz w:val="32"/>
          <w:szCs w:val="32"/>
        </w:rPr>
        <w:t xml:space="preserve"> </w:t>
      </w:r>
      <w:r w:rsidRPr="0037057A">
        <w:rPr>
          <w:sz w:val="32"/>
          <w:szCs w:val="32"/>
        </w:rPr>
        <w:t>Do</w:t>
      </w:r>
      <w:r w:rsidR="0033761A" w:rsidRPr="0037057A">
        <w:rPr>
          <w:spacing w:val="-17"/>
          <w:sz w:val="32"/>
          <w:szCs w:val="32"/>
        </w:rPr>
        <w:t xml:space="preserve"> </w:t>
      </w:r>
      <w:r w:rsidRPr="0037057A">
        <w:rPr>
          <w:sz w:val="32"/>
          <w:szCs w:val="32"/>
        </w:rPr>
        <w:t>no</w:t>
      </w:r>
      <w:r w:rsidRPr="0037057A">
        <w:rPr>
          <w:spacing w:val="-1"/>
          <w:sz w:val="32"/>
          <w:szCs w:val="32"/>
        </w:rPr>
        <w:t>t</w:t>
      </w:r>
      <w:r w:rsidR="0033761A" w:rsidRPr="0037057A">
        <w:rPr>
          <w:spacing w:val="-18"/>
          <w:sz w:val="32"/>
          <w:szCs w:val="32"/>
        </w:rPr>
        <w:t xml:space="preserve"> </w:t>
      </w:r>
      <w:r w:rsidRPr="0037057A">
        <w:rPr>
          <w:sz w:val="32"/>
          <w:szCs w:val="32"/>
        </w:rPr>
        <w:t>leave</w:t>
      </w:r>
      <w:r w:rsidR="0033761A" w:rsidRPr="0037057A">
        <w:rPr>
          <w:spacing w:val="-18"/>
          <w:sz w:val="32"/>
          <w:szCs w:val="32"/>
        </w:rPr>
        <w:t xml:space="preserve"> </w:t>
      </w:r>
      <w:r w:rsidRPr="0037057A">
        <w:rPr>
          <w:sz w:val="32"/>
          <w:szCs w:val="32"/>
        </w:rPr>
        <w:t>the</w:t>
      </w:r>
      <w:r w:rsidR="0033761A" w:rsidRPr="0037057A">
        <w:rPr>
          <w:spacing w:val="-18"/>
          <w:sz w:val="32"/>
          <w:szCs w:val="32"/>
        </w:rPr>
        <w:t xml:space="preserve"> </w:t>
      </w:r>
      <w:r w:rsidRPr="0037057A">
        <w:rPr>
          <w:sz w:val="32"/>
          <w:szCs w:val="32"/>
        </w:rPr>
        <w:t>device</w:t>
      </w:r>
      <w:r w:rsidR="0033761A" w:rsidRPr="0037057A">
        <w:rPr>
          <w:spacing w:val="-17"/>
          <w:sz w:val="32"/>
          <w:szCs w:val="32"/>
        </w:rPr>
        <w:t xml:space="preserve"> </w:t>
      </w:r>
      <w:r w:rsidRPr="0037057A">
        <w:rPr>
          <w:sz w:val="32"/>
          <w:szCs w:val="32"/>
        </w:rPr>
        <w:t>charging</w:t>
      </w:r>
      <w:r w:rsidR="0033761A" w:rsidRPr="0037057A">
        <w:rPr>
          <w:spacing w:val="-19"/>
          <w:sz w:val="32"/>
          <w:szCs w:val="32"/>
        </w:rPr>
        <w:t xml:space="preserve"> </w:t>
      </w:r>
      <w:r w:rsidRPr="0037057A">
        <w:rPr>
          <w:sz w:val="32"/>
          <w:szCs w:val="32"/>
        </w:rPr>
        <w:t>for</w:t>
      </w:r>
      <w:r w:rsidR="0033761A" w:rsidRPr="0037057A">
        <w:rPr>
          <w:spacing w:val="-18"/>
          <w:sz w:val="32"/>
          <w:szCs w:val="32"/>
        </w:rPr>
        <w:t xml:space="preserve"> </w:t>
      </w:r>
      <w:r w:rsidRPr="0037057A">
        <w:rPr>
          <w:spacing w:val="-3"/>
          <w:sz w:val="32"/>
          <w:szCs w:val="32"/>
        </w:rPr>
        <w:t>extended</w:t>
      </w:r>
      <w:r w:rsidR="0033761A" w:rsidRPr="0037057A">
        <w:rPr>
          <w:spacing w:val="-17"/>
          <w:sz w:val="32"/>
          <w:szCs w:val="32"/>
        </w:rPr>
        <w:t xml:space="preserve"> </w:t>
      </w:r>
      <w:r w:rsidRPr="0037057A">
        <w:rPr>
          <w:sz w:val="32"/>
          <w:szCs w:val="32"/>
        </w:rPr>
        <w:t>periods</w:t>
      </w:r>
      <w:r w:rsidR="0033761A" w:rsidRPr="0037057A">
        <w:rPr>
          <w:spacing w:val="-16"/>
          <w:sz w:val="32"/>
          <w:szCs w:val="32"/>
        </w:rPr>
        <w:t xml:space="preserve"> </w:t>
      </w:r>
      <w:r w:rsidRPr="0037057A">
        <w:rPr>
          <w:sz w:val="32"/>
          <w:szCs w:val="32"/>
        </w:rPr>
        <w:t>o</w:t>
      </w:r>
      <w:r w:rsidRPr="0037057A">
        <w:rPr>
          <w:spacing w:val="-1"/>
          <w:sz w:val="32"/>
          <w:szCs w:val="32"/>
        </w:rPr>
        <w:t>f</w:t>
      </w:r>
      <w:r w:rsidR="0033761A" w:rsidRPr="0037057A">
        <w:rPr>
          <w:spacing w:val="-19"/>
          <w:sz w:val="32"/>
          <w:szCs w:val="32"/>
        </w:rPr>
        <w:t xml:space="preserve"> </w:t>
      </w:r>
      <w:r w:rsidRPr="0037057A">
        <w:rPr>
          <w:spacing w:val="-1"/>
          <w:sz w:val="32"/>
          <w:szCs w:val="32"/>
        </w:rPr>
        <w:t>time</w:t>
      </w:r>
      <w:r w:rsidRPr="0037057A">
        <w:rPr>
          <w:sz w:val="32"/>
          <w:szCs w:val="32"/>
        </w:rPr>
        <w:t>.</w:t>
      </w:r>
    </w:p>
    <w:p w14:paraId="71E0914E" w14:textId="0E1AB2D2" w:rsidR="008F7A7E" w:rsidRDefault="008F7A7E" w:rsidP="000731FA">
      <w:pPr>
        <w:pStyle w:val="head2"/>
        <w:jc w:val="left"/>
      </w:pPr>
      <w:bookmarkStart w:id="117" w:name="_Toc88547952"/>
      <w:bookmarkStart w:id="118" w:name="_Toc88636246"/>
      <w:r>
        <w:t>Mainten</w:t>
      </w:r>
      <w:r w:rsidR="000731FA">
        <w:t>ance</w:t>
      </w:r>
      <w:bookmarkEnd w:id="117"/>
      <w:bookmarkEnd w:id="118"/>
    </w:p>
    <w:p w14:paraId="0EC23273" w14:textId="460611AA" w:rsidR="0033761A" w:rsidRPr="003046A9" w:rsidRDefault="00365F49" w:rsidP="0033761A">
      <w:pPr>
        <w:rPr>
          <w:sz w:val="32"/>
          <w:szCs w:val="32"/>
        </w:rPr>
      </w:pPr>
      <w:r w:rsidRPr="003046A9">
        <w:rPr>
          <w:sz w:val="32"/>
          <w:szCs w:val="32"/>
        </w:rPr>
        <w:t>Do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no</w:t>
      </w:r>
      <w:r w:rsidRPr="003046A9">
        <w:rPr>
          <w:spacing w:val="-1"/>
          <w:sz w:val="32"/>
          <w:szCs w:val="32"/>
        </w:rPr>
        <w:t>t</w:t>
      </w:r>
      <w:r w:rsidR="0033761A" w:rsidRPr="003046A9">
        <w:rPr>
          <w:spacing w:val="-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attempt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r</w:t>
      </w:r>
      <w:r w:rsidRPr="003046A9">
        <w:rPr>
          <w:sz w:val="32"/>
          <w:szCs w:val="32"/>
        </w:rPr>
        <w:t>epair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or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modify</w:t>
      </w:r>
      <w:r w:rsidR="0033761A"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device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yourself</w:t>
      </w:r>
      <w:r w:rsidR="0033761A" w:rsidRPr="003046A9">
        <w:rPr>
          <w:spacing w:val="-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or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attempt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any</w:t>
      </w:r>
      <w:r w:rsidR="0033761A" w:rsidRPr="003046A9">
        <w:rPr>
          <w:spacing w:val="-12"/>
          <w:sz w:val="32"/>
          <w:szCs w:val="32"/>
        </w:rPr>
        <w:t xml:space="preserve"> </w:t>
      </w:r>
      <w:r w:rsidRPr="003046A9">
        <w:rPr>
          <w:sz w:val="32"/>
          <w:szCs w:val="32"/>
        </w:rPr>
        <w:t>servicing</w:t>
      </w:r>
      <w:r w:rsidR="0033761A"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unless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it</w:t>
      </w:r>
      <w:r w:rsidR="0033761A" w:rsidRPr="003046A9">
        <w:rPr>
          <w:spacing w:val="51"/>
          <w:sz w:val="32"/>
          <w:szCs w:val="32"/>
        </w:rPr>
        <w:t xml:space="preserve"> </w:t>
      </w:r>
      <w:r w:rsidRPr="003046A9">
        <w:rPr>
          <w:sz w:val="32"/>
          <w:szCs w:val="32"/>
        </w:rPr>
        <w:t>is</w:t>
      </w:r>
      <w:r w:rsidR="0033761A"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in</w:t>
      </w:r>
      <w:r w:rsidR="0033761A"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any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instr</w:t>
      </w:r>
      <w:r w:rsidRPr="003046A9">
        <w:rPr>
          <w:sz w:val="32"/>
          <w:szCs w:val="32"/>
        </w:rPr>
        <w:t>uc</w:t>
      </w:r>
      <w:r w:rsidRPr="003046A9">
        <w:rPr>
          <w:spacing w:val="-1"/>
          <w:sz w:val="32"/>
          <w:szCs w:val="32"/>
        </w:rPr>
        <w:t>tional</w:t>
      </w:r>
      <w:r w:rsidR="0033761A"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documen</w:t>
      </w:r>
      <w:r w:rsidRPr="003046A9">
        <w:rPr>
          <w:spacing w:val="-1"/>
          <w:sz w:val="32"/>
          <w:szCs w:val="32"/>
        </w:rPr>
        <w:t>t</w:t>
      </w:r>
      <w:r w:rsidR="0033761A"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pr</w:t>
      </w:r>
      <w:r w:rsidRPr="003046A9">
        <w:rPr>
          <w:spacing w:val="-3"/>
          <w:sz w:val="32"/>
          <w:szCs w:val="32"/>
        </w:rPr>
        <w:t>epared</w:t>
      </w:r>
      <w:r w:rsidR="0033761A"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by</w:t>
      </w:r>
      <w:r w:rsidR="0033761A"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technic</w:t>
      </w:r>
      <w:r w:rsidRPr="003046A9">
        <w:rPr>
          <w:spacing w:val="-1"/>
          <w:sz w:val="32"/>
          <w:szCs w:val="32"/>
        </w:rPr>
        <w:t>al</w:t>
      </w:r>
      <w:r w:rsidR="0033761A"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division</w:t>
      </w:r>
      <w:r w:rsidR="0033761A"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="0033761A"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manuf</w:t>
      </w:r>
      <w:r w:rsidRPr="003046A9">
        <w:rPr>
          <w:spacing w:val="-3"/>
          <w:sz w:val="32"/>
          <w:szCs w:val="32"/>
        </w:rPr>
        <w:t>ac</w:t>
      </w:r>
      <w:r w:rsidRPr="003046A9">
        <w:rPr>
          <w:sz w:val="32"/>
          <w:szCs w:val="32"/>
        </w:rPr>
        <w:t>tur</w:t>
      </w:r>
      <w:r w:rsidRPr="003046A9">
        <w:rPr>
          <w:spacing w:val="-3"/>
          <w:sz w:val="32"/>
          <w:szCs w:val="32"/>
        </w:rPr>
        <w:t>er.</w:t>
      </w:r>
      <w:r w:rsidR="0033761A" w:rsidRPr="003046A9">
        <w:rPr>
          <w:spacing w:val="83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26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r</w:t>
      </w:r>
      <w:r w:rsidRPr="003046A9">
        <w:rPr>
          <w:sz w:val="32"/>
          <w:szCs w:val="32"/>
        </w:rPr>
        <w:t>epair</w:t>
      </w:r>
      <w:r w:rsidR="0033761A" w:rsidRPr="003046A9">
        <w:rPr>
          <w:spacing w:val="-27"/>
          <w:sz w:val="32"/>
          <w:szCs w:val="32"/>
        </w:rPr>
        <w:t xml:space="preserve"> </w:t>
      </w:r>
      <w:r w:rsidRPr="003046A9">
        <w:rPr>
          <w:sz w:val="32"/>
          <w:szCs w:val="32"/>
        </w:rPr>
        <w:t>and</w:t>
      </w:r>
      <w:r w:rsidR="0033761A" w:rsidRPr="003046A9">
        <w:rPr>
          <w:spacing w:val="-26"/>
          <w:sz w:val="32"/>
          <w:szCs w:val="32"/>
        </w:rPr>
        <w:t xml:space="preserve"> </w:t>
      </w:r>
      <w:r w:rsidRPr="003046A9">
        <w:rPr>
          <w:sz w:val="32"/>
          <w:szCs w:val="32"/>
        </w:rPr>
        <w:t>servicing</w:t>
      </w:r>
      <w:r w:rsidR="0033761A" w:rsidRPr="003046A9">
        <w:rPr>
          <w:spacing w:val="-26"/>
          <w:sz w:val="32"/>
          <w:szCs w:val="32"/>
        </w:rPr>
        <w:t xml:space="preserve"> </w:t>
      </w:r>
      <w:r w:rsidRPr="003046A9">
        <w:rPr>
          <w:sz w:val="32"/>
          <w:szCs w:val="32"/>
        </w:rPr>
        <w:t>must</w:t>
      </w:r>
      <w:r w:rsidR="0033761A" w:rsidRPr="003046A9">
        <w:rPr>
          <w:spacing w:val="-26"/>
          <w:sz w:val="32"/>
          <w:szCs w:val="32"/>
        </w:rPr>
        <w:t xml:space="preserve"> </w:t>
      </w:r>
      <w:r w:rsidRPr="003046A9">
        <w:rPr>
          <w:sz w:val="32"/>
          <w:szCs w:val="32"/>
        </w:rPr>
        <w:t>be</w:t>
      </w:r>
      <w:r w:rsidR="0033761A" w:rsidRPr="003046A9">
        <w:rPr>
          <w:spacing w:val="-26"/>
          <w:sz w:val="32"/>
          <w:szCs w:val="32"/>
        </w:rPr>
        <w:t xml:space="preserve"> </w:t>
      </w:r>
      <w:r w:rsidRPr="003046A9">
        <w:rPr>
          <w:sz w:val="32"/>
          <w:szCs w:val="32"/>
        </w:rPr>
        <w:t>c</w:t>
      </w:r>
      <w:r w:rsidRPr="003046A9">
        <w:rPr>
          <w:spacing w:val="-1"/>
          <w:sz w:val="32"/>
          <w:szCs w:val="32"/>
        </w:rPr>
        <w:t>arried</w:t>
      </w:r>
      <w:r w:rsidR="0033761A" w:rsidRPr="003046A9">
        <w:rPr>
          <w:spacing w:val="-25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out</w:t>
      </w:r>
      <w:r w:rsidR="0033761A" w:rsidRPr="003046A9">
        <w:rPr>
          <w:spacing w:val="-26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by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technic</w:t>
      </w:r>
      <w:r w:rsidRPr="003046A9">
        <w:rPr>
          <w:spacing w:val="-1"/>
          <w:sz w:val="32"/>
          <w:szCs w:val="32"/>
        </w:rPr>
        <w:t>al</w:t>
      </w:r>
      <w:r w:rsidR="0033761A" w:rsidRPr="003046A9">
        <w:rPr>
          <w:spacing w:val="-26"/>
          <w:sz w:val="32"/>
          <w:szCs w:val="32"/>
        </w:rPr>
        <w:t xml:space="preserve"> </w:t>
      </w:r>
      <w:r w:rsidRPr="003046A9">
        <w:rPr>
          <w:sz w:val="32"/>
          <w:szCs w:val="32"/>
        </w:rPr>
        <w:t>personnel</w:t>
      </w:r>
      <w:r w:rsidR="0033761A" w:rsidRPr="003046A9">
        <w:rPr>
          <w:spacing w:val="-25"/>
          <w:sz w:val="32"/>
          <w:szCs w:val="32"/>
        </w:rPr>
        <w:t xml:space="preserve"> </w:t>
      </w:r>
      <w:r w:rsidRPr="003046A9">
        <w:rPr>
          <w:spacing w:val="-4"/>
          <w:sz w:val="32"/>
          <w:szCs w:val="32"/>
        </w:rPr>
        <w:t>only.</w:t>
      </w:r>
      <w:r w:rsidR="0033761A" w:rsidRPr="003046A9">
        <w:rPr>
          <w:spacing w:val="-26"/>
          <w:sz w:val="32"/>
          <w:szCs w:val="32"/>
        </w:rPr>
        <w:t xml:space="preserve"> </w:t>
      </w:r>
      <w:r w:rsidRPr="003046A9">
        <w:rPr>
          <w:sz w:val="32"/>
          <w:szCs w:val="32"/>
        </w:rPr>
        <w:t>Otherwise,</w:t>
      </w:r>
      <w:r w:rsidR="0033761A" w:rsidRPr="003046A9">
        <w:rPr>
          <w:spacing w:val="-27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your</w:t>
      </w:r>
      <w:r w:rsidR="0033761A" w:rsidRPr="003046A9">
        <w:rPr>
          <w:spacing w:val="46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warr</w:t>
      </w:r>
      <w:r w:rsidRPr="003046A9">
        <w:rPr>
          <w:sz w:val="32"/>
          <w:szCs w:val="32"/>
        </w:rPr>
        <w:t>an</w:t>
      </w:r>
      <w:r w:rsidRPr="003046A9">
        <w:rPr>
          <w:spacing w:val="-1"/>
          <w:sz w:val="32"/>
          <w:szCs w:val="32"/>
        </w:rPr>
        <w:t>t</w:t>
      </w:r>
      <w:r w:rsidRPr="003046A9">
        <w:rPr>
          <w:sz w:val="32"/>
          <w:szCs w:val="32"/>
        </w:rPr>
        <w:t>y</w:t>
      </w:r>
      <w:r w:rsidR="0033761A"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may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become</w:t>
      </w:r>
      <w:r w:rsidR="0033761A" w:rsidRPr="003046A9">
        <w:rPr>
          <w:spacing w:val="-18"/>
          <w:sz w:val="32"/>
          <w:szCs w:val="32"/>
        </w:rPr>
        <w:t xml:space="preserve"> </w:t>
      </w:r>
      <w:proofErr w:type="gramStart"/>
      <w:r w:rsidRPr="003046A9">
        <w:rPr>
          <w:sz w:val="32"/>
          <w:szCs w:val="32"/>
        </w:rPr>
        <w:t>void</w:t>
      </w:r>
      <w:proofErr w:type="gramEnd"/>
      <w:r w:rsidR="0033761A"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and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you</w:t>
      </w:r>
      <w:r w:rsidR="0033761A"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may</w:t>
      </w:r>
      <w:r w:rsidR="0033761A"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risk</w:t>
      </w:r>
      <w:r w:rsidR="0033761A"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y</w:t>
      </w:r>
      <w:r w:rsidRPr="003046A9">
        <w:rPr>
          <w:spacing w:val="-1"/>
          <w:sz w:val="32"/>
          <w:szCs w:val="32"/>
        </w:rPr>
        <w:t>our</w:t>
      </w:r>
      <w:r w:rsidR="0033761A" w:rsidRPr="003046A9">
        <w:rPr>
          <w:spacing w:val="-18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health</w:t>
      </w:r>
      <w:r w:rsidR="0033761A"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or</w:t>
      </w:r>
      <w:r w:rsidR="0033761A" w:rsidRPr="003046A9">
        <w:rPr>
          <w:spacing w:val="-21"/>
          <w:sz w:val="32"/>
          <w:szCs w:val="32"/>
        </w:rPr>
        <w:t xml:space="preserve"> </w:t>
      </w:r>
      <w:r w:rsidRPr="003046A9">
        <w:rPr>
          <w:sz w:val="32"/>
          <w:szCs w:val="32"/>
        </w:rPr>
        <w:t>y</w:t>
      </w:r>
      <w:r w:rsidRPr="003046A9">
        <w:rPr>
          <w:spacing w:val="-1"/>
          <w:sz w:val="32"/>
          <w:szCs w:val="32"/>
        </w:rPr>
        <w:t>our</w:t>
      </w:r>
      <w:r w:rsidR="0033761A" w:rsidRPr="003046A9">
        <w:rPr>
          <w:spacing w:val="-17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z w:val="32"/>
          <w:szCs w:val="32"/>
        </w:rPr>
        <w:t>oduc</w:t>
      </w:r>
      <w:r w:rsidRPr="003046A9">
        <w:rPr>
          <w:spacing w:val="-1"/>
          <w:sz w:val="32"/>
          <w:szCs w:val="32"/>
        </w:rPr>
        <w:t>t</w:t>
      </w:r>
      <w:r w:rsidRPr="003046A9">
        <w:rPr>
          <w:sz w:val="32"/>
          <w:szCs w:val="32"/>
        </w:rPr>
        <w:t>.</w:t>
      </w:r>
    </w:p>
    <w:p w14:paraId="526F4B3B" w14:textId="77777777" w:rsidR="0033761A" w:rsidRPr="003046A9" w:rsidRDefault="0033761A" w:rsidP="0033761A">
      <w:pPr>
        <w:rPr>
          <w:sz w:val="32"/>
          <w:szCs w:val="32"/>
        </w:rPr>
      </w:pPr>
    </w:p>
    <w:p w14:paraId="300C7548" w14:textId="77777777" w:rsidR="0033761A" w:rsidRPr="003046A9" w:rsidRDefault="00365F49" w:rsidP="0033761A">
      <w:pPr>
        <w:rPr>
          <w:sz w:val="32"/>
          <w:szCs w:val="32"/>
        </w:rPr>
      </w:pPr>
      <w:r w:rsidRPr="003046A9">
        <w:rPr>
          <w:sz w:val="32"/>
          <w:szCs w:val="32"/>
        </w:rPr>
        <w:t>When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one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or</w:t>
      </w:r>
      <w:r w:rsidR="0033761A" w:rsidRPr="003046A9">
        <w:rPr>
          <w:spacing w:val="-20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mor</w:t>
      </w:r>
      <w:r w:rsidRPr="003046A9">
        <w:rPr>
          <w:sz w:val="32"/>
          <w:szCs w:val="32"/>
        </w:rPr>
        <w:t>e</w:t>
      </w:r>
      <w:r w:rsidR="0033761A" w:rsidRPr="003046A9">
        <w:rPr>
          <w:spacing w:val="-18"/>
          <w:sz w:val="32"/>
          <w:szCs w:val="32"/>
        </w:rPr>
        <w:t xml:space="preserve"> </w:t>
      </w:r>
      <w:r w:rsidRPr="003046A9">
        <w:rPr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="0033761A"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below</w:t>
      </w:r>
      <w:r w:rsidRPr="003046A9">
        <w:rPr>
          <w:spacing w:val="-1"/>
          <w:sz w:val="32"/>
          <w:szCs w:val="32"/>
        </w:rPr>
        <w:t>-listed</w:t>
      </w:r>
      <w:r w:rsidR="0033761A" w:rsidRPr="003046A9">
        <w:rPr>
          <w:spacing w:val="-18"/>
          <w:sz w:val="32"/>
          <w:szCs w:val="32"/>
        </w:rPr>
        <w:t xml:space="preserve"> </w:t>
      </w:r>
      <w:r w:rsidRPr="003046A9">
        <w:rPr>
          <w:sz w:val="32"/>
          <w:szCs w:val="32"/>
        </w:rPr>
        <w:t>cir</w:t>
      </w:r>
      <w:r w:rsidRPr="003046A9">
        <w:rPr>
          <w:spacing w:val="-3"/>
          <w:sz w:val="32"/>
          <w:szCs w:val="32"/>
        </w:rPr>
        <w:t>cumstances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pacing w:val="-4"/>
          <w:sz w:val="32"/>
          <w:szCs w:val="32"/>
        </w:rPr>
        <w:t>occur,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do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no</w:t>
      </w:r>
      <w:r w:rsidRPr="003046A9">
        <w:rPr>
          <w:spacing w:val="-1"/>
          <w:sz w:val="32"/>
          <w:szCs w:val="32"/>
        </w:rPr>
        <w:t>t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con</w:t>
      </w:r>
      <w:r w:rsidRPr="003046A9">
        <w:rPr>
          <w:spacing w:val="-1"/>
          <w:sz w:val="32"/>
          <w:szCs w:val="32"/>
        </w:rPr>
        <w:t>tinue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oper</w:t>
      </w:r>
      <w:r w:rsidRPr="003046A9">
        <w:rPr>
          <w:spacing w:val="-1"/>
          <w:sz w:val="32"/>
          <w:szCs w:val="32"/>
        </w:rPr>
        <w:t>ate</w:t>
      </w:r>
      <w:r w:rsidR="0033761A" w:rsidRPr="003046A9">
        <w:rPr>
          <w:spacing w:val="57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14"/>
          <w:sz w:val="32"/>
          <w:szCs w:val="32"/>
        </w:rPr>
        <w:t xml:space="preserve"> </w:t>
      </w:r>
      <w:r w:rsidRPr="003046A9">
        <w:rPr>
          <w:sz w:val="32"/>
          <w:szCs w:val="32"/>
        </w:rPr>
        <w:t>device,</w:t>
      </w:r>
      <w:r w:rsidR="0033761A" w:rsidRPr="003046A9">
        <w:rPr>
          <w:spacing w:val="-14"/>
          <w:sz w:val="32"/>
          <w:szCs w:val="32"/>
        </w:rPr>
        <w:t xml:space="preserve"> </w:t>
      </w:r>
      <w:r w:rsidRPr="003046A9">
        <w:rPr>
          <w:sz w:val="32"/>
          <w:szCs w:val="32"/>
        </w:rPr>
        <w:t>turn</w:t>
      </w:r>
      <w:r w:rsidR="0033761A"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it</w:t>
      </w:r>
      <w:r w:rsidR="0033761A"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ff</w:t>
      </w:r>
      <w:r w:rsidR="0033761A" w:rsidRPr="003046A9">
        <w:rPr>
          <w:spacing w:val="-14"/>
          <w:sz w:val="32"/>
          <w:szCs w:val="32"/>
        </w:rPr>
        <w:t xml:space="preserve"> </w:t>
      </w:r>
      <w:r w:rsidRPr="003046A9">
        <w:rPr>
          <w:sz w:val="32"/>
          <w:szCs w:val="32"/>
        </w:rPr>
        <w:t>and</w:t>
      </w:r>
      <w:r w:rsidR="0033761A"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r</w:t>
      </w:r>
      <w:r w:rsidRPr="003046A9">
        <w:rPr>
          <w:spacing w:val="-3"/>
          <w:sz w:val="32"/>
          <w:szCs w:val="32"/>
        </w:rPr>
        <w:t>e</w:t>
      </w:r>
      <w:r w:rsidRPr="003046A9">
        <w:rPr>
          <w:sz w:val="32"/>
          <w:szCs w:val="32"/>
        </w:rPr>
        <w:t>f</w:t>
      </w:r>
      <w:r w:rsidRPr="003046A9">
        <w:rPr>
          <w:spacing w:val="-3"/>
          <w:sz w:val="32"/>
          <w:szCs w:val="32"/>
        </w:rPr>
        <w:t>er</w:t>
      </w:r>
      <w:r w:rsidR="0033761A"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="0033761A" w:rsidRPr="003046A9">
        <w:rPr>
          <w:spacing w:val="-14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near</w:t>
      </w:r>
      <w:r w:rsidRPr="003046A9">
        <w:rPr>
          <w:spacing w:val="-1"/>
          <w:sz w:val="32"/>
          <w:szCs w:val="32"/>
        </w:rPr>
        <w:t>est</w:t>
      </w:r>
      <w:r w:rsidR="0033761A" w:rsidRPr="003046A9">
        <w:rPr>
          <w:spacing w:val="-1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authoriz</w:t>
      </w:r>
      <w:r w:rsidRPr="003046A9">
        <w:rPr>
          <w:sz w:val="32"/>
          <w:szCs w:val="32"/>
        </w:rPr>
        <w:t>ed</w:t>
      </w:r>
      <w:r w:rsidR="0033761A"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service</w:t>
      </w:r>
      <w:r w:rsidR="0033761A" w:rsidRPr="003046A9">
        <w:rPr>
          <w:spacing w:val="-1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z w:val="32"/>
          <w:szCs w:val="32"/>
        </w:rPr>
        <w:t>ovider:</w:t>
      </w:r>
    </w:p>
    <w:p w14:paraId="75352EFE" w14:textId="77777777" w:rsidR="0033761A" w:rsidRPr="003046A9" w:rsidRDefault="0033761A" w:rsidP="000731FA">
      <w:pPr>
        <w:pStyle w:val="litem"/>
        <w:numPr>
          <w:ilvl w:val="0"/>
          <w:numId w:val="29"/>
        </w:numPr>
        <w:rPr>
          <w:sz w:val="32"/>
          <w:szCs w:val="32"/>
        </w:rPr>
      </w:pPr>
      <w:r w:rsidRPr="003046A9">
        <w:rPr>
          <w:sz w:val="32"/>
          <w:szCs w:val="32"/>
        </w:rPr>
        <w:t>If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pacing w:val="-2"/>
          <w:sz w:val="32"/>
          <w:szCs w:val="32"/>
        </w:rPr>
        <w:t>oduc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18"/>
          <w:sz w:val="32"/>
          <w:szCs w:val="32"/>
        </w:rPr>
        <w:t xml:space="preserve"> </w:t>
      </w:r>
      <w:r w:rsidRPr="003046A9">
        <w:rPr>
          <w:sz w:val="32"/>
          <w:szCs w:val="32"/>
        </w:rPr>
        <w:t>is</w:t>
      </w:r>
      <w:r w:rsidRPr="003046A9">
        <w:rPr>
          <w:spacing w:val="-18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dr</w:t>
      </w:r>
      <w:r w:rsidRPr="003046A9">
        <w:rPr>
          <w:spacing w:val="-3"/>
          <w:sz w:val="32"/>
          <w:szCs w:val="32"/>
        </w:rPr>
        <w:t>opped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or</w:t>
      </w:r>
      <w:r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its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case</w:t>
      </w:r>
      <w:r w:rsidRPr="003046A9">
        <w:rPr>
          <w:spacing w:val="-18"/>
          <w:sz w:val="32"/>
          <w:szCs w:val="32"/>
        </w:rPr>
        <w:t xml:space="preserve"> </w:t>
      </w:r>
      <w:r w:rsidRPr="003046A9">
        <w:rPr>
          <w:sz w:val="32"/>
          <w:szCs w:val="32"/>
        </w:rPr>
        <w:t>is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damaged.</w:t>
      </w:r>
    </w:p>
    <w:p w14:paraId="776FA579" w14:textId="77777777" w:rsidR="0033761A" w:rsidRPr="003046A9" w:rsidRDefault="0033761A" w:rsidP="000731FA">
      <w:pPr>
        <w:pStyle w:val="litem"/>
        <w:numPr>
          <w:ilvl w:val="0"/>
          <w:numId w:val="29"/>
        </w:numPr>
        <w:rPr>
          <w:sz w:val="32"/>
          <w:szCs w:val="32"/>
        </w:rPr>
      </w:pPr>
      <w:r w:rsidRPr="003046A9">
        <w:rPr>
          <w:sz w:val="32"/>
          <w:szCs w:val="32"/>
        </w:rPr>
        <w:t>If the</w:t>
      </w:r>
      <w:r w:rsidRPr="003046A9">
        <w:rPr>
          <w:spacing w:val="3"/>
          <w:sz w:val="32"/>
          <w:szCs w:val="32"/>
        </w:rPr>
        <w:t xml:space="preserve"> </w:t>
      </w:r>
      <w:r w:rsidRPr="003046A9">
        <w:rPr>
          <w:sz w:val="32"/>
          <w:szCs w:val="32"/>
        </w:rPr>
        <w:t>performanc</w:t>
      </w:r>
      <w:r w:rsidRPr="003046A9">
        <w:rPr>
          <w:spacing w:val="-2"/>
          <w:sz w:val="32"/>
          <w:szCs w:val="32"/>
        </w:rPr>
        <w:t>e</w:t>
      </w:r>
      <w:r w:rsidRPr="003046A9">
        <w:rPr>
          <w:spacing w:val="2"/>
          <w:sz w:val="32"/>
          <w:szCs w:val="32"/>
        </w:rPr>
        <w:t xml:space="preserve"> </w:t>
      </w:r>
      <w:r w:rsidRPr="003046A9">
        <w:rPr>
          <w:sz w:val="32"/>
          <w:szCs w:val="32"/>
        </w:rPr>
        <w:t>of</w:t>
      </w:r>
      <w:r w:rsidRPr="003046A9">
        <w:rPr>
          <w:spacing w:val="1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2"/>
          <w:sz w:val="32"/>
          <w:szCs w:val="32"/>
        </w:rPr>
        <w:t xml:space="preserve"> </w:t>
      </w:r>
      <w:r w:rsidRPr="003046A9">
        <w:rPr>
          <w:sz w:val="32"/>
          <w:szCs w:val="32"/>
        </w:rPr>
        <w:t>product</w:t>
      </w:r>
      <w:r w:rsidRPr="003046A9">
        <w:rPr>
          <w:spacing w:val="2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has</w:t>
      </w:r>
      <w:r w:rsidRPr="003046A9">
        <w:rPr>
          <w:spacing w:val="2"/>
          <w:sz w:val="32"/>
          <w:szCs w:val="32"/>
        </w:rPr>
        <w:t xml:space="preserve"> </w:t>
      </w:r>
      <w:r w:rsidRPr="003046A9">
        <w:rPr>
          <w:sz w:val="32"/>
          <w:szCs w:val="32"/>
        </w:rPr>
        <w:t>changed</w:t>
      </w:r>
      <w:r w:rsidRPr="003046A9">
        <w:rPr>
          <w:spacing w:val="3"/>
          <w:sz w:val="32"/>
          <w:szCs w:val="32"/>
        </w:rPr>
        <w:t xml:space="preserve"> </w:t>
      </w:r>
      <w:r w:rsidRPr="003046A9">
        <w:rPr>
          <w:sz w:val="32"/>
          <w:szCs w:val="32"/>
        </w:rPr>
        <w:t>or</w:t>
      </w:r>
      <w:r w:rsidRPr="003046A9">
        <w:rPr>
          <w:spacing w:val="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needs</w:t>
      </w:r>
      <w:r w:rsidRPr="003046A9">
        <w:rPr>
          <w:spacing w:val="2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Pr="003046A9">
        <w:rPr>
          <w:spacing w:val="2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be</w:t>
      </w:r>
      <w:r w:rsidRPr="003046A9">
        <w:rPr>
          <w:spacing w:val="2"/>
          <w:sz w:val="32"/>
          <w:szCs w:val="32"/>
        </w:rPr>
        <w:t xml:space="preserve"> </w:t>
      </w:r>
      <w:r w:rsidRPr="003046A9">
        <w:rPr>
          <w:sz w:val="32"/>
          <w:szCs w:val="32"/>
        </w:rPr>
        <w:t>repair</w:t>
      </w:r>
      <w:r w:rsidRPr="003046A9">
        <w:rPr>
          <w:spacing w:val="-2"/>
          <w:sz w:val="32"/>
          <w:szCs w:val="32"/>
        </w:rPr>
        <w:t>ed.</w:t>
      </w:r>
    </w:p>
    <w:p w14:paraId="7C07D41C" w14:textId="77777777" w:rsidR="0033761A" w:rsidRPr="003046A9" w:rsidRDefault="0033761A" w:rsidP="000731FA">
      <w:pPr>
        <w:pStyle w:val="litem"/>
        <w:numPr>
          <w:ilvl w:val="0"/>
          <w:numId w:val="29"/>
        </w:numPr>
        <w:rPr>
          <w:sz w:val="32"/>
          <w:szCs w:val="32"/>
        </w:rPr>
      </w:pPr>
      <w:r w:rsidRPr="003046A9">
        <w:rPr>
          <w:sz w:val="32"/>
          <w:szCs w:val="32"/>
        </w:rPr>
        <w:t>If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pacing w:val="-2"/>
          <w:sz w:val="32"/>
          <w:szCs w:val="32"/>
        </w:rPr>
        <w:t>oduc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does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no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oper</w:t>
      </w:r>
      <w:r w:rsidRPr="003046A9">
        <w:rPr>
          <w:spacing w:val="-1"/>
          <w:sz w:val="32"/>
          <w:szCs w:val="32"/>
        </w:rPr>
        <w:t>ate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pr</w:t>
      </w:r>
      <w:r w:rsidRPr="003046A9">
        <w:rPr>
          <w:spacing w:val="-3"/>
          <w:sz w:val="32"/>
          <w:szCs w:val="32"/>
        </w:rPr>
        <w:t>operly</w:t>
      </w:r>
      <w:r w:rsidRPr="003046A9">
        <w:rPr>
          <w:spacing w:val="-18"/>
          <w:sz w:val="32"/>
          <w:szCs w:val="32"/>
        </w:rPr>
        <w:t xml:space="preserve"> </w:t>
      </w:r>
      <w:r w:rsidRPr="003046A9">
        <w:rPr>
          <w:sz w:val="32"/>
          <w:szCs w:val="32"/>
        </w:rPr>
        <w:t>as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described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in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oper</w:t>
      </w:r>
      <w:r w:rsidRPr="003046A9">
        <w:rPr>
          <w:spacing w:val="-1"/>
          <w:sz w:val="32"/>
          <w:szCs w:val="32"/>
        </w:rPr>
        <w:t>ating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instr</w:t>
      </w:r>
      <w:r w:rsidRPr="003046A9">
        <w:rPr>
          <w:spacing w:val="-2"/>
          <w:sz w:val="32"/>
          <w:szCs w:val="32"/>
        </w:rPr>
        <w:t>uc</w:t>
      </w:r>
      <w:r w:rsidRPr="003046A9">
        <w:rPr>
          <w:spacing w:val="-1"/>
          <w:sz w:val="32"/>
          <w:szCs w:val="32"/>
        </w:rPr>
        <w:t>tions.</w:t>
      </w:r>
    </w:p>
    <w:p w14:paraId="3A6D5A56" w14:textId="77777777" w:rsidR="0033761A" w:rsidRPr="003046A9" w:rsidRDefault="0033761A" w:rsidP="000731FA">
      <w:pPr>
        <w:pStyle w:val="litem"/>
        <w:numPr>
          <w:ilvl w:val="0"/>
          <w:numId w:val="29"/>
        </w:numPr>
        <w:rPr>
          <w:sz w:val="32"/>
          <w:szCs w:val="32"/>
        </w:rPr>
      </w:pPr>
      <w:r w:rsidRPr="003046A9">
        <w:rPr>
          <w:sz w:val="32"/>
          <w:szCs w:val="32"/>
        </w:rPr>
        <w:t>If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liquid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was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spilled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on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14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z w:val="32"/>
          <w:szCs w:val="32"/>
        </w:rPr>
        <w:t>oduc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or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when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objec</w:t>
      </w:r>
      <w:r w:rsidRPr="003046A9">
        <w:rPr>
          <w:spacing w:val="-1"/>
          <w:sz w:val="32"/>
          <w:szCs w:val="32"/>
        </w:rPr>
        <w:t>ts</w:t>
      </w:r>
      <w:r w:rsidRPr="003046A9">
        <w:rPr>
          <w:spacing w:val="-14"/>
          <w:sz w:val="32"/>
          <w:szCs w:val="32"/>
        </w:rPr>
        <w:t xml:space="preserve"> </w:t>
      </w:r>
      <w:r w:rsidRPr="003046A9">
        <w:rPr>
          <w:sz w:val="32"/>
          <w:szCs w:val="32"/>
        </w:rPr>
        <w:t>have</w:t>
      </w:r>
      <w:r w:rsidRPr="003046A9">
        <w:rPr>
          <w:spacing w:val="-14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f</w:t>
      </w:r>
      <w:r w:rsidRPr="003046A9">
        <w:rPr>
          <w:sz w:val="32"/>
          <w:szCs w:val="32"/>
        </w:rPr>
        <w:t>allen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z w:val="32"/>
          <w:szCs w:val="32"/>
        </w:rPr>
        <w:t>in</w:t>
      </w:r>
      <w:r w:rsidRPr="003046A9">
        <w:rPr>
          <w:spacing w:val="-1"/>
          <w:sz w:val="32"/>
          <w:szCs w:val="32"/>
        </w:rPr>
        <w:t>to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1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z w:val="32"/>
          <w:szCs w:val="32"/>
        </w:rPr>
        <w:t>oduc</w:t>
      </w:r>
      <w:r w:rsidRPr="003046A9">
        <w:rPr>
          <w:spacing w:val="-1"/>
          <w:sz w:val="32"/>
          <w:szCs w:val="32"/>
        </w:rPr>
        <w:t>t</w:t>
      </w:r>
      <w:r w:rsidRPr="003046A9">
        <w:rPr>
          <w:sz w:val="32"/>
          <w:szCs w:val="32"/>
        </w:rPr>
        <w:t>.</w:t>
      </w:r>
    </w:p>
    <w:p w14:paraId="2FDF76A9" w14:textId="77777777" w:rsidR="0033761A" w:rsidRPr="003046A9" w:rsidRDefault="0033761A" w:rsidP="000731FA">
      <w:pPr>
        <w:pStyle w:val="litem"/>
        <w:numPr>
          <w:ilvl w:val="0"/>
          <w:numId w:val="29"/>
        </w:numPr>
        <w:rPr>
          <w:sz w:val="32"/>
          <w:szCs w:val="32"/>
        </w:rPr>
      </w:pPr>
      <w:r w:rsidRPr="003046A9">
        <w:rPr>
          <w:sz w:val="32"/>
          <w:szCs w:val="32"/>
        </w:rPr>
        <w:t>If</w:t>
      </w:r>
      <w:r w:rsidRPr="003046A9">
        <w:rPr>
          <w:spacing w:val="-16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z w:val="32"/>
          <w:szCs w:val="32"/>
        </w:rPr>
        <w:t>oduc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has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been</w:t>
      </w:r>
      <w:r w:rsidRPr="003046A9">
        <w:rPr>
          <w:spacing w:val="-14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exposed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r</w:t>
      </w:r>
      <w:r w:rsidRPr="003046A9">
        <w:rPr>
          <w:sz w:val="32"/>
          <w:szCs w:val="32"/>
        </w:rPr>
        <w:t>ain</w:t>
      </w:r>
      <w:r w:rsidRPr="003046A9">
        <w:rPr>
          <w:spacing w:val="-15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or</w:t>
      </w:r>
      <w:r w:rsidRPr="003046A9">
        <w:rPr>
          <w:spacing w:val="-17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water</w:t>
      </w:r>
      <w:r w:rsidRPr="003046A9">
        <w:rPr>
          <w:sz w:val="32"/>
          <w:szCs w:val="32"/>
        </w:rPr>
        <w:t>.</w:t>
      </w:r>
    </w:p>
    <w:p w14:paraId="5F6C596E" w14:textId="77777777" w:rsidR="0033761A" w:rsidRPr="003046A9" w:rsidRDefault="0033761A" w:rsidP="000731FA">
      <w:pPr>
        <w:pStyle w:val="litem"/>
        <w:numPr>
          <w:ilvl w:val="0"/>
          <w:numId w:val="29"/>
        </w:numPr>
        <w:rPr>
          <w:sz w:val="32"/>
          <w:szCs w:val="32"/>
        </w:rPr>
      </w:pPr>
      <w:r w:rsidRPr="003046A9">
        <w:rPr>
          <w:sz w:val="32"/>
          <w:szCs w:val="32"/>
        </w:rPr>
        <w:t>If</w:t>
      </w:r>
      <w:r w:rsidRPr="003046A9">
        <w:rPr>
          <w:spacing w:val="-23"/>
          <w:sz w:val="32"/>
          <w:szCs w:val="32"/>
        </w:rPr>
        <w:t xml:space="preserve"> </w:t>
      </w:r>
      <w:r w:rsidRPr="003046A9">
        <w:rPr>
          <w:sz w:val="32"/>
          <w:szCs w:val="32"/>
        </w:rPr>
        <w:t>an</w:t>
      </w:r>
      <w:r w:rsidRPr="003046A9">
        <w:rPr>
          <w:spacing w:val="-23"/>
          <w:sz w:val="32"/>
          <w:szCs w:val="32"/>
        </w:rPr>
        <w:t xml:space="preserve"> </w:t>
      </w:r>
      <w:r w:rsidRPr="003046A9">
        <w:rPr>
          <w:sz w:val="32"/>
          <w:szCs w:val="32"/>
        </w:rPr>
        <w:t>unexpec</w:t>
      </w:r>
      <w:r w:rsidRPr="003046A9">
        <w:rPr>
          <w:spacing w:val="-1"/>
          <w:sz w:val="32"/>
          <w:szCs w:val="32"/>
        </w:rPr>
        <w:t>ted</w:t>
      </w:r>
      <w:r w:rsidRPr="003046A9">
        <w:rPr>
          <w:spacing w:val="-22"/>
          <w:sz w:val="32"/>
          <w:szCs w:val="32"/>
        </w:rPr>
        <w:t xml:space="preserve"> </w:t>
      </w:r>
      <w:r w:rsidRPr="003046A9">
        <w:rPr>
          <w:sz w:val="32"/>
          <w:szCs w:val="32"/>
        </w:rPr>
        <w:t>mechanic</w:t>
      </w:r>
      <w:r w:rsidRPr="003046A9">
        <w:rPr>
          <w:spacing w:val="-1"/>
          <w:sz w:val="32"/>
          <w:szCs w:val="32"/>
        </w:rPr>
        <w:t>al</w:t>
      </w:r>
      <w:r w:rsidRPr="003046A9">
        <w:rPr>
          <w:spacing w:val="-22"/>
          <w:sz w:val="32"/>
          <w:szCs w:val="32"/>
        </w:rPr>
        <w:t xml:space="preserve"> </w:t>
      </w:r>
      <w:r w:rsidRPr="003046A9">
        <w:rPr>
          <w:sz w:val="32"/>
          <w:szCs w:val="32"/>
        </w:rPr>
        <w:t>noise</w:t>
      </w:r>
      <w:r w:rsidRPr="003046A9">
        <w:rPr>
          <w:spacing w:val="-22"/>
          <w:sz w:val="32"/>
          <w:szCs w:val="32"/>
        </w:rPr>
        <w:t xml:space="preserve"> </w:t>
      </w:r>
      <w:r w:rsidRPr="003046A9">
        <w:rPr>
          <w:sz w:val="32"/>
          <w:szCs w:val="32"/>
        </w:rPr>
        <w:t>is</w:t>
      </w:r>
      <w:r w:rsidRPr="003046A9">
        <w:rPr>
          <w:spacing w:val="-22"/>
          <w:sz w:val="32"/>
          <w:szCs w:val="32"/>
        </w:rPr>
        <w:t xml:space="preserve"> </w:t>
      </w:r>
      <w:r w:rsidRPr="003046A9">
        <w:rPr>
          <w:sz w:val="32"/>
          <w:szCs w:val="32"/>
        </w:rPr>
        <w:t>coming</w:t>
      </w:r>
      <w:r w:rsidRPr="003046A9">
        <w:rPr>
          <w:spacing w:val="-23"/>
          <w:sz w:val="32"/>
          <w:szCs w:val="32"/>
        </w:rPr>
        <w:t xml:space="preserve"> </w:t>
      </w:r>
      <w:r w:rsidRPr="003046A9">
        <w:rPr>
          <w:sz w:val="32"/>
          <w:szCs w:val="32"/>
        </w:rPr>
        <w:t>fr</w:t>
      </w:r>
      <w:r w:rsidRPr="003046A9">
        <w:rPr>
          <w:spacing w:val="-3"/>
          <w:sz w:val="32"/>
          <w:szCs w:val="32"/>
        </w:rPr>
        <w:t>om</w:t>
      </w:r>
      <w:r w:rsidRPr="003046A9">
        <w:rPr>
          <w:spacing w:val="-22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Pr="003046A9">
        <w:rPr>
          <w:spacing w:val="-22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z w:val="32"/>
          <w:szCs w:val="32"/>
        </w:rPr>
        <w:t>oduc</w:t>
      </w:r>
      <w:r w:rsidRPr="003046A9">
        <w:rPr>
          <w:spacing w:val="-1"/>
          <w:sz w:val="32"/>
          <w:szCs w:val="32"/>
        </w:rPr>
        <w:t>t</w:t>
      </w:r>
    </w:p>
    <w:p w14:paraId="10AEFFEA" w14:textId="77777777" w:rsidR="0033761A" w:rsidRPr="0033761A" w:rsidRDefault="0033761A" w:rsidP="00387F4A">
      <w:pPr>
        <w:pStyle w:val="head2"/>
        <w:jc w:val="left"/>
        <w:rPr>
          <w:w w:val="61"/>
        </w:rPr>
      </w:pPr>
      <w:bookmarkStart w:id="119" w:name="_Toc83992297"/>
      <w:bookmarkStart w:id="120" w:name="_Toc88547953"/>
      <w:bookmarkStart w:id="121" w:name="_Toc88636247"/>
      <w:r w:rsidRPr="0033761A">
        <w:lastRenderedPageBreak/>
        <w:t>Foreseeable</w:t>
      </w:r>
      <w:r w:rsidRPr="0033761A">
        <w:rPr>
          <w:spacing w:val="-26"/>
        </w:rPr>
        <w:t xml:space="preserve"> </w:t>
      </w:r>
      <w:r w:rsidRPr="0033761A">
        <w:t>misuse</w:t>
      </w:r>
      <w:bookmarkEnd w:id="119"/>
      <w:bookmarkEnd w:id="120"/>
      <w:bookmarkEnd w:id="121"/>
    </w:p>
    <w:p w14:paraId="7D8F9340" w14:textId="77777777" w:rsidR="0033761A" w:rsidRPr="00B81558" w:rsidRDefault="00365F49" w:rsidP="0033761A">
      <w:pPr>
        <w:rPr>
          <w:sz w:val="32"/>
          <w:szCs w:val="32"/>
        </w:rPr>
      </w:pPr>
      <w:r w:rsidRPr="00B81558">
        <w:rPr>
          <w:sz w:val="32"/>
          <w:szCs w:val="32"/>
        </w:rPr>
        <w:t>Usage</w:t>
      </w:r>
      <w:r w:rsidR="0033761A" w:rsidRPr="00B81558">
        <w:rPr>
          <w:spacing w:val="-5"/>
          <w:sz w:val="32"/>
          <w:szCs w:val="32"/>
        </w:rPr>
        <w:t xml:space="preserve"> </w:t>
      </w:r>
      <w:r w:rsidRPr="00B81558">
        <w:rPr>
          <w:spacing w:val="-3"/>
          <w:sz w:val="32"/>
          <w:szCs w:val="32"/>
        </w:rPr>
        <w:t>excep</w:t>
      </w:r>
      <w:r w:rsidRPr="00B81558">
        <w:rPr>
          <w:spacing w:val="-2"/>
          <w:sz w:val="32"/>
          <w:szCs w:val="32"/>
        </w:rPr>
        <w:t>t</w:t>
      </w:r>
      <w:r w:rsidR="0033761A" w:rsidRPr="00B81558">
        <w:rPr>
          <w:spacing w:val="-4"/>
          <w:sz w:val="32"/>
          <w:szCs w:val="32"/>
        </w:rPr>
        <w:t xml:space="preserve"> </w:t>
      </w:r>
      <w:r w:rsidRPr="00B81558">
        <w:rPr>
          <w:sz w:val="32"/>
          <w:szCs w:val="32"/>
        </w:rPr>
        <w:t>‘intended</w:t>
      </w:r>
      <w:r w:rsidR="0033761A" w:rsidRPr="00B81558">
        <w:rPr>
          <w:spacing w:val="-5"/>
          <w:sz w:val="32"/>
          <w:szCs w:val="32"/>
        </w:rPr>
        <w:t xml:space="preserve"> </w:t>
      </w:r>
      <w:r w:rsidRPr="00B81558">
        <w:rPr>
          <w:spacing w:val="-2"/>
          <w:sz w:val="32"/>
          <w:szCs w:val="32"/>
        </w:rPr>
        <w:t>use</w:t>
      </w:r>
      <w:r w:rsidRPr="00B81558">
        <w:rPr>
          <w:sz w:val="32"/>
          <w:szCs w:val="32"/>
        </w:rPr>
        <w:t>’</w:t>
      </w:r>
      <w:r w:rsidR="0033761A" w:rsidRPr="00B81558">
        <w:rPr>
          <w:spacing w:val="-4"/>
          <w:sz w:val="32"/>
          <w:szCs w:val="32"/>
        </w:rPr>
        <w:t xml:space="preserve"> </w:t>
      </w:r>
      <w:r w:rsidRPr="00B81558">
        <w:rPr>
          <w:spacing w:val="-2"/>
          <w:sz w:val="32"/>
          <w:szCs w:val="32"/>
        </w:rPr>
        <w:t>c</w:t>
      </w:r>
      <w:r w:rsidRPr="00B81558">
        <w:rPr>
          <w:sz w:val="32"/>
          <w:szCs w:val="32"/>
        </w:rPr>
        <w:t>an</w:t>
      </w:r>
      <w:r w:rsidR="0033761A" w:rsidRPr="00B81558">
        <w:rPr>
          <w:spacing w:val="-5"/>
          <w:sz w:val="32"/>
          <w:szCs w:val="32"/>
        </w:rPr>
        <w:t xml:space="preserve"> </w:t>
      </w:r>
      <w:r w:rsidRPr="00B81558">
        <w:rPr>
          <w:spacing w:val="-2"/>
          <w:sz w:val="32"/>
          <w:szCs w:val="32"/>
        </w:rPr>
        <w:t>be</w:t>
      </w:r>
      <w:r w:rsidR="0033761A" w:rsidRPr="00B81558">
        <w:rPr>
          <w:spacing w:val="-4"/>
          <w:sz w:val="32"/>
          <w:szCs w:val="32"/>
        </w:rPr>
        <w:t xml:space="preserve"> </w:t>
      </w:r>
      <w:r w:rsidRPr="00B81558">
        <w:rPr>
          <w:sz w:val="32"/>
          <w:szCs w:val="32"/>
        </w:rPr>
        <w:t>unsaf</w:t>
      </w:r>
      <w:r w:rsidRPr="00B81558">
        <w:rPr>
          <w:spacing w:val="-2"/>
          <w:sz w:val="32"/>
          <w:szCs w:val="32"/>
        </w:rPr>
        <w:t>e.</w:t>
      </w:r>
      <w:r w:rsidR="0033761A" w:rsidRPr="00B81558">
        <w:rPr>
          <w:spacing w:val="-7"/>
          <w:sz w:val="32"/>
          <w:szCs w:val="32"/>
        </w:rPr>
        <w:t xml:space="preserve"> </w:t>
      </w:r>
      <w:r w:rsidRPr="00B81558">
        <w:rPr>
          <w:sz w:val="32"/>
          <w:szCs w:val="32"/>
        </w:rPr>
        <w:t>The</w:t>
      </w:r>
      <w:r w:rsidR="0033761A" w:rsidRPr="00B81558">
        <w:rPr>
          <w:spacing w:val="-5"/>
          <w:sz w:val="32"/>
          <w:szCs w:val="32"/>
        </w:rPr>
        <w:t xml:space="preserve"> </w:t>
      </w:r>
      <w:r w:rsidRPr="00B81558">
        <w:rPr>
          <w:spacing w:val="-2"/>
          <w:sz w:val="32"/>
          <w:szCs w:val="32"/>
        </w:rPr>
        <w:t>following</w:t>
      </w:r>
      <w:r w:rsidR="0033761A" w:rsidRPr="00B81558">
        <w:rPr>
          <w:spacing w:val="-4"/>
          <w:sz w:val="32"/>
          <w:szCs w:val="32"/>
        </w:rPr>
        <w:t xml:space="preserve"> </w:t>
      </w:r>
      <w:r w:rsidRPr="00B81558">
        <w:rPr>
          <w:sz w:val="32"/>
          <w:szCs w:val="32"/>
        </w:rPr>
        <w:t>improper</w:t>
      </w:r>
      <w:r w:rsidR="0033761A" w:rsidRPr="00B81558">
        <w:rPr>
          <w:spacing w:val="-5"/>
          <w:sz w:val="32"/>
          <w:szCs w:val="32"/>
        </w:rPr>
        <w:t xml:space="preserve"> </w:t>
      </w:r>
      <w:r w:rsidRPr="00B81558">
        <w:rPr>
          <w:sz w:val="32"/>
          <w:szCs w:val="32"/>
        </w:rPr>
        <w:t>usage</w:t>
      </w:r>
      <w:r w:rsidR="0033761A" w:rsidRPr="00B81558">
        <w:rPr>
          <w:spacing w:val="-5"/>
          <w:sz w:val="32"/>
          <w:szCs w:val="32"/>
        </w:rPr>
        <w:t xml:space="preserve"> </w:t>
      </w:r>
      <w:r w:rsidRPr="00B81558">
        <w:rPr>
          <w:spacing w:val="-2"/>
          <w:sz w:val="32"/>
          <w:szCs w:val="32"/>
        </w:rPr>
        <w:t>c</w:t>
      </w:r>
      <w:r w:rsidRPr="00B81558">
        <w:rPr>
          <w:sz w:val="32"/>
          <w:szCs w:val="32"/>
        </w:rPr>
        <w:t>an</w:t>
      </w:r>
      <w:r w:rsidR="0033761A" w:rsidRPr="00B81558">
        <w:rPr>
          <w:spacing w:val="-4"/>
          <w:sz w:val="32"/>
          <w:szCs w:val="32"/>
        </w:rPr>
        <w:t xml:space="preserve"> </w:t>
      </w:r>
      <w:r w:rsidRPr="00B81558">
        <w:rPr>
          <w:sz w:val="32"/>
          <w:szCs w:val="32"/>
        </w:rPr>
        <w:t>inhibit</w:t>
      </w:r>
      <w:r w:rsidR="0033761A" w:rsidRPr="00B81558">
        <w:rPr>
          <w:spacing w:val="-5"/>
          <w:sz w:val="32"/>
          <w:szCs w:val="32"/>
        </w:rPr>
        <w:t xml:space="preserve"> </w:t>
      </w:r>
      <w:r w:rsidRPr="00B81558">
        <w:rPr>
          <w:sz w:val="32"/>
          <w:szCs w:val="32"/>
        </w:rPr>
        <w:t>the</w:t>
      </w:r>
      <w:r w:rsidR="0033761A" w:rsidRPr="00B81558">
        <w:rPr>
          <w:spacing w:val="47"/>
          <w:w w:val="116"/>
          <w:sz w:val="32"/>
          <w:szCs w:val="32"/>
        </w:rPr>
        <w:t xml:space="preserve"> </w:t>
      </w:r>
      <w:r w:rsidRPr="00B81558">
        <w:rPr>
          <w:sz w:val="32"/>
          <w:szCs w:val="32"/>
        </w:rPr>
        <w:t>performanc</w:t>
      </w:r>
      <w:r w:rsidRPr="00B81558">
        <w:rPr>
          <w:spacing w:val="-2"/>
          <w:sz w:val="32"/>
          <w:szCs w:val="32"/>
        </w:rPr>
        <w:t>e</w:t>
      </w:r>
      <w:r w:rsidR="0033761A" w:rsidRPr="00B81558">
        <w:rPr>
          <w:spacing w:val="8"/>
          <w:sz w:val="32"/>
          <w:szCs w:val="32"/>
        </w:rPr>
        <w:t xml:space="preserve"> </w:t>
      </w:r>
      <w:r w:rsidRPr="00B81558">
        <w:rPr>
          <w:sz w:val="32"/>
          <w:szCs w:val="32"/>
        </w:rPr>
        <w:t>and</w:t>
      </w:r>
      <w:r w:rsidR="0033761A" w:rsidRPr="00B81558">
        <w:rPr>
          <w:spacing w:val="8"/>
          <w:sz w:val="32"/>
          <w:szCs w:val="32"/>
        </w:rPr>
        <w:t xml:space="preserve"> </w:t>
      </w:r>
      <w:r w:rsidRPr="00B81558">
        <w:rPr>
          <w:spacing w:val="-2"/>
          <w:sz w:val="32"/>
          <w:szCs w:val="32"/>
        </w:rPr>
        <w:t>saf</w:t>
      </w:r>
      <w:r w:rsidRPr="00B81558">
        <w:rPr>
          <w:spacing w:val="-3"/>
          <w:sz w:val="32"/>
          <w:szCs w:val="32"/>
        </w:rPr>
        <w:t>e</w:t>
      </w:r>
      <w:r w:rsidR="0033761A" w:rsidRPr="00B81558">
        <w:rPr>
          <w:spacing w:val="8"/>
          <w:sz w:val="32"/>
          <w:szCs w:val="32"/>
        </w:rPr>
        <w:t xml:space="preserve"> </w:t>
      </w:r>
      <w:r w:rsidRPr="00B81558">
        <w:rPr>
          <w:sz w:val="32"/>
          <w:szCs w:val="32"/>
        </w:rPr>
        <w:t>operation</w:t>
      </w:r>
      <w:r w:rsidR="0033761A" w:rsidRPr="00B81558">
        <w:rPr>
          <w:spacing w:val="8"/>
          <w:sz w:val="32"/>
          <w:szCs w:val="32"/>
        </w:rPr>
        <w:t xml:space="preserve"> </w:t>
      </w:r>
      <w:r w:rsidRPr="00B81558">
        <w:rPr>
          <w:sz w:val="32"/>
          <w:szCs w:val="32"/>
        </w:rPr>
        <w:t>of</w:t>
      </w:r>
      <w:r w:rsidR="0033761A" w:rsidRPr="00B81558">
        <w:rPr>
          <w:spacing w:val="5"/>
          <w:sz w:val="32"/>
          <w:szCs w:val="32"/>
        </w:rPr>
        <w:t xml:space="preserve"> </w:t>
      </w:r>
      <w:proofErr w:type="spellStart"/>
      <w:r w:rsidR="00CF142C" w:rsidRPr="00B81558">
        <w:rPr>
          <w:spacing w:val="-3"/>
          <w:sz w:val="32"/>
          <w:szCs w:val="32"/>
        </w:rPr>
        <w:t>WeWALK</w:t>
      </w:r>
      <w:proofErr w:type="spellEnd"/>
      <w:r w:rsidRPr="00B81558">
        <w:rPr>
          <w:spacing w:val="-4"/>
          <w:sz w:val="32"/>
          <w:szCs w:val="32"/>
        </w:rPr>
        <w:t>:</w:t>
      </w:r>
    </w:p>
    <w:p w14:paraId="63F316D3" w14:textId="77777777" w:rsidR="0033761A" w:rsidRPr="00B81558" w:rsidRDefault="0033761A" w:rsidP="00B81558">
      <w:pPr>
        <w:pStyle w:val="litem"/>
        <w:numPr>
          <w:ilvl w:val="0"/>
          <w:numId w:val="25"/>
        </w:numPr>
        <w:rPr>
          <w:sz w:val="32"/>
          <w:szCs w:val="32"/>
        </w:rPr>
      </w:pPr>
      <w:r w:rsidRPr="00B81558">
        <w:rPr>
          <w:spacing w:val="-2"/>
          <w:sz w:val="32"/>
          <w:szCs w:val="32"/>
        </w:rPr>
        <w:t>Un</w:t>
      </w:r>
      <w:r w:rsidRPr="00B81558">
        <w:rPr>
          <w:sz w:val="32"/>
          <w:szCs w:val="32"/>
        </w:rPr>
        <w:t>trained</w:t>
      </w:r>
      <w:r w:rsidRPr="00B81558">
        <w:rPr>
          <w:spacing w:val="1"/>
          <w:sz w:val="32"/>
          <w:szCs w:val="32"/>
        </w:rPr>
        <w:t xml:space="preserve"> </w:t>
      </w:r>
      <w:r w:rsidRPr="00B81558">
        <w:rPr>
          <w:sz w:val="32"/>
          <w:szCs w:val="32"/>
        </w:rPr>
        <w:t>usage</w:t>
      </w:r>
    </w:p>
    <w:p w14:paraId="3F30C7C9" w14:textId="77777777" w:rsidR="0033761A" w:rsidRPr="00B81558" w:rsidRDefault="0033761A" w:rsidP="00B81558">
      <w:pPr>
        <w:pStyle w:val="litem"/>
        <w:numPr>
          <w:ilvl w:val="0"/>
          <w:numId w:val="25"/>
        </w:numPr>
        <w:rPr>
          <w:sz w:val="32"/>
          <w:szCs w:val="32"/>
        </w:rPr>
      </w:pPr>
      <w:r w:rsidRPr="00B81558">
        <w:rPr>
          <w:w w:val="115"/>
          <w:sz w:val="32"/>
          <w:szCs w:val="32"/>
        </w:rPr>
        <w:t>Using</w:t>
      </w:r>
      <w:r w:rsidRPr="00B81558">
        <w:rPr>
          <w:spacing w:val="-19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without</w:t>
      </w:r>
      <w:r w:rsidRPr="00B81558">
        <w:rPr>
          <w:spacing w:val="-17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a</w:t>
      </w:r>
      <w:r w:rsidRPr="00B81558">
        <w:rPr>
          <w:spacing w:val="-17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white</w:t>
      </w:r>
      <w:r w:rsidRPr="00B81558">
        <w:rPr>
          <w:spacing w:val="-17"/>
          <w:w w:val="115"/>
          <w:sz w:val="32"/>
          <w:szCs w:val="32"/>
        </w:rPr>
        <w:t xml:space="preserve"> </w:t>
      </w:r>
      <w:r w:rsidRPr="00B81558">
        <w:rPr>
          <w:spacing w:val="-2"/>
          <w:w w:val="115"/>
          <w:sz w:val="32"/>
          <w:szCs w:val="32"/>
        </w:rPr>
        <w:t>cane</w:t>
      </w:r>
    </w:p>
    <w:p w14:paraId="51A06C7B" w14:textId="77777777" w:rsidR="0033761A" w:rsidRPr="00B81558" w:rsidRDefault="0033761A" w:rsidP="00B81558">
      <w:pPr>
        <w:pStyle w:val="litem"/>
        <w:numPr>
          <w:ilvl w:val="0"/>
          <w:numId w:val="25"/>
        </w:numPr>
        <w:rPr>
          <w:sz w:val="32"/>
          <w:szCs w:val="32"/>
        </w:rPr>
      </w:pPr>
      <w:r w:rsidRPr="00B81558">
        <w:rPr>
          <w:spacing w:val="-2"/>
          <w:w w:val="115"/>
          <w:sz w:val="32"/>
          <w:szCs w:val="32"/>
        </w:rPr>
        <w:t>Misalignmen</w:t>
      </w:r>
      <w:r w:rsidRPr="00B81558">
        <w:rPr>
          <w:spacing w:val="-1"/>
          <w:w w:val="115"/>
          <w:sz w:val="32"/>
          <w:szCs w:val="32"/>
        </w:rPr>
        <w:t>t</w:t>
      </w:r>
      <w:r w:rsidRPr="00B81558">
        <w:rPr>
          <w:spacing w:val="-11"/>
          <w:w w:val="115"/>
          <w:sz w:val="32"/>
          <w:szCs w:val="32"/>
        </w:rPr>
        <w:t xml:space="preserve"> </w:t>
      </w:r>
      <w:r w:rsidRPr="00B81558">
        <w:rPr>
          <w:spacing w:val="-2"/>
          <w:w w:val="115"/>
          <w:sz w:val="32"/>
          <w:szCs w:val="32"/>
        </w:rPr>
        <w:t>o</w:t>
      </w:r>
      <w:r w:rsidRPr="00B81558">
        <w:rPr>
          <w:spacing w:val="-1"/>
          <w:w w:val="115"/>
          <w:sz w:val="32"/>
          <w:szCs w:val="32"/>
        </w:rPr>
        <w:t>f</w:t>
      </w:r>
      <w:r w:rsidRPr="00B81558">
        <w:rPr>
          <w:spacing w:val="-12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the</w:t>
      </w:r>
      <w:r w:rsidRPr="00B81558">
        <w:rPr>
          <w:spacing w:val="-10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length</w:t>
      </w:r>
      <w:r w:rsidRPr="00B81558">
        <w:rPr>
          <w:spacing w:val="-11"/>
          <w:w w:val="115"/>
          <w:sz w:val="32"/>
          <w:szCs w:val="32"/>
        </w:rPr>
        <w:t xml:space="preserve"> </w:t>
      </w:r>
      <w:r w:rsidRPr="00B81558">
        <w:rPr>
          <w:spacing w:val="-2"/>
          <w:w w:val="115"/>
          <w:sz w:val="32"/>
          <w:szCs w:val="32"/>
        </w:rPr>
        <w:t>o</w:t>
      </w:r>
      <w:r w:rsidRPr="00B81558">
        <w:rPr>
          <w:spacing w:val="-1"/>
          <w:w w:val="115"/>
          <w:sz w:val="32"/>
          <w:szCs w:val="32"/>
        </w:rPr>
        <w:t>f</w:t>
      </w:r>
      <w:r w:rsidRPr="00B81558">
        <w:rPr>
          <w:spacing w:val="-11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the</w:t>
      </w:r>
      <w:r w:rsidRPr="00B81558">
        <w:rPr>
          <w:spacing w:val="-12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white</w:t>
      </w:r>
      <w:r w:rsidRPr="00B81558">
        <w:rPr>
          <w:spacing w:val="-10"/>
          <w:w w:val="115"/>
          <w:sz w:val="32"/>
          <w:szCs w:val="32"/>
        </w:rPr>
        <w:t xml:space="preserve"> </w:t>
      </w:r>
      <w:r w:rsidRPr="00B81558">
        <w:rPr>
          <w:spacing w:val="-2"/>
          <w:w w:val="115"/>
          <w:sz w:val="32"/>
          <w:szCs w:val="32"/>
        </w:rPr>
        <w:t>cane</w:t>
      </w:r>
    </w:p>
    <w:p w14:paraId="3AF1E44D" w14:textId="77777777" w:rsidR="0033761A" w:rsidRPr="00B81558" w:rsidRDefault="0033761A" w:rsidP="00B81558">
      <w:pPr>
        <w:pStyle w:val="litem"/>
        <w:numPr>
          <w:ilvl w:val="0"/>
          <w:numId w:val="25"/>
        </w:numPr>
        <w:rPr>
          <w:sz w:val="32"/>
          <w:szCs w:val="32"/>
        </w:rPr>
      </w:pPr>
      <w:r w:rsidRPr="00B81558">
        <w:rPr>
          <w:spacing w:val="-2"/>
          <w:w w:val="115"/>
          <w:sz w:val="32"/>
          <w:szCs w:val="32"/>
        </w:rPr>
        <w:t>Charging</w:t>
      </w:r>
      <w:r w:rsidRPr="00B81558">
        <w:rPr>
          <w:spacing w:val="-3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with an</w:t>
      </w:r>
      <w:r w:rsidRPr="00B81558">
        <w:rPr>
          <w:spacing w:val="-2"/>
          <w:w w:val="115"/>
          <w:sz w:val="32"/>
          <w:szCs w:val="32"/>
        </w:rPr>
        <w:t xml:space="preserve"> adap</w:t>
      </w:r>
      <w:r w:rsidRPr="00B81558">
        <w:rPr>
          <w:w w:val="115"/>
          <w:sz w:val="32"/>
          <w:szCs w:val="32"/>
        </w:rPr>
        <w:t>tor</w:t>
      </w:r>
      <w:r w:rsidRPr="00B81558">
        <w:rPr>
          <w:spacing w:val="-2"/>
          <w:w w:val="115"/>
          <w:sz w:val="32"/>
          <w:szCs w:val="32"/>
        </w:rPr>
        <w:t xml:space="preserve"> o</w:t>
      </w:r>
      <w:r w:rsidRPr="00B81558">
        <w:rPr>
          <w:w w:val="115"/>
          <w:sz w:val="32"/>
          <w:szCs w:val="32"/>
        </w:rPr>
        <w:t>f</w:t>
      </w:r>
      <w:r w:rsidRPr="00B81558">
        <w:rPr>
          <w:spacing w:val="-3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output greater</w:t>
      </w:r>
      <w:r w:rsidRPr="00B81558">
        <w:rPr>
          <w:spacing w:val="-3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than</w:t>
      </w:r>
      <w:r w:rsidRPr="00B81558">
        <w:rPr>
          <w:spacing w:val="31"/>
          <w:w w:val="117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5V</w:t>
      </w:r>
      <w:r w:rsidRPr="00B81558">
        <w:rPr>
          <w:spacing w:val="-29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1A</w:t>
      </w:r>
      <w:r w:rsidRPr="00B81558">
        <w:rPr>
          <w:spacing w:val="-28"/>
          <w:w w:val="115"/>
          <w:sz w:val="32"/>
          <w:szCs w:val="32"/>
        </w:rPr>
        <w:t xml:space="preserve"> </w:t>
      </w:r>
      <w:r w:rsidRPr="00B81558">
        <w:rPr>
          <w:spacing w:val="-3"/>
          <w:w w:val="115"/>
          <w:sz w:val="32"/>
          <w:szCs w:val="32"/>
        </w:rPr>
        <w:t>and/or</w:t>
      </w:r>
      <w:r w:rsidRPr="00B81558">
        <w:rPr>
          <w:spacing w:val="-29"/>
          <w:w w:val="115"/>
          <w:sz w:val="32"/>
          <w:szCs w:val="32"/>
        </w:rPr>
        <w:t xml:space="preserve"> </w:t>
      </w:r>
      <w:r w:rsidRPr="00B81558">
        <w:rPr>
          <w:spacing w:val="-2"/>
          <w:w w:val="115"/>
          <w:sz w:val="32"/>
          <w:szCs w:val="32"/>
        </w:rPr>
        <w:t>no</w:t>
      </w:r>
      <w:r w:rsidRPr="00B81558">
        <w:rPr>
          <w:spacing w:val="-28"/>
          <w:w w:val="115"/>
          <w:sz w:val="32"/>
          <w:szCs w:val="32"/>
        </w:rPr>
        <w:t xml:space="preserve"> </w:t>
      </w:r>
      <w:r w:rsidRPr="00B81558">
        <w:rPr>
          <w:spacing w:val="-2"/>
          <w:w w:val="115"/>
          <w:sz w:val="32"/>
          <w:szCs w:val="32"/>
        </w:rPr>
        <w:t>IEC</w:t>
      </w:r>
      <w:r w:rsidRPr="00B81558">
        <w:rPr>
          <w:w w:val="115"/>
          <w:sz w:val="32"/>
          <w:szCs w:val="32"/>
        </w:rPr>
        <w:t>/EN</w:t>
      </w:r>
      <w:r w:rsidRPr="00B81558">
        <w:rPr>
          <w:spacing w:val="-29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60950-</w:t>
      </w:r>
      <w:r w:rsidRPr="00B81558">
        <w:rPr>
          <w:spacing w:val="-2"/>
          <w:w w:val="115"/>
          <w:sz w:val="32"/>
          <w:szCs w:val="32"/>
        </w:rPr>
        <w:t>1</w:t>
      </w:r>
      <w:r w:rsidRPr="00B81558">
        <w:rPr>
          <w:spacing w:val="-28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appr</w:t>
      </w:r>
      <w:r w:rsidRPr="00B81558">
        <w:rPr>
          <w:spacing w:val="-2"/>
          <w:w w:val="115"/>
          <w:sz w:val="32"/>
          <w:szCs w:val="32"/>
        </w:rPr>
        <w:t>ov</w:t>
      </w:r>
      <w:r w:rsidRPr="00B81558">
        <w:rPr>
          <w:w w:val="115"/>
          <w:sz w:val="32"/>
          <w:szCs w:val="32"/>
        </w:rPr>
        <w:t>al</w:t>
      </w:r>
    </w:p>
    <w:p w14:paraId="1D091E47" w14:textId="77777777" w:rsidR="0033761A" w:rsidRPr="00B81558" w:rsidRDefault="0033761A" w:rsidP="00B81558">
      <w:pPr>
        <w:pStyle w:val="litem"/>
        <w:numPr>
          <w:ilvl w:val="0"/>
          <w:numId w:val="25"/>
        </w:numPr>
        <w:rPr>
          <w:sz w:val="32"/>
          <w:szCs w:val="32"/>
        </w:rPr>
      </w:pPr>
      <w:r w:rsidRPr="00B81558">
        <w:rPr>
          <w:sz w:val="32"/>
          <w:szCs w:val="32"/>
        </w:rPr>
        <w:t>Using</w:t>
      </w:r>
      <w:r w:rsidRPr="00B81558">
        <w:rPr>
          <w:spacing w:val="-10"/>
          <w:sz w:val="32"/>
          <w:szCs w:val="32"/>
        </w:rPr>
        <w:t xml:space="preserve"> </w:t>
      </w:r>
      <w:r w:rsidRPr="00B81558">
        <w:rPr>
          <w:sz w:val="32"/>
          <w:szCs w:val="32"/>
        </w:rPr>
        <w:t>under</w:t>
      </w:r>
      <w:r w:rsidRPr="00B81558">
        <w:rPr>
          <w:spacing w:val="-11"/>
          <w:sz w:val="32"/>
          <w:szCs w:val="32"/>
        </w:rPr>
        <w:t xml:space="preserve"> </w:t>
      </w:r>
      <w:r w:rsidRPr="00B81558">
        <w:rPr>
          <w:spacing w:val="-2"/>
          <w:sz w:val="32"/>
          <w:szCs w:val="32"/>
        </w:rPr>
        <w:t>heav</w:t>
      </w:r>
      <w:r w:rsidRPr="00B81558">
        <w:rPr>
          <w:spacing w:val="-1"/>
          <w:sz w:val="32"/>
          <w:szCs w:val="32"/>
        </w:rPr>
        <w:t>y</w:t>
      </w:r>
      <w:r w:rsidRPr="00B81558">
        <w:rPr>
          <w:spacing w:val="-12"/>
          <w:sz w:val="32"/>
          <w:szCs w:val="32"/>
        </w:rPr>
        <w:t xml:space="preserve"> </w:t>
      </w:r>
      <w:r w:rsidRPr="00B81558">
        <w:rPr>
          <w:spacing w:val="-1"/>
          <w:sz w:val="32"/>
          <w:szCs w:val="32"/>
        </w:rPr>
        <w:t>rain</w:t>
      </w:r>
    </w:p>
    <w:p w14:paraId="605B1BFE" w14:textId="77777777" w:rsidR="0033761A" w:rsidRPr="00B81558" w:rsidRDefault="0033761A" w:rsidP="00B81558">
      <w:pPr>
        <w:pStyle w:val="litem"/>
        <w:numPr>
          <w:ilvl w:val="0"/>
          <w:numId w:val="25"/>
        </w:numPr>
        <w:rPr>
          <w:sz w:val="32"/>
          <w:szCs w:val="32"/>
        </w:rPr>
      </w:pPr>
      <w:r w:rsidRPr="00B81558">
        <w:rPr>
          <w:sz w:val="32"/>
          <w:szCs w:val="32"/>
        </w:rPr>
        <w:t>Using</w:t>
      </w:r>
      <w:r w:rsidRPr="00B81558">
        <w:rPr>
          <w:spacing w:val="-10"/>
          <w:sz w:val="32"/>
          <w:szCs w:val="32"/>
        </w:rPr>
        <w:t xml:space="preserve"> </w:t>
      </w:r>
      <w:r w:rsidRPr="00B81558">
        <w:rPr>
          <w:sz w:val="32"/>
          <w:szCs w:val="32"/>
        </w:rPr>
        <w:t>while</w:t>
      </w:r>
      <w:r w:rsidRPr="00B81558">
        <w:rPr>
          <w:spacing w:val="-8"/>
          <w:sz w:val="32"/>
          <w:szCs w:val="32"/>
        </w:rPr>
        <w:t xml:space="preserve"> </w:t>
      </w:r>
      <w:r w:rsidRPr="00B81558">
        <w:rPr>
          <w:spacing w:val="-1"/>
          <w:sz w:val="32"/>
          <w:szCs w:val="32"/>
        </w:rPr>
        <w:t>running</w:t>
      </w:r>
    </w:p>
    <w:p w14:paraId="516B7B82" w14:textId="77777777" w:rsidR="0033761A" w:rsidRPr="00B81558" w:rsidRDefault="0033761A" w:rsidP="00B81558">
      <w:pPr>
        <w:pStyle w:val="litem"/>
        <w:numPr>
          <w:ilvl w:val="0"/>
          <w:numId w:val="25"/>
        </w:numPr>
        <w:rPr>
          <w:sz w:val="32"/>
          <w:szCs w:val="32"/>
        </w:rPr>
      </w:pPr>
      <w:r w:rsidRPr="00B81558">
        <w:rPr>
          <w:w w:val="115"/>
          <w:sz w:val="32"/>
          <w:szCs w:val="32"/>
        </w:rPr>
        <w:t>Holding</w:t>
      </w:r>
      <w:r w:rsidRPr="00B81558">
        <w:rPr>
          <w:spacing w:val="-22"/>
          <w:w w:val="115"/>
          <w:sz w:val="32"/>
          <w:szCs w:val="32"/>
        </w:rPr>
        <w:t xml:space="preserve"> </w:t>
      </w:r>
      <w:proofErr w:type="spellStart"/>
      <w:r w:rsidRPr="00B81558">
        <w:rPr>
          <w:spacing w:val="-3"/>
          <w:w w:val="115"/>
          <w:sz w:val="32"/>
          <w:szCs w:val="32"/>
        </w:rPr>
        <w:t>WeWALK</w:t>
      </w:r>
      <w:proofErr w:type="spellEnd"/>
      <w:r w:rsidRPr="00B81558">
        <w:rPr>
          <w:spacing w:val="-23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in</w:t>
      </w:r>
      <w:r w:rsidRPr="00B81558">
        <w:rPr>
          <w:spacing w:val="-22"/>
          <w:w w:val="115"/>
          <w:sz w:val="32"/>
          <w:szCs w:val="32"/>
        </w:rPr>
        <w:t xml:space="preserve"> </w:t>
      </w:r>
      <w:r w:rsidRPr="00B81558">
        <w:rPr>
          <w:w w:val="115"/>
          <w:sz w:val="32"/>
          <w:szCs w:val="32"/>
        </w:rPr>
        <w:t>the</w:t>
      </w:r>
      <w:r w:rsidRPr="00B81558">
        <w:rPr>
          <w:spacing w:val="-22"/>
          <w:w w:val="115"/>
          <w:sz w:val="32"/>
          <w:szCs w:val="32"/>
        </w:rPr>
        <w:t xml:space="preserve"> </w:t>
      </w:r>
      <w:r w:rsidRPr="00B81558">
        <w:rPr>
          <w:spacing w:val="-2"/>
          <w:w w:val="115"/>
          <w:sz w:val="32"/>
          <w:szCs w:val="32"/>
        </w:rPr>
        <w:t>wr</w:t>
      </w:r>
      <w:r w:rsidRPr="00B81558">
        <w:rPr>
          <w:spacing w:val="-3"/>
          <w:w w:val="115"/>
          <w:sz w:val="32"/>
          <w:szCs w:val="32"/>
        </w:rPr>
        <w:t>ong</w:t>
      </w:r>
      <w:r w:rsidRPr="00B81558">
        <w:rPr>
          <w:spacing w:val="-21"/>
          <w:w w:val="115"/>
          <w:sz w:val="32"/>
          <w:szCs w:val="32"/>
        </w:rPr>
        <w:t xml:space="preserve"> </w:t>
      </w:r>
      <w:r w:rsidRPr="00B81558">
        <w:rPr>
          <w:spacing w:val="-1"/>
          <w:w w:val="115"/>
          <w:sz w:val="32"/>
          <w:szCs w:val="32"/>
        </w:rPr>
        <w:t>position</w:t>
      </w:r>
    </w:p>
    <w:p w14:paraId="7904F3F4" w14:textId="77777777" w:rsidR="0033761A" w:rsidRPr="0033761A" w:rsidRDefault="0033761A" w:rsidP="0033761A"/>
    <w:p w14:paraId="424CF02B" w14:textId="77777777" w:rsidR="0033761A" w:rsidRPr="0033761A" w:rsidRDefault="0033761A" w:rsidP="00387F4A">
      <w:pPr>
        <w:pStyle w:val="head2"/>
        <w:jc w:val="left"/>
      </w:pPr>
      <w:bookmarkStart w:id="122" w:name="_TOC_250012"/>
      <w:bookmarkStart w:id="123" w:name="_Toc83992298"/>
      <w:bookmarkStart w:id="124" w:name="_Toc88547954"/>
      <w:bookmarkStart w:id="125" w:name="_Toc88636248"/>
      <w:r w:rsidRPr="0033761A">
        <w:t>Points</w:t>
      </w:r>
      <w:r w:rsidRPr="0033761A">
        <w:rPr>
          <w:spacing w:val="-27"/>
        </w:rPr>
        <w:t xml:space="preserve"> </w:t>
      </w:r>
      <w:r w:rsidRPr="0033761A">
        <w:rPr>
          <w:spacing w:val="-4"/>
        </w:rPr>
        <w:t>t</w:t>
      </w:r>
      <w:r w:rsidRPr="0033761A">
        <w:t>o</w:t>
      </w:r>
      <w:r w:rsidRPr="0033761A">
        <w:rPr>
          <w:spacing w:val="-26"/>
        </w:rPr>
        <w:t xml:space="preserve"> </w:t>
      </w:r>
      <w:r w:rsidRPr="0033761A">
        <w:rPr>
          <w:spacing w:val="-2"/>
        </w:rPr>
        <w:t>be</w:t>
      </w:r>
      <w:r w:rsidRPr="0033761A">
        <w:rPr>
          <w:spacing w:val="-25"/>
        </w:rPr>
        <w:t xml:space="preserve"> </w:t>
      </w:r>
      <w:r w:rsidRPr="0033761A">
        <w:t>considered</w:t>
      </w:r>
      <w:r w:rsidRPr="0033761A">
        <w:rPr>
          <w:spacing w:val="-26"/>
        </w:rPr>
        <w:t xml:space="preserve"> </w:t>
      </w:r>
      <w:r w:rsidRPr="0033761A">
        <w:t>during</w:t>
      </w:r>
      <w:r w:rsidRPr="0033761A">
        <w:rPr>
          <w:spacing w:val="-27"/>
        </w:rPr>
        <w:t xml:space="preserve"> </w:t>
      </w:r>
      <w:r w:rsidRPr="0033761A">
        <w:rPr>
          <w:spacing w:val="-2"/>
        </w:rPr>
        <w:t>tr</w:t>
      </w:r>
      <w:r w:rsidRPr="0033761A">
        <w:t>anspor</w:t>
      </w:r>
      <w:r w:rsidRPr="0033761A">
        <w:rPr>
          <w:spacing w:val="-2"/>
        </w:rPr>
        <w:t>t</w:t>
      </w:r>
      <w:bookmarkEnd w:id="122"/>
      <w:bookmarkEnd w:id="123"/>
      <w:bookmarkEnd w:id="124"/>
      <w:bookmarkEnd w:id="125"/>
    </w:p>
    <w:p w14:paraId="78352859" w14:textId="77777777" w:rsidR="0033761A" w:rsidRPr="003046A9" w:rsidRDefault="00365F49" w:rsidP="0033761A">
      <w:pPr>
        <w:rPr>
          <w:sz w:val="32"/>
          <w:szCs w:val="32"/>
        </w:rPr>
      </w:pPr>
      <w:r w:rsidRPr="003046A9">
        <w:rPr>
          <w:spacing w:val="-2"/>
          <w:sz w:val="32"/>
          <w:szCs w:val="32"/>
        </w:rPr>
        <w:t>Do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no</w:t>
      </w:r>
      <w:r w:rsidRPr="003046A9">
        <w:rPr>
          <w:spacing w:val="-1"/>
          <w:sz w:val="32"/>
          <w:szCs w:val="32"/>
        </w:rPr>
        <w:t>t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dr</w:t>
      </w:r>
      <w:r w:rsidRPr="003046A9">
        <w:rPr>
          <w:spacing w:val="-3"/>
          <w:sz w:val="32"/>
          <w:szCs w:val="32"/>
        </w:rPr>
        <w:t>op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device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during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tr</w:t>
      </w:r>
      <w:r w:rsidRPr="003046A9">
        <w:rPr>
          <w:spacing w:val="-2"/>
          <w:sz w:val="32"/>
          <w:szCs w:val="32"/>
        </w:rPr>
        <w:t>anspor</w:t>
      </w:r>
      <w:r w:rsidRPr="003046A9">
        <w:rPr>
          <w:spacing w:val="-1"/>
          <w:sz w:val="32"/>
          <w:szCs w:val="32"/>
        </w:rPr>
        <w:t>t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and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pacing w:val="-2"/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tect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it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against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impact.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Damages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and</w:t>
      </w:r>
      <w:r w:rsidR="0033761A" w:rsidRPr="003046A9">
        <w:rPr>
          <w:spacing w:val="41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faults</w:t>
      </w:r>
      <w:r w:rsidR="0033761A" w:rsidRPr="003046A9">
        <w:rPr>
          <w:spacing w:val="-8"/>
          <w:sz w:val="32"/>
          <w:szCs w:val="32"/>
        </w:rPr>
        <w:t xml:space="preserve"> </w:t>
      </w:r>
      <w:r w:rsidRPr="003046A9">
        <w:rPr>
          <w:sz w:val="32"/>
          <w:szCs w:val="32"/>
        </w:rPr>
        <w:t>that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occur</w:t>
      </w:r>
      <w:r w:rsidR="0033761A" w:rsidRPr="003046A9">
        <w:rPr>
          <w:spacing w:val="-8"/>
          <w:sz w:val="32"/>
          <w:szCs w:val="32"/>
        </w:rPr>
        <w:t xml:space="preserve"> </w:t>
      </w:r>
      <w:r w:rsidRPr="003046A9">
        <w:rPr>
          <w:sz w:val="32"/>
          <w:szCs w:val="32"/>
        </w:rPr>
        <w:t>during</w:t>
      </w:r>
      <w:r w:rsidR="0033761A" w:rsidRPr="003046A9">
        <w:rPr>
          <w:spacing w:val="-8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tr</w:t>
      </w:r>
      <w:r w:rsidRPr="003046A9">
        <w:rPr>
          <w:spacing w:val="-2"/>
          <w:sz w:val="32"/>
          <w:szCs w:val="32"/>
        </w:rPr>
        <w:t>anspor</w:t>
      </w:r>
      <w:r w:rsidRPr="003046A9">
        <w:rPr>
          <w:spacing w:val="-1"/>
          <w:sz w:val="32"/>
          <w:szCs w:val="32"/>
        </w:rPr>
        <w:t>t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after</w:t>
      </w:r>
      <w:r w:rsidR="0033761A" w:rsidRPr="003046A9">
        <w:rPr>
          <w:spacing w:val="-9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delivery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="0033761A" w:rsidRPr="003046A9">
        <w:rPr>
          <w:spacing w:val="-7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7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device</w:t>
      </w:r>
      <w:r w:rsidR="0033761A" w:rsidRPr="003046A9">
        <w:rPr>
          <w:spacing w:val="-7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="0033761A" w:rsidRPr="003046A9">
        <w:rPr>
          <w:spacing w:val="-8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customer</w:t>
      </w:r>
      <w:r w:rsidR="0033761A" w:rsidRPr="003046A9">
        <w:rPr>
          <w:spacing w:val="-8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ar</w:t>
      </w:r>
      <w:r w:rsidRPr="003046A9">
        <w:rPr>
          <w:spacing w:val="-3"/>
          <w:sz w:val="32"/>
          <w:szCs w:val="32"/>
        </w:rPr>
        <w:t>e</w:t>
      </w:r>
      <w:r w:rsidR="0033761A" w:rsidRPr="003046A9">
        <w:rPr>
          <w:spacing w:val="4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no</w:t>
      </w:r>
      <w:r w:rsidRPr="003046A9">
        <w:rPr>
          <w:spacing w:val="-1"/>
          <w:sz w:val="32"/>
          <w:szCs w:val="32"/>
        </w:rPr>
        <w:t>t</w:t>
      </w:r>
      <w:r w:rsidR="0033761A" w:rsidRPr="003046A9">
        <w:rPr>
          <w:spacing w:val="-20"/>
          <w:sz w:val="32"/>
          <w:szCs w:val="32"/>
        </w:rPr>
        <w:t xml:space="preserve"> </w:t>
      </w:r>
      <w:r w:rsidRPr="003046A9">
        <w:rPr>
          <w:sz w:val="32"/>
          <w:szCs w:val="32"/>
        </w:rPr>
        <w:t>included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in</w:t>
      </w:r>
      <w:r w:rsidR="0033761A" w:rsidRPr="003046A9">
        <w:rPr>
          <w:spacing w:val="-19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20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warr</w:t>
      </w:r>
      <w:r w:rsidRPr="003046A9">
        <w:rPr>
          <w:spacing w:val="-2"/>
          <w:sz w:val="32"/>
          <w:szCs w:val="32"/>
        </w:rPr>
        <w:t>an</w:t>
      </w:r>
      <w:r w:rsidRPr="003046A9">
        <w:rPr>
          <w:spacing w:val="-1"/>
          <w:sz w:val="32"/>
          <w:szCs w:val="32"/>
        </w:rPr>
        <w:t>t</w:t>
      </w:r>
      <w:r w:rsidRPr="003046A9">
        <w:rPr>
          <w:spacing w:val="-2"/>
          <w:sz w:val="32"/>
          <w:szCs w:val="32"/>
        </w:rPr>
        <w:t>y</w:t>
      </w:r>
      <w:r w:rsidR="0033761A" w:rsidRPr="003046A9">
        <w:rPr>
          <w:spacing w:val="-2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coverage.</w:t>
      </w:r>
    </w:p>
    <w:p w14:paraId="270A3D17" w14:textId="2C077D9C" w:rsidR="00FC5923" w:rsidRDefault="00FC5923" w:rsidP="00FC5923">
      <w:pPr>
        <w:pStyle w:val="head1"/>
        <w:jc w:val="left"/>
      </w:pPr>
      <w:bookmarkStart w:id="126" w:name="_Toc88547955"/>
      <w:bookmarkStart w:id="127" w:name="_Toc88636249"/>
      <w:r>
        <w:t>Liability Limitation</w:t>
      </w:r>
      <w:bookmarkEnd w:id="126"/>
      <w:bookmarkEnd w:id="127"/>
    </w:p>
    <w:p w14:paraId="76F2A48D" w14:textId="41B710BF" w:rsidR="0033761A" w:rsidRPr="003E33CD" w:rsidRDefault="00565562" w:rsidP="0033761A">
      <w:pPr>
        <w:rPr>
          <w:sz w:val="32"/>
          <w:szCs w:val="32"/>
        </w:rPr>
      </w:pPr>
      <w:r w:rsidRPr="003E33CD">
        <w:rPr>
          <w:sz w:val="32"/>
          <w:szCs w:val="32"/>
        </w:rPr>
        <w:t>The</w:t>
      </w:r>
      <w:r w:rsidR="0033761A" w:rsidRPr="003E33CD">
        <w:rPr>
          <w:sz w:val="32"/>
          <w:szCs w:val="32"/>
        </w:rPr>
        <w:t xml:space="preserve"> </w:t>
      </w:r>
      <w:r w:rsidRPr="003E33CD">
        <w:rPr>
          <w:sz w:val="32"/>
          <w:szCs w:val="32"/>
        </w:rPr>
        <w:t>m</w:t>
      </w:r>
      <w:r w:rsidR="00365F49" w:rsidRPr="003E33CD">
        <w:rPr>
          <w:sz w:val="32"/>
          <w:szCs w:val="32"/>
        </w:rPr>
        <w:t>anuf</w:t>
      </w:r>
      <w:r w:rsidR="00365F49" w:rsidRPr="003E33CD">
        <w:rPr>
          <w:spacing w:val="-2"/>
          <w:sz w:val="32"/>
          <w:szCs w:val="32"/>
        </w:rPr>
        <w:t>ac</w:t>
      </w:r>
      <w:r w:rsidR="00365F49" w:rsidRPr="003E33CD">
        <w:rPr>
          <w:sz w:val="32"/>
          <w:szCs w:val="32"/>
        </w:rPr>
        <w:t>turing</w:t>
      </w:r>
      <w:r w:rsidR="0033761A" w:rsidRPr="003E33CD">
        <w:rPr>
          <w:spacing w:val="29"/>
          <w:sz w:val="32"/>
          <w:szCs w:val="32"/>
        </w:rPr>
        <w:t xml:space="preserve"> </w:t>
      </w:r>
      <w:r w:rsidR="00365F49" w:rsidRPr="003E33CD">
        <w:rPr>
          <w:spacing w:val="-3"/>
          <w:sz w:val="32"/>
          <w:szCs w:val="32"/>
        </w:rPr>
        <w:t>c</w:t>
      </w:r>
      <w:r w:rsidR="00365F49" w:rsidRPr="003E33CD">
        <w:rPr>
          <w:spacing w:val="-2"/>
          <w:sz w:val="32"/>
          <w:szCs w:val="32"/>
        </w:rPr>
        <w:t>ompany</w:t>
      </w:r>
      <w:r w:rsidR="0033761A" w:rsidRPr="003E33CD">
        <w:rPr>
          <w:spacing w:val="25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does</w:t>
      </w:r>
      <w:r w:rsidR="0033761A" w:rsidRPr="003E33CD">
        <w:rPr>
          <w:spacing w:val="30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not</w:t>
      </w:r>
      <w:r w:rsidR="0033761A" w:rsidRPr="003E33CD">
        <w:rPr>
          <w:spacing w:val="29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assume</w:t>
      </w:r>
      <w:r w:rsidR="0033761A" w:rsidRPr="003E33CD">
        <w:rPr>
          <w:spacing w:val="29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any</w:t>
      </w:r>
      <w:r w:rsidR="0033761A" w:rsidRPr="003E33CD">
        <w:rPr>
          <w:spacing w:val="26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responsibility</w:t>
      </w:r>
      <w:r w:rsidR="0033761A" w:rsidRPr="003E33CD">
        <w:rPr>
          <w:spacing w:val="24"/>
          <w:sz w:val="32"/>
          <w:szCs w:val="32"/>
        </w:rPr>
        <w:t xml:space="preserve"> </w:t>
      </w:r>
      <w:r w:rsidR="00365F49" w:rsidRPr="003E33CD">
        <w:rPr>
          <w:spacing w:val="-2"/>
          <w:sz w:val="32"/>
          <w:szCs w:val="32"/>
        </w:rPr>
        <w:t>for</w:t>
      </w:r>
      <w:r w:rsidR="0033761A" w:rsidRPr="003E33CD">
        <w:rPr>
          <w:spacing w:val="28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damages</w:t>
      </w:r>
      <w:r w:rsidR="0033761A" w:rsidRPr="003E33CD">
        <w:rPr>
          <w:spacing w:val="30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and</w:t>
      </w:r>
      <w:r w:rsidR="0033761A" w:rsidRPr="003E33CD">
        <w:rPr>
          <w:spacing w:val="29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injuries</w:t>
      </w:r>
      <w:r w:rsidR="0033761A" w:rsidRPr="003E33CD">
        <w:rPr>
          <w:spacing w:val="59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that</w:t>
      </w:r>
      <w:r w:rsidR="0033761A" w:rsidRPr="003E33CD">
        <w:rPr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may</w:t>
      </w:r>
      <w:r w:rsidR="0033761A" w:rsidRPr="003E33CD">
        <w:rPr>
          <w:spacing w:val="-3"/>
          <w:sz w:val="32"/>
          <w:szCs w:val="32"/>
        </w:rPr>
        <w:t xml:space="preserve"> </w:t>
      </w:r>
      <w:r w:rsidR="00365F49" w:rsidRPr="003E33CD">
        <w:rPr>
          <w:spacing w:val="-2"/>
          <w:sz w:val="32"/>
          <w:szCs w:val="32"/>
        </w:rPr>
        <w:t>oc</w:t>
      </w:r>
      <w:r w:rsidR="00365F49" w:rsidRPr="003E33CD">
        <w:rPr>
          <w:sz w:val="32"/>
          <w:szCs w:val="32"/>
        </w:rPr>
        <w:t>cur</w:t>
      </w:r>
      <w:r w:rsidR="0033761A" w:rsidRPr="003E33CD">
        <w:rPr>
          <w:spacing w:val="-2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due</w:t>
      </w:r>
      <w:r w:rsidR="0033761A" w:rsidRPr="003E33CD">
        <w:rPr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to</w:t>
      </w:r>
      <w:r w:rsidR="0033761A" w:rsidRPr="003E33CD">
        <w:rPr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not</w:t>
      </w:r>
      <w:r w:rsidR="0033761A" w:rsidRPr="003E33CD">
        <w:rPr>
          <w:spacing w:val="1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observing</w:t>
      </w:r>
      <w:r w:rsidR="0033761A" w:rsidRPr="003E33CD">
        <w:rPr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the</w:t>
      </w:r>
      <w:r w:rsidR="0033761A" w:rsidRPr="003E33CD">
        <w:rPr>
          <w:spacing w:val="1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instr</w:t>
      </w:r>
      <w:r w:rsidR="00365F49" w:rsidRPr="003E33CD">
        <w:rPr>
          <w:spacing w:val="-2"/>
          <w:sz w:val="32"/>
          <w:szCs w:val="32"/>
        </w:rPr>
        <w:t>uc</w:t>
      </w:r>
      <w:r w:rsidR="00365F49" w:rsidRPr="003E33CD">
        <w:rPr>
          <w:sz w:val="32"/>
          <w:szCs w:val="32"/>
        </w:rPr>
        <w:t>tions</w:t>
      </w:r>
      <w:r w:rsidR="0033761A" w:rsidRPr="003E33CD">
        <w:rPr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in</w:t>
      </w:r>
      <w:r w:rsidR="0033761A" w:rsidRPr="003E33CD">
        <w:rPr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this</w:t>
      </w:r>
      <w:r w:rsidR="0033761A" w:rsidRPr="003E33CD">
        <w:rPr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user</w:t>
      </w:r>
      <w:r w:rsidR="0033761A" w:rsidRPr="003E33CD">
        <w:rPr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manual,</w:t>
      </w:r>
      <w:r w:rsidR="0033761A" w:rsidRPr="003E33CD">
        <w:rPr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using</w:t>
      </w:r>
      <w:r w:rsidR="0033761A" w:rsidRPr="003E33CD">
        <w:rPr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the</w:t>
      </w:r>
      <w:r w:rsidR="0033761A" w:rsidRPr="003E33CD">
        <w:rPr>
          <w:sz w:val="32"/>
          <w:szCs w:val="32"/>
        </w:rPr>
        <w:t xml:space="preserve"> </w:t>
      </w:r>
      <w:r w:rsidR="00365F49" w:rsidRPr="003E33CD">
        <w:rPr>
          <w:spacing w:val="-2"/>
          <w:sz w:val="32"/>
          <w:szCs w:val="32"/>
        </w:rPr>
        <w:t>device</w:t>
      </w:r>
      <w:r w:rsidR="0033761A" w:rsidRPr="003E33CD">
        <w:rPr>
          <w:spacing w:val="47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outside</w:t>
      </w:r>
      <w:r w:rsidR="0033761A" w:rsidRPr="003E33CD">
        <w:rPr>
          <w:spacing w:val="11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its</w:t>
      </w:r>
      <w:r w:rsidR="0033761A" w:rsidRPr="003E33CD">
        <w:rPr>
          <w:spacing w:val="9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intended</w:t>
      </w:r>
      <w:r w:rsidR="0033761A" w:rsidRPr="003E33CD">
        <w:rPr>
          <w:spacing w:val="10"/>
          <w:sz w:val="32"/>
          <w:szCs w:val="32"/>
        </w:rPr>
        <w:t xml:space="preserve"> </w:t>
      </w:r>
      <w:r w:rsidR="00365F49" w:rsidRPr="003E33CD">
        <w:rPr>
          <w:spacing w:val="-2"/>
          <w:sz w:val="32"/>
          <w:szCs w:val="32"/>
        </w:rPr>
        <w:t>use,</w:t>
      </w:r>
      <w:r w:rsidR="0033761A" w:rsidRPr="003E33CD">
        <w:rPr>
          <w:spacing w:val="10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unauthoriz</w:t>
      </w:r>
      <w:r w:rsidR="00365F49" w:rsidRPr="003E33CD">
        <w:rPr>
          <w:spacing w:val="-2"/>
          <w:sz w:val="32"/>
          <w:szCs w:val="32"/>
        </w:rPr>
        <w:t>ed</w:t>
      </w:r>
      <w:r w:rsidR="0033761A" w:rsidRPr="003E33CD">
        <w:rPr>
          <w:spacing w:val="10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repair</w:t>
      </w:r>
      <w:r w:rsidR="00365F49" w:rsidRPr="003E33CD">
        <w:rPr>
          <w:spacing w:val="-2"/>
          <w:sz w:val="32"/>
          <w:szCs w:val="32"/>
        </w:rPr>
        <w:t>s,</w:t>
      </w:r>
      <w:r w:rsidR="0033761A" w:rsidRPr="003E33CD">
        <w:rPr>
          <w:spacing w:val="10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unauthoriz</w:t>
      </w:r>
      <w:r w:rsidR="00365F49" w:rsidRPr="003E33CD">
        <w:rPr>
          <w:spacing w:val="-2"/>
          <w:sz w:val="32"/>
          <w:szCs w:val="32"/>
        </w:rPr>
        <w:t>ed</w:t>
      </w:r>
      <w:r w:rsidR="0033761A" w:rsidRPr="003E33CD">
        <w:rPr>
          <w:spacing w:val="10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modifications</w:t>
      </w:r>
      <w:r w:rsidR="0033761A" w:rsidRPr="003E33CD">
        <w:rPr>
          <w:spacing w:val="9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on</w:t>
      </w:r>
      <w:r w:rsidR="0033761A" w:rsidRPr="003E33CD">
        <w:rPr>
          <w:spacing w:val="9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the</w:t>
      </w:r>
      <w:r w:rsidR="0033761A" w:rsidRPr="003E33CD">
        <w:rPr>
          <w:spacing w:val="10"/>
          <w:sz w:val="32"/>
          <w:szCs w:val="32"/>
        </w:rPr>
        <w:t xml:space="preserve"> </w:t>
      </w:r>
      <w:r w:rsidR="00365F49" w:rsidRPr="003E33CD">
        <w:rPr>
          <w:spacing w:val="-2"/>
          <w:sz w:val="32"/>
          <w:szCs w:val="32"/>
        </w:rPr>
        <w:t>device</w:t>
      </w:r>
      <w:r w:rsidR="0033761A" w:rsidRPr="003E33CD">
        <w:rPr>
          <w:spacing w:val="91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and</w:t>
      </w:r>
      <w:r w:rsidR="0033761A" w:rsidRPr="003E33CD">
        <w:rPr>
          <w:spacing w:val="6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using</w:t>
      </w:r>
      <w:r w:rsidR="0033761A" w:rsidRPr="003E33CD">
        <w:rPr>
          <w:spacing w:val="7"/>
          <w:sz w:val="32"/>
          <w:szCs w:val="32"/>
        </w:rPr>
        <w:t xml:space="preserve"> </w:t>
      </w:r>
      <w:r w:rsidR="00365F49" w:rsidRPr="003E33CD">
        <w:rPr>
          <w:spacing w:val="-2"/>
          <w:sz w:val="32"/>
          <w:szCs w:val="32"/>
        </w:rPr>
        <w:t>spar</w:t>
      </w:r>
      <w:r w:rsidR="00365F49" w:rsidRPr="003E33CD">
        <w:rPr>
          <w:spacing w:val="-3"/>
          <w:sz w:val="32"/>
          <w:szCs w:val="32"/>
        </w:rPr>
        <w:t>e</w:t>
      </w:r>
      <w:r w:rsidR="0033761A" w:rsidRPr="003E33CD">
        <w:rPr>
          <w:spacing w:val="7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parts</w:t>
      </w:r>
      <w:r w:rsidR="0033761A" w:rsidRPr="003E33CD">
        <w:rPr>
          <w:spacing w:val="7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not</w:t>
      </w:r>
      <w:r w:rsidR="0033761A" w:rsidRPr="003E33CD">
        <w:rPr>
          <w:spacing w:val="6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appro</w:t>
      </w:r>
      <w:r w:rsidR="00365F49" w:rsidRPr="003E33CD">
        <w:rPr>
          <w:spacing w:val="-2"/>
          <w:sz w:val="32"/>
          <w:szCs w:val="32"/>
        </w:rPr>
        <w:t>ved</w:t>
      </w:r>
      <w:r w:rsidR="0033761A" w:rsidRPr="003E33CD">
        <w:rPr>
          <w:spacing w:val="7"/>
          <w:sz w:val="32"/>
          <w:szCs w:val="32"/>
        </w:rPr>
        <w:t xml:space="preserve"> </w:t>
      </w:r>
      <w:r w:rsidR="00365F49" w:rsidRPr="003E33CD">
        <w:rPr>
          <w:spacing w:val="-2"/>
          <w:sz w:val="32"/>
          <w:szCs w:val="32"/>
        </w:rPr>
        <w:t>by</w:t>
      </w:r>
      <w:r w:rsidR="0033761A" w:rsidRPr="003E33CD">
        <w:rPr>
          <w:spacing w:val="2"/>
          <w:sz w:val="32"/>
          <w:szCs w:val="32"/>
        </w:rPr>
        <w:t xml:space="preserve"> </w:t>
      </w:r>
      <w:r w:rsidR="00365F49" w:rsidRPr="003E33CD">
        <w:rPr>
          <w:sz w:val="32"/>
          <w:szCs w:val="32"/>
        </w:rPr>
        <w:t>the</w:t>
      </w:r>
      <w:r w:rsidR="0033761A" w:rsidRPr="003E33CD">
        <w:rPr>
          <w:spacing w:val="6"/>
          <w:sz w:val="32"/>
          <w:szCs w:val="32"/>
        </w:rPr>
        <w:t xml:space="preserve"> </w:t>
      </w:r>
      <w:r w:rsidR="00365F49" w:rsidRPr="003E33CD">
        <w:rPr>
          <w:spacing w:val="-2"/>
          <w:sz w:val="32"/>
          <w:szCs w:val="32"/>
        </w:rPr>
        <w:t>manuf</w:t>
      </w:r>
      <w:r w:rsidR="00365F49" w:rsidRPr="003E33CD">
        <w:rPr>
          <w:spacing w:val="-3"/>
          <w:sz w:val="32"/>
          <w:szCs w:val="32"/>
        </w:rPr>
        <w:t>ac</w:t>
      </w:r>
      <w:r w:rsidR="00365F49" w:rsidRPr="003E33CD">
        <w:rPr>
          <w:spacing w:val="-2"/>
          <w:sz w:val="32"/>
          <w:szCs w:val="32"/>
        </w:rPr>
        <w:t>turer</w:t>
      </w:r>
      <w:r w:rsidR="00365F49" w:rsidRPr="003E33CD">
        <w:rPr>
          <w:spacing w:val="-3"/>
          <w:sz w:val="32"/>
          <w:szCs w:val="32"/>
        </w:rPr>
        <w:t>.</w:t>
      </w:r>
    </w:p>
    <w:p w14:paraId="494D7D93" w14:textId="77777777" w:rsidR="0033761A" w:rsidRPr="0033761A" w:rsidRDefault="0033761A" w:rsidP="0033761A"/>
    <w:p w14:paraId="10226CE3" w14:textId="0BC8F32F" w:rsidR="0033761A" w:rsidRPr="0033761A" w:rsidRDefault="003E33CD" w:rsidP="00387F4A">
      <w:pPr>
        <w:pStyle w:val="head1"/>
        <w:jc w:val="left"/>
        <w:rPr>
          <w:w w:val="61"/>
        </w:rPr>
      </w:pPr>
      <w:bookmarkStart w:id="128" w:name="_Toc83992300"/>
      <w:bookmarkStart w:id="129" w:name="_TOC_250010"/>
      <w:bookmarkStart w:id="130" w:name="_Toc88547956"/>
      <w:bookmarkStart w:id="131" w:name="_Toc88636250"/>
      <w:r w:rsidRPr="0033761A">
        <w:lastRenderedPageBreak/>
        <w:t>Intended</w:t>
      </w:r>
      <w:r w:rsidRPr="0033761A">
        <w:rPr>
          <w:spacing w:val="-41"/>
        </w:rPr>
        <w:t xml:space="preserve"> </w:t>
      </w:r>
      <w:r w:rsidRPr="0033761A">
        <w:t>Use</w:t>
      </w:r>
      <w:bookmarkEnd w:id="128"/>
      <w:bookmarkEnd w:id="129"/>
      <w:bookmarkEnd w:id="130"/>
      <w:bookmarkEnd w:id="131"/>
    </w:p>
    <w:p w14:paraId="669179FD" w14:textId="736F4389" w:rsidR="0033761A" w:rsidRPr="003E33CD" w:rsidRDefault="00365F49" w:rsidP="0033761A">
      <w:pPr>
        <w:rPr>
          <w:sz w:val="32"/>
          <w:szCs w:val="32"/>
        </w:rPr>
      </w:pPr>
      <w:r w:rsidRPr="003E33CD">
        <w:rPr>
          <w:sz w:val="32"/>
          <w:szCs w:val="32"/>
        </w:rPr>
        <w:t>The</w:t>
      </w:r>
      <w:r w:rsidR="0033761A" w:rsidRPr="003E33CD">
        <w:rPr>
          <w:spacing w:val="5"/>
          <w:sz w:val="32"/>
          <w:szCs w:val="32"/>
        </w:rPr>
        <w:t xml:space="preserve"> </w:t>
      </w:r>
      <w:proofErr w:type="spellStart"/>
      <w:r w:rsidR="00CF142C" w:rsidRPr="003E33CD">
        <w:rPr>
          <w:spacing w:val="-3"/>
          <w:sz w:val="32"/>
          <w:szCs w:val="32"/>
        </w:rPr>
        <w:t>WeWALK</w:t>
      </w:r>
      <w:proofErr w:type="spellEnd"/>
      <w:r w:rsidR="0033761A" w:rsidRPr="003E33CD">
        <w:rPr>
          <w:spacing w:val="4"/>
          <w:sz w:val="32"/>
          <w:szCs w:val="32"/>
        </w:rPr>
        <w:t xml:space="preserve"> </w:t>
      </w:r>
      <w:proofErr w:type="spellStart"/>
      <w:r w:rsidR="007569BC" w:rsidRPr="003E33CD">
        <w:rPr>
          <w:sz w:val="32"/>
          <w:szCs w:val="32"/>
        </w:rPr>
        <w:t>s</w:t>
      </w:r>
      <w:r w:rsidRPr="003E33CD">
        <w:rPr>
          <w:sz w:val="32"/>
          <w:szCs w:val="32"/>
        </w:rPr>
        <w:t>mart</w:t>
      </w:r>
      <w:r w:rsidR="007569BC" w:rsidRPr="003E33CD">
        <w:rPr>
          <w:spacing w:val="-2"/>
          <w:sz w:val="32"/>
          <w:szCs w:val="32"/>
        </w:rPr>
        <w:t>c</w:t>
      </w:r>
      <w:r w:rsidRPr="003E33CD">
        <w:rPr>
          <w:spacing w:val="-2"/>
          <w:sz w:val="32"/>
          <w:szCs w:val="32"/>
        </w:rPr>
        <w:t>ane</w:t>
      </w:r>
      <w:proofErr w:type="spellEnd"/>
      <w:r w:rsidR="0033761A" w:rsidRPr="003E33CD">
        <w:rPr>
          <w:spacing w:val="8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helps</w:t>
      </w:r>
      <w:r w:rsidR="0033761A" w:rsidRPr="003E33CD">
        <w:rPr>
          <w:spacing w:val="6"/>
          <w:sz w:val="32"/>
          <w:szCs w:val="32"/>
        </w:rPr>
        <w:t xml:space="preserve"> </w:t>
      </w:r>
      <w:r w:rsidRPr="003E33CD">
        <w:rPr>
          <w:sz w:val="32"/>
          <w:szCs w:val="32"/>
        </w:rPr>
        <w:t>visually</w:t>
      </w:r>
      <w:r w:rsidR="0033761A" w:rsidRPr="003E33CD">
        <w:rPr>
          <w:spacing w:val="3"/>
          <w:sz w:val="32"/>
          <w:szCs w:val="32"/>
        </w:rPr>
        <w:t xml:space="preserve"> </w:t>
      </w:r>
      <w:r w:rsidRPr="003E33CD">
        <w:rPr>
          <w:sz w:val="32"/>
          <w:szCs w:val="32"/>
        </w:rPr>
        <w:t>impair</w:t>
      </w:r>
      <w:r w:rsidRPr="003E33CD">
        <w:rPr>
          <w:spacing w:val="-2"/>
          <w:sz w:val="32"/>
          <w:szCs w:val="32"/>
        </w:rPr>
        <w:t>ed</w:t>
      </w:r>
      <w:r w:rsidR="0033761A" w:rsidRPr="003E33CD">
        <w:rPr>
          <w:spacing w:val="7"/>
          <w:sz w:val="32"/>
          <w:szCs w:val="32"/>
        </w:rPr>
        <w:t xml:space="preserve"> </w:t>
      </w:r>
      <w:r w:rsidRPr="003E33CD">
        <w:rPr>
          <w:sz w:val="32"/>
          <w:szCs w:val="32"/>
        </w:rPr>
        <w:t>people</w:t>
      </w:r>
      <w:r w:rsidR="0033761A" w:rsidRPr="003E33CD">
        <w:rPr>
          <w:spacing w:val="8"/>
          <w:sz w:val="32"/>
          <w:szCs w:val="32"/>
        </w:rPr>
        <w:t xml:space="preserve"> </w:t>
      </w:r>
      <w:r w:rsidRPr="003E33CD">
        <w:rPr>
          <w:sz w:val="32"/>
          <w:szCs w:val="32"/>
        </w:rPr>
        <w:t>walk</w:t>
      </w:r>
      <w:r w:rsidR="0033761A" w:rsidRPr="003E33CD">
        <w:rPr>
          <w:spacing w:val="5"/>
          <w:sz w:val="32"/>
          <w:szCs w:val="32"/>
        </w:rPr>
        <w:t xml:space="preserve"> </w:t>
      </w:r>
      <w:r w:rsidRPr="003E33CD">
        <w:rPr>
          <w:sz w:val="32"/>
          <w:szCs w:val="32"/>
        </w:rPr>
        <w:t>mor</w:t>
      </w:r>
      <w:r w:rsidRPr="003E33CD">
        <w:rPr>
          <w:spacing w:val="-2"/>
          <w:sz w:val="32"/>
          <w:szCs w:val="32"/>
        </w:rPr>
        <w:t>e</w:t>
      </w:r>
      <w:r w:rsidR="0033761A" w:rsidRPr="003E33CD">
        <w:rPr>
          <w:spacing w:val="7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c</w:t>
      </w:r>
      <w:r w:rsidRPr="003E33CD">
        <w:rPr>
          <w:sz w:val="32"/>
          <w:szCs w:val="32"/>
        </w:rPr>
        <w:t>onfidently</w:t>
      </w:r>
      <w:r w:rsidR="0033761A" w:rsidRPr="003E33CD">
        <w:rPr>
          <w:spacing w:val="3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for</w:t>
      </w:r>
      <w:r w:rsidR="0033761A" w:rsidRPr="003E33CD">
        <w:rPr>
          <w:spacing w:val="5"/>
          <w:sz w:val="32"/>
          <w:szCs w:val="32"/>
        </w:rPr>
        <w:t xml:space="preserve"> </w:t>
      </w:r>
      <w:r w:rsidRPr="003E33CD">
        <w:rPr>
          <w:sz w:val="32"/>
          <w:szCs w:val="32"/>
        </w:rPr>
        <w:t>non-</w:t>
      </w:r>
      <w:r w:rsidRPr="003E33CD">
        <w:rPr>
          <w:spacing w:val="-3"/>
          <w:sz w:val="32"/>
          <w:szCs w:val="32"/>
        </w:rPr>
        <w:t>c</w:t>
      </w:r>
      <w:r w:rsidRPr="003E33CD">
        <w:rPr>
          <w:spacing w:val="-2"/>
          <w:sz w:val="32"/>
          <w:szCs w:val="32"/>
        </w:rPr>
        <w:t>ommercial</w:t>
      </w:r>
      <w:r w:rsidR="0033761A" w:rsidRPr="003E33CD">
        <w:rPr>
          <w:spacing w:val="-16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use.</w:t>
      </w:r>
      <w:r w:rsidR="0033761A" w:rsidRPr="003E33CD">
        <w:rPr>
          <w:spacing w:val="-20"/>
          <w:sz w:val="32"/>
          <w:szCs w:val="32"/>
        </w:rPr>
        <w:t xml:space="preserve"> </w:t>
      </w:r>
      <w:r w:rsidRPr="003E33CD">
        <w:rPr>
          <w:sz w:val="32"/>
          <w:szCs w:val="32"/>
        </w:rPr>
        <w:t>This</w:t>
      </w:r>
      <w:r w:rsidR="0033761A" w:rsidRPr="003E33CD">
        <w:rPr>
          <w:spacing w:val="-17"/>
          <w:sz w:val="32"/>
          <w:szCs w:val="32"/>
        </w:rPr>
        <w:t xml:space="preserve"> </w:t>
      </w:r>
      <w:r w:rsidRPr="003E33CD">
        <w:rPr>
          <w:sz w:val="32"/>
          <w:szCs w:val="32"/>
        </w:rPr>
        <w:t>product</w:t>
      </w:r>
      <w:r w:rsidR="0033761A" w:rsidRPr="003E33CD">
        <w:rPr>
          <w:spacing w:val="-17"/>
          <w:sz w:val="32"/>
          <w:szCs w:val="32"/>
        </w:rPr>
        <w:t xml:space="preserve"> </w:t>
      </w:r>
      <w:r w:rsidRPr="003E33CD">
        <w:rPr>
          <w:sz w:val="32"/>
          <w:szCs w:val="32"/>
        </w:rPr>
        <w:t>includes</w:t>
      </w:r>
      <w:r w:rsidR="0033761A" w:rsidRPr="003E33CD">
        <w:rPr>
          <w:spacing w:val="-17"/>
          <w:sz w:val="32"/>
          <w:szCs w:val="32"/>
        </w:rPr>
        <w:t xml:space="preserve"> </w:t>
      </w:r>
      <w:r w:rsidRPr="003E33CD">
        <w:rPr>
          <w:sz w:val="32"/>
          <w:szCs w:val="32"/>
        </w:rPr>
        <w:t>a</w:t>
      </w:r>
      <w:r w:rsidR="0033761A" w:rsidRPr="003E33CD">
        <w:rPr>
          <w:spacing w:val="-18"/>
          <w:sz w:val="32"/>
          <w:szCs w:val="32"/>
        </w:rPr>
        <w:t xml:space="preserve"> </w:t>
      </w:r>
      <w:r w:rsidRPr="003E33CD">
        <w:rPr>
          <w:sz w:val="32"/>
          <w:szCs w:val="32"/>
        </w:rPr>
        <w:t>white</w:t>
      </w:r>
      <w:r w:rsidR="0033761A" w:rsidRPr="003E33CD">
        <w:rPr>
          <w:spacing w:val="-17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cane</w:t>
      </w:r>
      <w:r w:rsidR="0033761A" w:rsidRPr="003E33CD">
        <w:rPr>
          <w:spacing w:val="-17"/>
          <w:sz w:val="32"/>
          <w:szCs w:val="32"/>
        </w:rPr>
        <w:t xml:space="preserve"> </w:t>
      </w:r>
      <w:r w:rsidRPr="003E33CD">
        <w:rPr>
          <w:sz w:val="32"/>
          <w:szCs w:val="32"/>
        </w:rPr>
        <w:t>and</w:t>
      </w:r>
      <w:r w:rsidR="0033761A" w:rsidRPr="003E33CD">
        <w:rPr>
          <w:spacing w:val="-17"/>
          <w:sz w:val="32"/>
          <w:szCs w:val="32"/>
        </w:rPr>
        <w:t xml:space="preserve"> </w:t>
      </w:r>
      <w:r w:rsidRPr="003E33CD">
        <w:rPr>
          <w:sz w:val="32"/>
          <w:szCs w:val="32"/>
        </w:rPr>
        <w:t>a</w:t>
      </w:r>
      <w:r w:rsidR="0033761A" w:rsidRPr="003E33CD">
        <w:rPr>
          <w:spacing w:val="-17"/>
          <w:sz w:val="32"/>
          <w:szCs w:val="32"/>
        </w:rPr>
        <w:t xml:space="preserve"> </w:t>
      </w:r>
      <w:r w:rsidRPr="003E33CD">
        <w:rPr>
          <w:spacing w:val="-3"/>
          <w:sz w:val="32"/>
          <w:szCs w:val="32"/>
        </w:rPr>
        <w:t>c</w:t>
      </w:r>
      <w:r w:rsidRPr="003E33CD">
        <w:rPr>
          <w:spacing w:val="-2"/>
          <w:sz w:val="32"/>
          <w:szCs w:val="32"/>
        </w:rPr>
        <w:t>ontrol</w:t>
      </w:r>
      <w:r w:rsidR="0033761A" w:rsidRPr="003E33CD">
        <w:rPr>
          <w:spacing w:val="-17"/>
          <w:sz w:val="32"/>
          <w:szCs w:val="32"/>
        </w:rPr>
        <w:t xml:space="preserve"> </w:t>
      </w:r>
      <w:proofErr w:type="spellStart"/>
      <w:r w:rsidRPr="003E33CD">
        <w:rPr>
          <w:spacing w:val="-2"/>
          <w:sz w:val="32"/>
          <w:szCs w:val="32"/>
        </w:rPr>
        <w:t>cen</w:t>
      </w:r>
      <w:r w:rsidRPr="003E33CD">
        <w:rPr>
          <w:sz w:val="32"/>
          <w:szCs w:val="32"/>
        </w:rPr>
        <w:t>ter</w:t>
      </w:r>
      <w:proofErr w:type="spellEnd"/>
      <w:r w:rsidR="0033761A" w:rsidRPr="003E33CD">
        <w:rPr>
          <w:spacing w:val="-19"/>
          <w:sz w:val="32"/>
          <w:szCs w:val="32"/>
        </w:rPr>
        <w:t xml:space="preserve"> </w:t>
      </w:r>
      <w:r w:rsidRPr="003E33CD">
        <w:rPr>
          <w:sz w:val="32"/>
          <w:szCs w:val="32"/>
        </w:rPr>
        <w:t>that</w:t>
      </w:r>
      <w:r w:rsidR="0033761A" w:rsidRPr="003E33CD">
        <w:rPr>
          <w:spacing w:val="-17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c</w:t>
      </w:r>
      <w:r w:rsidRPr="003E33CD">
        <w:rPr>
          <w:sz w:val="32"/>
          <w:szCs w:val="32"/>
        </w:rPr>
        <w:t>ommunicates</w:t>
      </w:r>
      <w:r w:rsidR="0033761A" w:rsidRPr="003E33CD">
        <w:rPr>
          <w:spacing w:val="47"/>
          <w:w w:val="113"/>
          <w:sz w:val="32"/>
          <w:szCs w:val="32"/>
        </w:rPr>
        <w:t xml:space="preserve"> </w:t>
      </w:r>
      <w:r w:rsidRPr="003E33CD">
        <w:rPr>
          <w:sz w:val="32"/>
          <w:szCs w:val="32"/>
        </w:rPr>
        <w:t>with</w:t>
      </w:r>
      <w:r w:rsidR="0033761A" w:rsidRPr="003E33CD">
        <w:rPr>
          <w:spacing w:val="7"/>
          <w:sz w:val="32"/>
          <w:szCs w:val="32"/>
        </w:rPr>
        <w:t xml:space="preserve"> </w:t>
      </w:r>
      <w:r w:rsidRPr="003E33CD">
        <w:rPr>
          <w:sz w:val="32"/>
          <w:szCs w:val="32"/>
        </w:rPr>
        <w:t>the</w:t>
      </w:r>
      <w:r w:rsidR="0033761A" w:rsidRPr="003E33CD">
        <w:rPr>
          <w:spacing w:val="8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c</w:t>
      </w:r>
      <w:r w:rsidRPr="003E33CD">
        <w:rPr>
          <w:sz w:val="32"/>
          <w:szCs w:val="32"/>
        </w:rPr>
        <w:t>ompanion</w:t>
      </w:r>
      <w:r w:rsidR="0033761A" w:rsidRPr="003E33CD">
        <w:rPr>
          <w:spacing w:val="9"/>
          <w:sz w:val="32"/>
          <w:szCs w:val="32"/>
        </w:rPr>
        <w:t xml:space="preserve"> </w:t>
      </w:r>
      <w:r w:rsidRPr="003E33CD">
        <w:rPr>
          <w:sz w:val="32"/>
          <w:szCs w:val="32"/>
        </w:rPr>
        <w:t>smartphone</w:t>
      </w:r>
      <w:r w:rsidR="0033761A" w:rsidRPr="003E33CD">
        <w:rPr>
          <w:spacing w:val="8"/>
          <w:sz w:val="32"/>
          <w:szCs w:val="32"/>
        </w:rPr>
        <w:t xml:space="preserve"> </w:t>
      </w:r>
      <w:r w:rsidRPr="003E33CD">
        <w:rPr>
          <w:sz w:val="32"/>
          <w:szCs w:val="32"/>
        </w:rPr>
        <w:t>application.</w:t>
      </w:r>
      <w:r w:rsidR="0033761A" w:rsidRPr="003E33CD">
        <w:rPr>
          <w:spacing w:val="7"/>
          <w:sz w:val="32"/>
          <w:szCs w:val="32"/>
        </w:rPr>
        <w:t xml:space="preserve"> </w:t>
      </w:r>
      <w:r w:rsidRPr="003E33CD">
        <w:rPr>
          <w:sz w:val="32"/>
          <w:szCs w:val="32"/>
        </w:rPr>
        <w:t>It</w:t>
      </w:r>
      <w:r w:rsidR="0033761A" w:rsidRPr="003E33CD">
        <w:rPr>
          <w:spacing w:val="8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c</w:t>
      </w:r>
      <w:r w:rsidRPr="003E33CD">
        <w:rPr>
          <w:sz w:val="32"/>
          <w:szCs w:val="32"/>
        </w:rPr>
        <w:t>an</w:t>
      </w:r>
      <w:r w:rsidR="0033761A" w:rsidRPr="003E33CD">
        <w:rPr>
          <w:spacing w:val="8"/>
          <w:sz w:val="32"/>
          <w:szCs w:val="32"/>
        </w:rPr>
        <w:t xml:space="preserve"> </w:t>
      </w:r>
      <w:r w:rsidRPr="003E33CD">
        <w:rPr>
          <w:sz w:val="32"/>
          <w:szCs w:val="32"/>
        </w:rPr>
        <w:t>dir</w:t>
      </w:r>
      <w:r w:rsidRPr="003E33CD">
        <w:rPr>
          <w:spacing w:val="-2"/>
          <w:sz w:val="32"/>
          <w:szCs w:val="32"/>
        </w:rPr>
        <w:t>ec</w:t>
      </w:r>
      <w:r w:rsidRPr="003E33CD">
        <w:rPr>
          <w:sz w:val="32"/>
          <w:szCs w:val="32"/>
        </w:rPr>
        <w:t>t</w:t>
      </w:r>
      <w:r w:rsidR="0033761A" w:rsidRPr="003E33CD">
        <w:rPr>
          <w:spacing w:val="8"/>
          <w:sz w:val="32"/>
          <w:szCs w:val="32"/>
        </w:rPr>
        <w:t xml:space="preserve"> </w:t>
      </w:r>
      <w:r w:rsidRPr="003E33CD">
        <w:rPr>
          <w:sz w:val="32"/>
          <w:szCs w:val="32"/>
        </w:rPr>
        <w:t>the</w:t>
      </w:r>
      <w:r w:rsidR="0033761A" w:rsidRPr="003E33CD">
        <w:rPr>
          <w:spacing w:val="7"/>
          <w:sz w:val="32"/>
          <w:szCs w:val="32"/>
        </w:rPr>
        <w:t xml:space="preserve"> </w:t>
      </w:r>
      <w:r w:rsidRPr="003E33CD">
        <w:rPr>
          <w:sz w:val="32"/>
          <w:szCs w:val="32"/>
        </w:rPr>
        <w:t>user</w:t>
      </w:r>
      <w:r w:rsidR="0033761A" w:rsidRPr="003E33CD">
        <w:rPr>
          <w:spacing w:val="6"/>
          <w:sz w:val="32"/>
          <w:szCs w:val="32"/>
        </w:rPr>
        <w:t xml:space="preserve"> </w:t>
      </w:r>
      <w:r w:rsidRPr="003E33CD">
        <w:rPr>
          <w:sz w:val="32"/>
          <w:szCs w:val="32"/>
        </w:rPr>
        <w:t>via</w:t>
      </w:r>
      <w:r w:rsidR="0033761A" w:rsidRPr="003E33CD">
        <w:rPr>
          <w:spacing w:val="7"/>
          <w:sz w:val="32"/>
          <w:szCs w:val="32"/>
        </w:rPr>
        <w:t xml:space="preserve"> </w:t>
      </w:r>
      <w:r w:rsidRPr="003E33CD">
        <w:rPr>
          <w:sz w:val="32"/>
          <w:szCs w:val="32"/>
        </w:rPr>
        <w:t>an</w:t>
      </w:r>
      <w:r w:rsidR="0033761A" w:rsidRPr="003E33CD">
        <w:rPr>
          <w:spacing w:val="8"/>
          <w:sz w:val="32"/>
          <w:szCs w:val="32"/>
        </w:rPr>
        <w:t xml:space="preserve"> </w:t>
      </w:r>
      <w:r w:rsidRPr="003E33CD">
        <w:rPr>
          <w:sz w:val="32"/>
          <w:szCs w:val="32"/>
        </w:rPr>
        <w:t>array</w:t>
      </w:r>
      <w:r w:rsidR="0033761A" w:rsidRPr="003E33CD">
        <w:rPr>
          <w:spacing w:val="4"/>
          <w:sz w:val="32"/>
          <w:szCs w:val="32"/>
        </w:rPr>
        <w:t xml:space="preserve"> </w:t>
      </w:r>
      <w:r w:rsidRPr="003E33CD">
        <w:rPr>
          <w:sz w:val="32"/>
          <w:szCs w:val="32"/>
        </w:rPr>
        <w:t>of</w:t>
      </w:r>
      <w:r w:rsidR="0033761A" w:rsidRPr="003E33CD">
        <w:rPr>
          <w:spacing w:val="8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sensor</w:t>
      </w:r>
      <w:r w:rsidR="0033761A" w:rsidRPr="003E33CD">
        <w:rPr>
          <w:spacing w:val="46"/>
          <w:w w:val="107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sy</w:t>
      </w:r>
      <w:r w:rsidRPr="003E33CD">
        <w:rPr>
          <w:sz w:val="32"/>
          <w:szCs w:val="32"/>
        </w:rPr>
        <w:t>stems</w:t>
      </w:r>
      <w:r w:rsidR="0033761A" w:rsidRPr="003E33CD">
        <w:rPr>
          <w:spacing w:val="2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such</w:t>
      </w:r>
      <w:r w:rsidR="0033761A" w:rsidRPr="003E33CD">
        <w:rPr>
          <w:spacing w:val="2"/>
          <w:sz w:val="32"/>
          <w:szCs w:val="32"/>
        </w:rPr>
        <w:t xml:space="preserve"> </w:t>
      </w:r>
      <w:r w:rsidRPr="003E33CD">
        <w:rPr>
          <w:sz w:val="32"/>
          <w:szCs w:val="32"/>
        </w:rPr>
        <w:t>as</w:t>
      </w:r>
      <w:r w:rsidR="0033761A" w:rsidRPr="003E33CD">
        <w:rPr>
          <w:sz w:val="32"/>
          <w:szCs w:val="32"/>
        </w:rPr>
        <w:t xml:space="preserve"> </w:t>
      </w:r>
      <w:r w:rsidRPr="003E33CD">
        <w:rPr>
          <w:sz w:val="32"/>
          <w:szCs w:val="32"/>
        </w:rPr>
        <w:t>vibration</w:t>
      </w:r>
      <w:r w:rsidR="0033761A" w:rsidRPr="003E33CD">
        <w:rPr>
          <w:spacing w:val="2"/>
          <w:sz w:val="32"/>
          <w:szCs w:val="32"/>
        </w:rPr>
        <w:t xml:space="preserve"> </w:t>
      </w:r>
      <w:r w:rsidRPr="003E33CD">
        <w:rPr>
          <w:sz w:val="32"/>
          <w:szCs w:val="32"/>
        </w:rPr>
        <w:t>motor</w:t>
      </w:r>
      <w:r w:rsidRPr="003E33CD">
        <w:rPr>
          <w:spacing w:val="-2"/>
          <w:sz w:val="32"/>
          <w:szCs w:val="32"/>
        </w:rPr>
        <w:t>s</w:t>
      </w:r>
      <w:r w:rsidR="0033761A" w:rsidRPr="003E33CD">
        <w:rPr>
          <w:spacing w:val="2"/>
          <w:sz w:val="32"/>
          <w:szCs w:val="32"/>
        </w:rPr>
        <w:t xml:space="preserve"> </w:t>
      </w:r>
      <w:r w:rsidRPr="003E33CD">
        <w:rPr>
          <w:sz w:val="32"/>
          <w:szCs w:val="32"/>
        </w:rPr>
        <w:t>and</w:t>
      </w:r>
      <w:r w:rsidR="0033761A" w:rsidRPr="003E33CD">
        <w:rPr>
          <w:spacing w:val="1"/>
          <w:sz w:val="32"/>
          <w:szCs w:val="32"/>
        </w:rPr>
        <w:t xml:space="preserve"> </w:t>
      </w:r>
      <w:r w:rsidRPr="003E33CD">
        <w:rPr>
          <w:sz w:val="32"/>
          <w:szCs w:val="32"/>
        </w:rPr>
        <w:t>ultrasonic</w:t>
      </w:r>
      <w:r w:rsidR="0033761A" w:rsidRPr="003E33CD">
        <w:rPr>
          <w:spacing w:val="2"/>
          <w:sz w:val="32"/>
          <w:szCs w:val="32"/>
        </w:rPr>
        <w:t xml:space="preserve"> </w:t>
      </w:r>
      <w:r w:rsidRPr="003E33CD">
        <w:rPr>
          <w:spacing w:val="-2"/>
          <w:sz w:val="32"/>
          <w:szCs w:val="32"/>
        </w:rPr>
        <w:t>sensors.</w:t>
      </w:r>
    </w:p>
    <w:p w14:paraId="1A899398" w14:textId="77777777" w:rsidR="0033761A" w:rsidRPr="003E33CD" w:rsidRDefault="0033761A" w:rsidP="0033761A">
      <w:pPr>
        <w:rPr>
          <w:sz w:val="32"/>
          <w:szCs w:val="32"/>
        </w:rPr>
      </w:pPr>
    </w:p>
    <w:p w14:paraId="491AD898" w14:textId="77777777" w:rsidR="0033761A" w:rsidRPr="003046A9" w:rsidRDefault="00365F49" w:rsidP="0033761A">
      <w:pPr>
        <w:rPr>
          <w:sz w:val="32"/>
          <w:szCs w:val="32"/>
        </w:rPr>
      </w:pPr>
      <w:r w:rsidRPr="003046A9">
        <w:rPr>
          <w:sz w:val="32"/>
          <w:szCs w:val="32"/>
        </w:rPr>
        <w:t>This</w:t>
      </w:r>
      <w:r w:rsidR="0033761A" w:rsidRPr="003046A9">
        <w:rPr>
          <w:spacing w:val="-32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pr</w:t>
      </w:r>
      <w:r w:rsidRPr="003046A9">
        <w:rPr>
          <w:spacing w:val="-3"/>
          <w:sz w:val="32"/>
          <w:szCs w:val="32"/>
        </w:rPr>
        <w:t>oduc</w:t>
      </w:r>
      <w:r w:rsidRPr="003046A9">
        <w:rPr>
          <w:spacing w:val="-2"/>
          <w:sz w:val="32"/>
          <w:szCs w:val="32"/>
        </w:rPr>
        <w:t>t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z w:val="32"/>
          <w:szCs w:val="32"/>
        </w:rPr>
        <w:t>is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z w:val="32"/>
          <w:szCs w:val="32"/>
        </w:rPr>
        <w:t>equipped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z w:val="32"/>
          <w:szCs w:val="32"/>
        </w:rPr>
        <w:t>with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commercially</w:t>
      </w:r>
      <w:r w:rsidR="0033761A" w:rsidRPr="003046A9">
        <w:rPr>
          <w:spacing w:val="-33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available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componen</w:t>
      </w:r>
      <w:r w:rsidRPr="003046A9">
        <w:rPr>
          <w:spacing w:val="-1"/>
          <w:sz w:val="32"/>
          <w:szCs w:val="32"/>
        </w:rPr>
        <w:t>ts.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z w:val="32"/>
          <w:szCs w:val="32"/>
        </w:rPr>
        <w:t>It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z w:val="32"/>
          <w:szCs w:val="32"/>
        </w:rPr>
        <w:t>is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z w:val="32"/>
          <w:szCs w:val="32"/>
        </w:rPr>
        <w:t>designed</w:t>
      </w:r>
      <w:r w:rsidR="0033761A" w:rsidRPr="003046A9">
        <w:rPr>
          <w:spacing w:val="-32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pacing w:val="-2"/>
          <w:sz w:val="32"/>
          <w:szCs w:val="32"/>
        </w:rPr>
        <w:t>ovide</w:t>
      </w:r>
      <w:r w:rsidR="0033761A" w:rsidRPr="003046A9">
        <w:rPr>
          <w:spacing w:val="55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com</w:t>
      </w:r>
      <w:r w:rsidRPr="003046A9">
        <w:rPr>
          <w:spacing w:val="-2"/>
          <w:sz w:val="32"/>
          <w:szCs w:val="32"/>
        </w:rPr>
        <w:t>fort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and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ease</w:t>
      </w:r>
      <w:r w:rsidR="0033761A" w:rsidRPr="003046A9">
        <w:rPr>
          <w:spacing w:val="-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="0033761A" w:rsidRPr="003046A9">
        <w:rPr>
          <w:spacing w:val="-7"/>
          <w:sz w:val="32"/>
          <w:szCs w:val="32"/>
        </w:rPr>
        <w:t xml:space="preserve"> </w:t>
      </w:r>
      <w:r w:rsidRPr="003046A9">
        <w:rPr>
          <w:sz w:val="32"/>
          <w:szCs w:val="32"/>
        </w:rPr>
        <w:t>use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which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cr</w:t>
      </w:r>
      <w:r w:rsidRPr="003046A9">
        <w:rPr>
          <w:spacing w:val="-2"/>
          <w:sz w:val="32"/>
          <w:szCs w:val="32"/>
        </w:rPr>
        <w:t>eates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="0033761A" w:rsidRPr="003046A9">
        <w:rPr>
          <w:spacing w:val="-5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pr</w:t>
      </w:r>
      <w:r w:rsidRPr="003046A9">
        <w:rPr>
          <w:spacing w:val="-3"/>
          <w:sz w:val="32"/>
          <w:szCs w:val="32"/>
        </w:rPr>
        <w:t>e</w:t>
      </w:r>
      <w:r w:rsidRPr="003046A9">
        <w:rPr>
          <w:spacing w:val="-2"/>
          <w:sz w:val="32"/>
          <w:szCs w:val="32"/>
        </w:rPr>
        <w:t>f</w:t>
      </w:r>
      <w:r w:rsidRPr="003046A9">
        <w:rPr>
          <w:spacing w:val="-3"/>
          <w:sz w:val="32"/>
          <w:szCs w:val="32"/>
        </w:rPr>
        <w:t>erable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advan</w:t>
      </w:r>
      <w:r w:rsidRPr="003046A9">
        <w:rPr>
          <w:spacing w:val="-1"/>
          <w:sz w:val="32"/>
          <w:szCs w:val="32"/>
        </w:rPr>
        <w:t>tage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c</w:t>
      </w:r>
      <w:r w:rsidRPr="003046A9">
        <w:rPr>
          <w:spacing w:val="-2"/>
          <w:sz w:val="32"/>
          <w:szCs w:val="32"/>
        </w:rPr>
        <w:t>ompar</w:t>
      </w:r>
      <w:r w:rsidRPr="003046A9">
        <w:rPr>
          <w:spacing w:val="-3"/>
          <w:sz w:val="32"/>
          <w:szCs w:val="32"/>
        </w:rPr>
        <w:t>ed</w:t>
      </w:r>
      <w:r w:rsidR="0033761A" w:rsidRPr="003046A9">
        <w:rPr>
          <w:spacing w:val="-6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="0033761A" w:rsidRPr="003046A9">
        <w:rPr>
          <w:spacing w:val="-7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5"/>
          <w:sz w:val="32"/>
          <w:szCs w:val="32"/>
        </w:rPr>
        <w:t xml:space="preserve"> </w:t>
      </w:r>
      <w:r w:rsidRPr="003046A9">
        <w:rPr>
          <w:sz w:val="32"/>
          <w:szCs w:val="32"/>
        </w:rPr>
        <w:t>legacy</w:t>
      </w:r>
      <w:r w:rsidR="0033761A" w:rsidRPr="003046A9">
        <w:rPr>
          <w:spacing w:val="61"/>
          <w:sz w:val="32"/>
          <w:szCs w:val="32"/>
        </w:rPr>
        <w:t xml:space="preserve"> </w:t>
      </w:r>
      <w:r w:rsidRPr="003046A9">
        <w:rPr>
          <w:sz w:val="32"/>
          <w:szCs w:val="32"/>
        </w:rPr>
        <w:t>white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cane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design.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In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case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ther</w:t>
      </w:r>
      <w:r w:rsidRPr="003046A9">
        <w:rPr>
          <w:spacing w:val="-2"/>
          <w:sz w:val="32"/>
          <w:szCs w:val="32"/>
        </w:rPr>
        <w:t>e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is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pr</w:t>
      </w:r>
      <w:r w:rsidRPr="003046A9">
        <w:rPr>
          <w:spacing w:val="-3"/>
          <w:sz w:val="32"/>
          <w:szCs w:val="32"/>
        </w:rPr>
        <w:t>oblem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with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device,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user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has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10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op</w:t>
      </w:r>
      <w:r w:rsidRPr="003046A9">
        <w:rPr>
          <w:spacing w:val="-1"/>
          <w:sz w:val="32"/>
          <w:szCs w:val="32"/>
        </w:rPr>
        <w:t>tion</w:t>
      </w:r>
      <w:r w:rsidR="0033761A" w:rsidRPr="003046A9">
        <w:rPr>
          <w:spacing w:val="-11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="0033761A" w:rsidRPr="003046A9">
        <w:rPr>
          <w:spacing w:val="37"/>
          <w:sz w:val="32"/>
          <w:szCs w:val="32"/>
        </w:rPr>
        <w:t xml:space="preserve"> </w:t>
      </w:r>
      <w:r w:rsidRPr="003046A9">
        <w:rPr>
          <w:sz w:val="32"/>
          <w:szCs w:val="32"/>
        </w:rPr>
        <w:t>use</w:t>
      </w:r>
      <w:r w:rsidR="0033761A" w:rsidRPr="003046A9">
        <w:rPr>
          <w:spacing w:val="-30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29"/>
          <w:sz w:val="32"/>
          <w:szCs w:val="32"/>
        </w:rPr>
        <w:t xml:space="preserve"> </w:t>
      </w:r>
      <w:proofErr w:type="spellStart"/>
      <w:r w:rsidR="00CF142C" w:rsidRPr="003046A9">
        <w:rPr>
          <w:spacing w:val="-3"/>
          <w:sz w:val="32"/>
          <w:szCs w:val="32"/>
        </w:rPr>
        <w:t>WeWALK</w:t>
      </w:r>
      <w:proofErr w:type="spellEnd"/>
      <w:r w:rsidR="0033761A" w:rsidRPr="003046A9">
        <w:rPr>
          <w:spacing w:val="-31"/>
          <w:sz w:val="32"/>
          <w:szCs w:val="32"/>
        </w:rPr>
        <w:t xml:space="preserve"> </w:t>
      </w:r>
      <w:proofErr w:type="spellStart"/>
      <w:r w:rsidR="007569BC" w:rsidRPr="003046A9">
        <w:rPr>
          <w:sz w:val="32"/>
          <w:szCs w:val="32"/>
        </w:rPr>
        <w:t>s</w:t>
      </w:r>
      <w:r w:rsidRPr="003046A9">
        <w:rPr>
          <w:sz w:val="32"/>
          <w:szCs w:val="32"/>
        </w:rPr>
        <w:t>mart</w:t>
      </w:r>
      <w:r w:rsidR="007569BC" w:rsidRPr="003046A9">
        <w:rPr>
          <w:spacing w:val="-2"/>
          <w:sz w:val="32"/>
          <w:szCs w:val="32"/>
        </w:rPr>
        <w:t>c</w:t>
      </w:r>
      <w:r w:rsidRPr="003046A9">
        <w:rPr>
          <w:spacing w:val="-2"/>
          <w:sz w:val="32"/>
          <w:szCs w:val="32"/>
        </w:rPr>
        <w:t>ane</w:t>
      </w:r>
      <w:proofErr w:type="spellEnd"/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as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="0033761A" w:rsidRPr="003046A9">
        <w:rPr>
          <w:spacing w:val="-30"/>
          <w:sz w:val="32"/>
          <w:szCs w:val="32"/>
        </w:rPr>
        <w:t xml:space="preserve"> </w:t>
      </w:r>
      <w:r w:rsidRPr="003046A9">
        <w:rPr>
          <w:sz w:val="32"/>
          <w:szCs w:val="32"/>
        </w:rPr>
        <w:t>legacy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z w:val="32"/>
          <w:szCs w:val="32"/>
        </w:rPr>
        <w:t>white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cane.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z w:val="32"/>
          <w:szCs w:val="32"/>
        </w:rPr>
        <w:t>Thus,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design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still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has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r</w:t>
      </w:r>
      <w:r w:rsidRPr="003046A9">
        <w:rPr>
          <w:spacing w:val="-2"/>
          <w:sz w:val="32"/>
          <w:szCs w:val="32"/>
        </w:rPr>
        <w:t>egular</w:t>
      </w:r>
      <w:r w:rsidR="0033761A" w:rsidRPr="003046A9">
        <w:rPr>
          <w:spacing w:val="25"/>
          <w:sz w:val="32"/>
          <w:szCs w:val="32"/>
        </w:rPr>
        <w:t xml:space="preserve"> </w:t>
      </w:r>
      <w:r w:rsidRPr="003046A9">
        <w:rPr>
          <w:sz w:val="32"/>
          <w:szCs w:val="32"/>
        </w:rPr>
        <w:t>legacy</w:t>
      </w:r>
      <w:r w:rsidR="0033761A" w:rsidRPr="003046A9">
        <w:rPr>
          <w:spacing w:val="-26"/>
          <w:sz w:val="32"/>
          <w:szCs w:val="32"/>
        </w:rPr>
        <w:t xml:space="preserve"> </w:t>
      </w:r>
      <w:r w:rsidRPr="003046A9">
        <w:rPr>
          <w:sz w:val="32"/>
          <w:szCs w:val="32"/>
        </w:rPr>
        <w:t>white</w:t>
      </w:r>
      <w:r w:rsidR="0033761A" w:rsidRPr="003046A9">
        <w:rPr>
          <w:spacing w:val="-22"/>
          <w:sz w:val="32"/>
          <w:szCs w:val="32"/>
        </w:rPr>
        <w:t xml:space="preserve"> </w:t>
      </w:r>
      <w:r w:rsidRPr="003046A9">
        <w:rPr>
          <w:spacing w:val="-2"/>
          <w:sz w:val="32"/>
          <w:szCs w:val="32"/>
        </w:rPr>
        <w:t>cane</w:t>
      </w:r>
      <w:r w:rsidR="0033761A" w:rsidRPr="003046A9">
        <w:rPr>
          <w:spacing w:val="-2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f</w:t>
      </w:r>
      <w:r w:rsidRPr="003046A9">
        <w:rPr>
          <w:spacing w:val="-2"/>
          <w:sz w:val="32"/>
          <w:szCs w:val="32"/>
        </w:rPr>
        <w:t>unc</w:t>
      </w:r>
      <w:r w:rsidRPr="003046A9">
        <w:rPr>
          <w:spacing w:val="-1"/>
          <w:sz w:val="32"/>
          <w:szCs w:val="32"/>
        </w:rPr>
        <w:t>tionalit</w:t>
      </w:r>
      <w:r w:rsidRPr="003046A9">
        <w:rPr>
          <w:spacing w:val="-2"/>
          <w:sz w:val="32"/>
          <w:szCs w:val="32"/>
        </w:rPr>
        <w:t>y.</w:t>
      </w:r>
    </w:p>
    <w:p w14:paraId="64191AA2" w14:textId="77777777" w:rsidR="0033761A" w:rsidRPr="003046A9" w:rsidRDefault="0033761A" w:rsidP="0033761A">
      <w:pPr>
        <w:rPr>
          <w:sz w:val="32"/>
          <w:szCs w:val="32"/>
        </w:rPr>
      </w:pPr>
    </w:p>
    <w:p w14:paraId="14E5DF71" w14:textId="77777777" w:rsidR="0033761A" w:rsidRPr="003046A9" w:rsidRDefault="00365F49" w:rsidP="0033761A">
      <w:pPr>
        <w:rPr>
          <w:sz w:val="32"/>
          <w:szCs w:val="32"/>
        </w:rPr>
      </w:pPr>
      <w:r w:rsidRPr="003046A9">
        <w:rPr>
          <w:sz w:val="32"/>
          <w:szCs w:val="32"/>
        </w:rPr>
        <w:t>The</w:t>
      </w:r>
      <w:r w:rsidR="0033761A" w:rsidRPr="003046A9">
        <w:rPr>
          <w:spacing w:val="1"/>
          <w:sz w:val="32"/>
          <w:szCs w:val="32"/>
        </w:rPr>
        <w:t xml:space="preserve"> </w:t>
      </w:r>
      <w:r w:rsidRPr="003046A9">
        <w:rPr>
          <w:sz w:val="32"/>
          <w:szCs w:val="32"/>
        </w:rPr>
        <w:t>device</w:t>
      </w:r>
      <w:r w:rsidR="0033761A" w:rsidRPr="003046A9">
        <w:rPr>
          <w:spacing w:val="2"/>
          <w:sz w:val="32"/>
          <w:szCs w:val="32"/>
        </w:rPr>
        <w:t xml:space="preserve"> </w:t>
      </w:r>
      <w:r w:rsidRPr="003046A9">
        <w:rPr>
          <w:sz w:val="32"/>
          <w:szCs w:val="32"/>
        </w:rPr>
        <w:t>con</w:t>
      </w:r>
      <w:r w:rsidRPr="003046A9">
        <w:rPr>
          <w:spacing w:val="-1"/>
          <w:sz w:val="32"/>
          <w:szCs w:val="32"/>
        </w:rPr>
        <w:t>tains</w:t>
      </w:r>
      <w:r w:rsidR="0033761A" w:rsidRPr="003046A9">
        <w:rPr>
          <w:spacing w:val="2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navigation</w:t>
      </w:r>
      <w:r w:rsidR="0033761A" w:rsidRPr="003046A9">
        <w:rPr>
          <w:spacing w:val="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f</w:t>
      </w:r>
      <w:r w:rsidRPr="003046A9">
        <w:rPr>
          <w:sz w:val="32"/>
          <w:szCs w:val="32"/>
        </w:rPr>
        <w:t>unc</w:t>
      </w:r>
      <w:r w:rsidRPr="003046A9">
        <w:rPr>
          <w:spacing w:val="-1"/>
          <w:sz w:val="32"/>
          <w:szCs w:val="32"/>
        </w:rPr>
        <w:t>tionalit</w:t>
      </w:r>
      <w:r w:rsidRPr="003046A9">
        <w:rPr>
          <w:sz w:val="32"/>
          <w:szCs w:val="32"/>
        </w:rPr>
        <w:t>y</w:t>
      </w:r>
      <w:r w:rsidR="0033761A" w:rsidRPr="003046A9">
        <w:rPr>
          <w:sz w:val="32"/>
          <w:szCs w:val="32"/>
        </w:rPr>
        <w:t xml:space="preserve"> </w:t>
      </w:r>
      <w:r w:rsidRPr="003046A9">
        <w:rPr>
          <w:sz w:val="32"/>
          <w:szCs w:val="32"/>
        </w:rPr>
        <w:t>no</w:t>
      </w:r>
      <w:r w:rsidRPr="003046A9">
        <w:rPr>
          <w:spacing w:val="-1"/>
          <w:sz w:val="32"/>
          <w:szCs w:val="32"/>
        </w:rPr>
        <w:t>t</w:t>
      </w:r>
      <w:r w:rsidR="0033761A" w:rsidRPr="003046A9">
        <w:rPr>
          <w:spacing w:val="2"/>
          <w:sz w:val="32"/>
          <w:szCs w:val="32"/>
        </w:rPr>
        <w:t xml:space="preserve"> </w:t>
      </w:r>
      <w:r w:rsidRPr="003046A9">
        <w:rPr>
          <w:sz w:val="32"/>
          <w:szCs w:val="32"/>
        </w:rPr>
        <w:t>only</w:t>
      </w:r>
      <w:r w:rsidR="0033761A" w:rsidRPr="003046A9">
        <w:rPr>
          <w:spacing w:val="-1"/>
          <w:sz w:val="32"/>
          <w:szCs w:val="32"/>
        </w:rPr>
        <w:t xml:space="preserve"> </w:t>
      </w:r>
      <w:r w:rsidRPr="003046A9">
        <w:rPr>
          <w:sz w:val="32"/>
          <w:szCs w:val="32"/>
        </w:rPr>
        <w:t>with</w:t>
      </w:r>
      <w:r w:rsidR="0033761A" w:rsidRPr="003046A9">
        <w:rPr>
          <w:spacing w:val="2"/>
          <w:sz w:val="32"/>
          <w:szCs w:val="32"/>
        </w:rPr>
        <w:t xml:space="preserve"> </w:t>
      </w:r>
      <w:r w:rsidRPr="003046A9">
        <w:rPr>
          <w:sz w:val="32"/>
          <w:szCs w:val="32"/>
        </w:rPr>
        <w:t>its</w:t>
      </w:r>
      <w:r w:rsidR="0033761A" w:rsidRPr="003046A9">
        <w:rPr>
          <w:spacing w:val="2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built-in</w:t>
      </w:r>
      <w:r w:rsidR="0033761A" w:rsidRPr="003046A9">
        <w:rPr>
          <w:spacing w:val="3"/>
          <w:sz w:val="32"/>
          <w:szCs w:val="32"/>
        </w:rPr>
        <w:t xml:space="preserve"> </w:t>
      </w:r>
      <w:r w:rsidRPr="003046A9">
        <w:rPr>
          <w:sz w:val="32"/>
          <w:szCs w:val="32"/>
        </w:rPr>
        <w:t>compass</w:t>
      </w:r>
      <w:r w:rsidR="0033761A" w:rsidRPr="003046A9">
        <w:rPr>
          <w:spacing w:val="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but</w:t>
      </w:r>
      <w:r w:rsidR="0033761A" w:rsidRPr="003046A9">
        <w:rPr>
          <w:spacing w:val="2"/>
          <w:sz w:val="32"/>
          <w:szCs w:val="32"/>
        </w:rPr>
        <w:t xml:space="preserve"> </w:t>
      </w:r>
      <w:r w:rsidRPr="003046A9">
        <w:rPr>
          <w:sz w:val="32"/>
          <w:szCs w:val="32"/>
        </w:rPr>
        <w:t>also</w:t>
      </w:r>
      <w:r w:rsidR="0033761A" w:rsidRPr="003046A9">
        <w:rPr>
          <w:spacing w:val="49"/>
          <w:sz w:val="32"/>
          <w:szCs w:val="32"/>
        </w:rPr>
        <w:t xml:space="preserve"> </w:t>
      </w:r>
      <w:r w:rsidRPr="003046A9">
        <w:rPr>
          <w:sz w:val="32"/>
          <w:szCs w:val="32"/>
        </w:rPr>
        <w:t>with</w:t>
      </w:r>
      <w:r w:rsidR="0033761A" w:rsidRPr="003046A9">
        <w:rPr>
          <w:spacing w:val="12"/>
          <w:sz w:val="32"/>
          <w:szCs w:val="32"/>
        </w:rPr>
        <w:t xml:space="preserve"> </w:t>
      </w:r>
      <w:r w:rsidRPr="003046A9">
        <w:rPr>
          <w:sz w:val="32"/>
          <w:szCs w:val="32"/>
        </w:rPr>
        <w:t>its</w:t>
      </w:r>
      <w:r w:rsidR="0033761A" w:rsidRPr="003046A9">
        <w:rPr>
          <w:spacing w:val="13"/>
          <w:sz w:val="32"/>
          <w:szCs w:val="32"/>
        </w:rPr>
        <w:t xml:space="preserve"> </w:t>
      </w:r>
      <w:r w:rsidRPr="003046A9">
        <w:rPr>
          <w:sz w:val="32"/>
          <w:szCs w:val="32"/>
        </w:rPr>
        <w:t>special</w:t>
      </w:r>
      <w:r w:rsidR="0033761A" w:rsidRPr="003046A9">
        <w:rPr>
          <w:spacing w:val="14"/>
          <w:sz w:val="32"/>
          <w:szCs w:val="32"/>
        </w:rPr>
        <w:t xml:space="preserve"> </w:t>
      </w:r>
      <w:r w:rsidRPr="003046A9">
        <w:rPr>
          <w:sz w:val="32"/>
          <w:szCs w:val="32"/>
        </w:rPr>
        <w:t>in</w:t>
      </w:r>
      <w:r w:rsidRPr="003046A9">
        <w:rPr>
          <w:spacing w:val="-1"/>
          <w:sz w:val="32"/>
          <w:szCs w:val="32"/>
        </w:rPr>
        <w:t>ter</w:t>
      </w:r>
      <w:r w:rsidRPr="003046A9">
        <w:rPr>
          <w:sz w:val="32"/>
          <w:szCs w:val="32"/>
        </w:rPr>
        <w:t>ac</w:t>
      </w:r>
      <w:r w:rsidRPr="003046A9">
        <w:rPr>
          <w:spacing w:val="-1"/>
          <w:sz w:val="32"/>
          <w:szCs w:val="32"/>
        </w:rPr>
        <w:t>tiv</w:t>
      </w:r>
      <w:r w:rsidRPr="003046A9">
        <w:rPr>
          <w:sz w:val="32"/>
          <w:szCs w:val="32"/>
        </w:rPr>
        <w:t>e</w:t>
      </w:r>
      <w:r w:rsidR="0033761A" w:rsidRPr="003046A9">
        <w:rPr>
          <w:spacing w:val="13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navigation</w:t>
      </w:r>
      <w:r w:rsidR="0033761A" w:rsidRPr="003046A9">
        <w:rPr>
          <w:spacing w:val="13"/>
          <w:sz w:val="32"/>
          <w:szCs w:val="32"/>
        </w:rPr>
        <w:t xml:space="preserve"> </w:t>
      </w:r>
      <w:r w:rsidRPr="003046A9">
        <w:rPr>
          <w:sz w:val="32"/>
          <w:szCs w:val="32"/>
        </w:rPr>
        <w:t>so</w:t>
      </w:r>
      <w:r w:rsidRPr="003046A9">
        <w:rPr>
          <w:spacing w:val="-1"/>
          <w:sz w:val="32"/>
          <w:szCs w:val="32"/>
        </w:rPr>
        <w:t>ftwar</w:t>
      </w:r>
      <w:r w:rsidRPr="003046A9">
        <w:rPr>
          <w:sz w:val="32"/>
          <w:szCs w:val="32"/>
        </w:rPr>
        <w:t>e</w:t>
      </w:r>
      <w:r w:rsidR="0033761A" w:rsidRPr="003046A9">
        <w:rPr>
          <w:spacing w:val="12"/>
          <w:sz w:val="32"/>
          <w:szCs w:val="32"/>
        </w:rPr>
        <w:t xml:space="preserve"> </w:t>
      </w:r>
      <w:r w:rsidRPr="003046A9">
        <w:rPr>
          <w:sz w:val="32"/>
          <w:szCs w:val="32"/>
        </w:rPr>
        <w:t>for</w:t>
      </w:r>
      <w:r w:rsidR="0033761A" w:rsidRPr="003046A9">
        <w:rPr>
          <w:spacing w:val="10"/>
          <w:sz w:val="32"/>
          <w:szCs w:val="32"/>
        </w:rPr>
        <w:t xml:space="preserve"> </w:t>
      </w:r>
      <w:r w:rsidRPr="003046A9">
        <w:rPr>
          <w:sz w:val="32"/>
          <w:szCs w:val="32"/>
        </w:rPr>
        <w:t>visually</w:t>
      </w:r>
      <w:r w:rsidR="0033761A" w:rsidRPr="003046A9">
        <w:rPr>
          <w:spacing w:val="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impair</w:t>
      </w:r>
      <w:r w:rsidRPr="003046A9">
        <w:rPr>
          <w:sz w:val="32"/>
          <w:szCs w:val="32"/>
        </w:rPr>
        <w:t>ed</w:t>
      </w:r>
      <w:r w:rsidR="0033761A" w:rsidRPr="003046A9">
        <w:rPr>
          <w:spacing w:val="13"/>
          <w:sz w:val="32"/>
          <w:szCs w:val="32"/>
        </w:rPr>
        <w:t xml:space="preserve"> </w:t>
      </w:r>
      <w:r w:rsidRPr="003046A9">
        <w:rPr>
          <w:sz w:val="32"/>
          <w:szCs w:val="32"/>
        </w:rPr>
        <w:t>people</w:t>
      </w:r>
      <w:r w:rsidR="0033761A" w:rsidRPr="003046A9">
        <w:rPr>
          <w:spacing w:val="13"/>
          <w:sz w:val="32"/>
          <w:szCs w:val="32"/>
        </w:rPr>
        <w:t xml:space="preserve"> </w:t>
      </w:r>
      <w:r w:rsidRPr="003046A9">
        <w:rPr>
          <w:sz w:val="32"/>
          <w:szCs w:val="32"/>
        </w:rPr>
        <w:t>on</w:t>
      </w:r>
      <w:r w:rsidR="0033761A" w:rsidRPr="003046A9">
        <w:rPr>
          <w:spacing w:val="13"/>
          <w:sz w:val="32"/>
          <w:szCs w:val="32"/>
        </w:rPr>
        <w:t xml:space="preserve"> </w:t>
      </w:r>
      <w:r w:rsidRPr="003046A9">
        <w:rPr>
          <w:sz w:val="32"/>
          <w:szCs w:val="32"/>
        </w:rPr>
        <w:t>mobile</w:t>
      </w:r>
      <w:r w:rsidR="0033761A" w:rsidRPr="003046A9">
        <w:rPr>
          <w:spacing w:val="31"/>
          <w:sz w:val="32"/>
          <w:szCs w:val="32"/>
        </w:rPr>
        <w:t xml:space="preserve"> </w:t>
      </w:r>
      <w:r w:rsidRPr="003046A9">
        <w:rPr>
          <w:sz w:val="32"/>
          <w:szCs w:val="32"/>
        </w:rPr>
        <w:t>devices</w:t>
      </w:r>
      <w:r w:rsidR="0033761A" w:rsidRPr="003046A9">
        <w:rPr>
          <w:spacing w:val="-3"/>
          <w:sz w:val="32"/>
          <w:szCs w:val="32"/>
        </w:rPr>
        <w:t xml:space="preserve"> </w:t>
      </w:r>
      <w:r w:rsidRPr="003046A9">
        <w:rPr>
          <w:sz w:val="32"/>
          <w:szCs w:val="32"/>
        </w:rPr>
        <w:t>which</w:t>
      </w:r>
      <w:r w:rsidR="0033761A" w:rsidRPr="003046A9">
        <w:rPr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wir</w:t>
      </w:r>
      <w:r w:rsidRPr="003046A9">
        <w:rPr>
          <w:sz w:val="32"/>
          <w:szCs w:val="32"/>
        </w:rPr>
        <w:t>elessly</w:t>
      </w:r>
      <w:r w:rsidR="0033761A" w:rsidRPr="003046A9">
        <w:rPr>
          <w:spacing w:val="-3"/>
          <w:sz w:val="32"/>
          <w:szCs w:val="32"/>
        </w:rPr>
        <w:t xml:space="preserve"> </w:t>
      </w:r>
      <w:r w:rsidRPr="003046A9">
        <w:rPr>
          <w:sz w:val="32"/>
          <w:szCs w:val="32"/>
        </w:rPr>
        <w:t>connec</w:t>
      </w:r>
      <w:r w:rsidRPr="003046A9">
        <w:rPr>
          <w:spacing w:val="-1"/>
          <w:sz w:val="32"/>
          <w:szCs w:val="32"/>
        </w:rPr>
        <w:t>t</w:t>
      </w:r>
      <w:r w:rsidR="0033761A" w:rsidRPr="003046A9">
        <w:rPr>
          <w:sz w:val="32"/>
          <w:szCs w:val="32"/>
        </w:rPr>
        <w:t xml:space="preserve"> </w:t>
      </w:r>
      <w:r w:rsidRPr="003046A9">
        <w:rPr>
          <w:sz w:val="32"/>
          <w:szCs w:val="32"/>
        </w:rPr>
        <w:t>with</w:t>
      </w:r>
      <w:r w:rsidR="0033761A" w:rsidRPr="003046A9">
        <w:rPr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-3"/>
          <w:sz w:val="32"/>
          <w:szCs w:val="32"/>
        </w:rPr>
        <w:t xml:space="preserve"> </w:t>
      </w:r>
      <w:proofErr w:type="spellStart"/>
      <w:r w:rsidR="00CF142C" w:rsidRPr="003046A9">
        <w:rPr>
          <w:spacing w:val="-3"/>
          <w:sz w:val="32"/>
          <w:szCs w:val="32"/>
        </w:rPr>
        <w:t>WeWALK</w:t>
      </w:r>
      <w:proofErr w:type="spellEnd"/>
      <w:r w:rsidR="0033761A" w:rsidRPr="003046A9">
        <w:rPr>
          <w:spacing w:val="-3"/>
          <w:sz w:val="32"/>
          <w:szCs w:val="32"/>
        </w:rPr>
        <w:t xml:space="preserve"> </w:t>
      </w:r>
      <w:proofErr w:type="spellStart"/>
      <w:r w:rsidR="007569BC" w:rsidRPr="003046A9">
        <w:rPr>
          <w:sz w:val="32"/>
          <w:szCs w:val="32"/>
        </w:rPr>
        <w:t>s</w:t>
      </w:r>
      <w:r w:rsidRPr="003046A9">
        <w:rPr>
          <w:sz w:val="32"/>
          <w:szCs w:val="32"/>
        </w:rPr>
        <w:t>mart</w:t>
      </w:r>
      <w:r w:rsidR="007569BC" w:rsidRPr="003046A9">
        <w:rPr>
          <w:sz w:val="32"/>
          <w:szCs w:val="32"/>
        </w:rPr>
        <w:t>c</w:t>
      </w:r>
      <w:r w:rsidRPr="003046A9">
        <w:rPr>
          <w:sz w:val="32"/>
          <w:szCs w:val="32"/>
        </w:rPr>
        <w:t>ane</w:t>
      </w:r>
      <w:proofErr w:type="spellEnd"/>
      <w:r w:rsidRPr="003046A9">
        <w:rPr>
          <w:sz w:val="32"/>
          <w:szCs w:val="32"/>
        </w:rPr>
        <w:t>.</w:t>
      </w:r>
      <w:r w:rsidR="0033761A" w:rsidRPr="003046A9">
        <w:rPr>
          <w:sz w:val="32"/>
          <w:szCs w:val="32"/>
        </w:rPr>
        <w:t xml:space="preserve"> </w:t>
      </w:r>
      <w:r w:rsidRPr="003046A9">
        <w:rPr>
          <w:sz w:val="32"/>
          <w:szCs w:val="32"/>
        </w:rPr>
        <w:t>Compass</w:t>
      </w:r>
      <w:r w:rsidR="0033761A" w:rsidRPr="003046A9">
        <w:rPr>
          <w:sz w:val="32"/>
          <w:szCs w:val="32"/>
        </w:rPr>
        <w:t xml:space="preserve"> </w:t>
      </w:r>
      <w:r w:rsidRPr="003046A9">
        <w:rPr>
          <w:sz w:val="32"/>
          <w:szCs w:val="32"/>
        </w:rPr>
        <w:t>c</w:t>
      </w:r>
      <w:r w:rsidRPr="003046A9">
        <w:rPr>
          <w:spacing w:val="-1"/>
          <w:sz w:val="32"/>
          <w:szCs w:val="32"/>
        </w:rPr>
        <w:t>alibration</w:t>
      </w:r>
      <w:r w:rsidR="0033761A" w:rsidRPr="003046A9">
        <w:rPr>
          <w:spacing w:val="45"/>
          <w:sz w:val="32"/>
          <w:szCs w:val="32"/>
        </w:rPr>
        <w:t xml:space="preserve"> </w:t>
      </w:r>
      <w:r w:rsidRPr="003046A9">
        <w:rPr>
          <w:sz w:val="32"/>
          <w:szCs w:val="32"/>
        </w:rPr>
        <w:t>should</w:t>
      </w:r>
      <w:r w:rsidR="0033761A" w:rsidRPr="003046A9">
        <w:rPr>
          <w:spacing w:val="22"/>
          <w:sz w:val="32"/>
          <w:szCs w:val="32"/>
        </w:rPr>
        <w:t xml:space="preserve"> </w:t>
      </w:r>
      <w:r w:rsidRPr="003046A9">
        <w:rPr>
          <w:sz w:val="32"/>
          <w:szCs w:val="32"/>
        </w:rPr>
        <w:t>be</w:t>
      </w:r>
      <w:r w:rsidR="0033761A" w:rsidRPr="003046A9">
        <w:rPr>
          <w:spacing w:val="22"/>
          <w:sz w:val="32"/>
          <w:szCs w:val="32"/>
        </w:rPr>
        <w:t xml:space="preserve"> </w:t>
      </w:r>
      <w:r w:rsidRPr="003046A9">
        <w:rPr>
          <w:sz w:val="32"/>
          <w:szCs w:val="32"/>
        </w:rPr>
        <w:t>done</w:t>
      </w:r>
      <w:r w:rsidR="0033761A" w:rsidRPr="003046A9">
        <w:rPr>
          <w:spacing w:val="22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prior</w:t>
      </w:r>
      <w:r w:rsidR="0033761A" w:rsidRPr="003046A9">
        <w:rPr>
          <w:spacing w:val="20"/>
          <w:sz w:val="32"/>
          <w:szCs w:val="32"/>
        </w:rPr>
        <w:t xml:space="preserve"> </w:t>
      </w:r>
      <w:r w:rsidRPr="003046A9">
        <w:rPr>
          <w:sz w:val="32"/>
          <w:szCs w:val="32"/>
        </w:rPr>
        <w:t>to</w:t>
      </w:r>
      <w:r w:rsidR="0033761A" w:rsidRPr="003046A9">
        <w:rPr>
          <w:spacing w:val="22"/>
          <w:sz w:val="32"/>
          <w:szCs w:val="32"/>
        </w:rPr>
        <w:t xml:space="preserve"> </w:t>
      </w:r>
      <w:r w:rsidRPr="003046A9">
        <w:rPr>
          <w:sz w:val="32"/>
          <w:szCs w:val="32"/>
        </w:rPr>
        <w:t>using</w:t>
      </w:r>
      <w:r w:rsidR="0033761A" w:rsidRPr="003046A9">
        <w:rPr>
          <w:spacing w:val="21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22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navigation</w:t>
      </w:r>
      <w:r w:rsidR="0033761A" w:rsidRPr="003046A9">
        <w:rPr>
          <w:spacing w:val="22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f</w:t>
      </w:r>
      <w:r w:rsidRPr="003046A9">
        <w:rPr>
          <w:sz w:val="32"/>
          <w:szCs w:val="32"/>
        </w:rPr>
        <w:t>unc</w:t>
      </w:r>
      <w:r w:rsidRPr="003046A9">
        <w:rPr>
          <w:spacing w:val="-1"/>
          <w:sz w:val="32"/>
          <w:szCs w:val="32"/>
        </w:rPr>
        <w:t>tionalit</w:t>
      </w:r>
      <w:r w:rsidRPr="003046A9">
        <w:rPr>
          <w:sz w:val="32"/>
          <w:szCs w:val="32"/>
        </w:rPr>
        <w:t>y.</w:t>
      </w:r>
      <w:r w:rsidR="0033761A" w:rsidRPr="003046A9">
        <w:rPr>
          <w:spacing w:val="20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22"/>
          <w:sz w:val="32"/>
          <w:szCs w:val="32"/>
        </w:rPr>
        <w:t xml:space="preserve"> </w:t>
      </w:r>
      <w:r w:rsidRPr="003046A9">
        <w:rPr>
          <w:sz w:val="32"/>
          <w:szCs w:val="32"/>
        </w:rPr>
        <w:t>so</w:t>
      </w:r>
      <w:r w:rsidRPr="003046A9">
        <w:rPr>
          <w:spacing w:val="-1"/>
          <w:sz w:val="32"/>
          <w:szCs w:val="32"/>
        </w:rPr>
        <w:t>ftwar</w:t>
      </w:r>
      <w:r w:rsidRPr="003046A9">
        <w:rPr>
          <w:sz w:val="32"/>
          <w:szCs w:val="32"/>
        </w:rPr>
        <w:t>e</w:t>
      </w:r>
      <w:r w:rsidR="0033761A" w:rsidRPr="003046A9">
        <w:rPr>
          <w:spacing w:val="22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str</w:t>
      </w:r>
      <w:r w:rsidRPr="003046A9">
        <w:rPr>
          <w:sz w:val="32"/>
          <w:szCs w:val="32"/>
        </w:rPr>
        <w:t>uc</w:t>
      </w:r>
      <w:r w:rsidRPr="003046A9">
        <w:rPr>
          <w:spacing w:val="-1"/>
          <w:sz w:val="32"/>
          <w:szCs w:val="32"/>
        </w:rPr>
        <w:t>tur</w:t>
      </w:r>
      <w:r w:rsidRPr="003046A9">
        <w:rPr>
          <w:sz w:val="32"/>
          <w:szCs w:val="32"/>
        </w:rPr>
        <w:t>e</w:t>
      </w:r>
      <w:r w:rsidR="0033761A" w:rsidRPr="003046A9">
        <w:rPr>
          <w:spacing w:val="22"/>
          <w:sz w:val="32"/>
          <w:szCs w:val="32"/>
        </w:rPr>
        <w:t xml:space="preserve"> </w:t>
      </w:r>
      <w:r w:rsidRPr="003046A9">
        <w:rPr>
          <w:sz w:val="32"/>
          <w:szCs w:val="32"/>
        </w:rPr>
        <w:t>is</w:t>
      </w:r>
      <w:r w:rsidR="0033761A" w:rsidRPr="003046A9">
        <w:rPr>
          <w:spacing w:val="28"/>
          <w:sz w:val="32"/>
          <w:szCs w:val="32"/>
        </w:rPr>
        <w:t xml:space="preserve"> </w:t>
      </w:r>
      <w:r w:rsidRPr="003046A9">
        <w:rPr>
          <w:sz w:val="32"/>
          <w:szCs w:val="32"/>
        </w:rPr>
        <w:t>c</w:t>
      </w:r>
      <w:r w:rsidRPr="003046A9">
        <w:rPr>
          <w:spacing w:val="-1"/>
          <w:sz w:val="32"/>
          <w:szCs w:val="32"/>
        </w:rPr>
        <w:t>onstr</w:t>
      </w:r>
      <w:r w:rsidRPr="003046A9">
        <w:rPr>
          <w:sz w:val="32"/>
          <w:szCs w:val="32"/>
        </w:rPr>
        <w:t>uc</w:t>
      </w:r>
      <w:r w:rsidRPr="003046A9">
        <w:rPr>
          <w:spacing w:val="-1"/>
          <w:sz w:val="32"/>
          <w:szCs w:val="32"/>
        </w:rPr>
        <w:t>ted</w:t>
      </w:r>
      <w:r w:rsidR="0033761A" w:rsidRPr="003046A9">
        <w:rPr>
          <w:spacing w:val="16"/>
          <w:sz w:val="32"/>
          <w:szCs w:val="32"/>
        </w:rPr>
        <w:t xml:space="preserve"> </w:t>
      </w:r>
      <w:r w:rsidRPr="003046A9">
        <w:rPr>
          <w:sz w:val="32"/>
          <w:szCs w:val="32"/>
        </w:rPr>
        <w:t>in</w:t>
      </w:r>
      <w:r w:rsidR="0033761A" w:rsidRPr="003046A9">
        <w:rPr>
          <w:spacing w:val="15"/>
          <w:sz w:val="32"/>
          <w:szCs w:val="32"/>
        </w:rPr>
        <w:t xml:space="preserve"> </w:t>
      </w:r>
      <w:r w:rsidRPr="003046A9">
        <w:rPr>
          <w:sz w:val="32"/>
          <w:szCs w:val="32"/>
        </w:rPr>
        <w:t>the</w:t>
      </w:r>
      <w:r w:rsidR="0033761A" w:rsidRPr="003046A9">
        <w:rPr>
          <w:spacing w:val="17"/>
          <w:sz w:val="32"/>
          <w:szCs w:val="32"/>
        </w:rPr>
        <w:t xml:space="preserve"> </w:t>
      </w:r>
      <w:r w:rsidRPr="003046A9">
        <w:rPr>
          <w:sz w:val="32"/>
          <w:szCs w:val="32"/>
        </w:rPr>
        <w:t>manner</w:t>
      </w:r>
      <w:r w:rsidR="0033761A" w:rsidRPr="003046A9">
        <w:rPr>
          <w:spacing w:val="14"/>
          <w:sz w:val="32"/>
          <w:szCs w:val="32"/>
        </w:rPr>
        <w:t xml:space="preserve"> </w:t>
      </w:r>
      <w:r w:rsidRPr="003046A9">
        <w:rPr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="0033761A" w:rsidRPr="003046A9">
        <w:rPr>
          <w:spacing w:val="16"/>
          <w:sz w:val="32"/>
          <w:szCs w:val="32"/>
        </w:rPr>
        <w:t xml:space="preserve"> </w:t>
      </w:r>
      <w:r w:rsidRPr="003046A9">
        <w:rPr>
          <w:sz w:val="32"/>
          <w:szCs w:val="32"/>
        </w:rPr>
        <w:t>an</w:t>
      </w:r>
      <w:r w:rsidR="0033761A" w:rsidRPr="003046A9">
        <w:rPr>
          <w:spacing w:val="16"/>
          <w:sz w:val="32"/>
          <w:szCs w:val="32"/>
        </w:rPr>
        <w:t xml:space="preserve"> </w:t>
      </w:r>
      <w:r w:rsidRPr="003046A9">
        <w:rPr>
          <w:sz w:val="32"/>
          <w:szCs w:val="32"/>
        </w:rPr>
        <w:t>open</w:t>
      </w:r>
      <w:r w:rsidR="0033761A" w:rsidRPr="003046A9">
        <w:rPr>
          <w:spacing w:val="17"/>
          <w:sz w:val="32"/>
          <w:szCs w:val="32"/>
        </w:rPr>
        <w:t xml:space="preserve"> </w:t>
      </w:r>
      <w:r w:rsidRPr="003046A9">
        <w:rPr>
          <w:sz w:val="32"/>
          <w:szCs w:val="32"/>
        </w:rPr>
        <w:t>platform</w:t>
      </w:r>
      <w:r w:rsidR="0033761A" w:rsidRPr="003046A9">
        <w:rPr>
          <w:spacing w:val="15"/>
          <w:sz w:val="32"/>
          <w:szCs w:val="32"/>
        </w:rPr>
        <w:t xml:space="preserve"> </w:t>
      </w:r>
      <w:r w:rsidRPr="003046A9">
        <w:rPr>
          <w:sz w:val="32"/>
          <w:szCs w:val="32"/>
        </w:rPr>
        <w:t>which</w:t>
      </w:r>
      <w:r w:rsidR="0033761A" w:rsidRPr="003046A9">
        <w:rPr>
          <w:spacing w:val="17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z w:val="32"/>
          <w:szCs w:val="32"/>
        </w:rPr>
        <w:t>omo</w:t>
      </w:r>
      <w:r w:rsidRPr="003046A9">
        <w:rPr>
          <w:spacing w:val="-1"/>
          <w:sz w:val="32"/>
          <w:szCs w:val="32"/>
        </w:rPr>
        <w:t>tes</w:t>
      </w:r>
      <w:r w:rsidR="0033761A" w:rsidRPr="003046A9">
        <w:rPr>
          <w:spacing w:val="16"/>
          <w:sz w:val="32"/>
          <w:szCs w:val="32"/>
        </w:rPr>
        <w:t xml:space="preserve"> </w:t>
      </w:r>
      <w:r w:rsidRPr="003046A9">
        <w:rPr>
          <w:sz w:val="32"/>
          <w:szCs w:val="32"/>
        </w:rPr>
        <w:t>continuous</w:t>
      </w:r>
      <w:r w:rsidR="0033761A" w:rsidRPr="003046A9">
        <w:rPr>
          <w:spacing w:val="17"/>
          <w:sz w:val="32"/>
          <w:szCs w:val="32"/>
        </w:rPr>
        <w:t xml:space="preserve"> </w:t>
      </w:r>
      <w:r w:rsidRPr="003046A9">
        <w:rPr>
          <w:sz w:val="32"/>
          <w:szCs w:val="32"/>
        </w:rPr>
        <w:t>so</w:t>
      </w:r>
      <w:r w:rsidRPr="003046A9">
        <w:rPr>
          <w:spacing w:val="-1"/>
          <w:sz w:val="32"/>
          <w:szCs w:val="32"/>
        </w:rPr>
        <w:t>ftwar</w:t>
      </w:r>
      <w:r w:rsidRPr="003046A9">
        <w:rPr>
          <w:sz w:val="32"/>
          <w:szCs w:val="32"/>
        </w:rPr>
        <w:t>e</w:t>
      </w:r>
      <w:r w:rsidR="0033761A" w:rsidRPr="003046A9">
        <w:rPr>
          <w:spacing w:val="39"/>
          <w:sz w:val="32"/>
          <w:szCs w:val="32"/>
        </w:rPr>
        <w:t xml:space="preserve"> </w:t>
      </w:r>
      <w:r w:rsidRPr="003046A9">
        <w:rPr>
          <w:sz w:val="32"/>
          <w:szCs w:val="32"/>
        </w:rPr>
        <w:t>development.</w:t>
      </w:r>
      <w:r w:rsidR="0033761A" w:rsidRPr="003046A9">
        <w:rPr>
          <w:spacing w:val="-31"/>
          <w:sz w:val="32"/>
          <w:szCs w:val="32"/>
        </w:rPr>
        <w:t xml:space="preserve"> </w:t>
      </w:r>
      <w:r w:rsidRPr="003046A9">
        <w:rPr>
          <w:spacing w:val="-3"/>
          <w:sz w:val="32"/>
          <w:szCs w:val="32"/>
        </w:rPr>
        <w:t>There</w:t>
      </w:r>
      <w:r w:rsidRPr="003046A9">
        <w:rPr>
          <w:sz w:val="32"/>
          <w:szCs w:val="32"/>
        </w:rPr>
        <w:t>for</w:t>
      </w:r>
      <w:r w:rsidRPr="003046A9">
        <w:rPr>
          <w:spacing w:val="-3"/>
          <w:sz w:val="32"/>
          <w:szCs w:val="32"/>
        </w:rPr>
        <w:t>e,</w:t>
      </w:r>
      <w:r w:rsidR="0033761A" w:rsidRPr="003046A9">
        <w:rPr>
          <w:spacing w:val="-28"/>
          <w:sz w:val="32"/>
          <w:szCs w:val="32"/>
        </w:rPr>
        <w:t xml:space="preserve"> </w:t>
      </w:r>
      <w:r w:rsidRPr="003046A9">
        <w:rPr>
          <w:sz w:val="32"/>
          <w:szCs w:val="32"/>
        </w:rPr>
        <w:t>it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is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designed</w:t>
      </w:r>
      <w:r w:rsidR="0033761A" w:rsidRPr="003046A9">
        <w:rPr>
          <w:spacing w:val="-28"/>
          <w:sz w:val="32"/>
          <w:szCs w:val="32"/>
        </w:rPr>
        <w:t xml:space="preserve"> </w:t>
      </w:r>
      <w:r w:rsidRPr="003046A9">
        <w:rPr>
          <w:sz w:val="32"/>
          <w:szCs w:val="32"/>
        </w:rPr>
        <w:t>as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a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wear</w:t>
      </w:r>
      <w:r w:rsidRPr="003046A9">
        <w:rPr>
          <w:sz w:val="32"/>
          <w:szCs w:val="32"/>
        </w:rPr>
        <w:t>able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pr</w:t>
      </w:r>
      <w:r w:rsidRPr="003046A9">
        <w:rPr>
          <w:sz w:val="32"/>
          <w:szCs w:val="32"/>
        </w:rPr>
        <w:t>oduc</w:t>
      </w:r>
      <w:r w:rsidRPr="003046A9">
        <w:rPr>
          <w:spacing w:val="-1"/>
          <w:sz w:val="32"/>
          <w:szCs w:val="32"/>
        </w:rPr>
        <w:t>t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which</w:t>
      </w:r>
      <w:r w:rsidR="0033761A" w:rsidRPr="003046A9">
        <w:rPr>
          <w:spacing w:val="-28"/>
          <w:sz w:val="32"/>
          <w:szCs w:val="32"/>
        </w:rPr>
        <w:t xml:space="preserve"> </w:t>
      </w:r>
      <w:r w:rsidRPr="003046A9">
        <w:rPr>
          <w:sz w:val="32"/>
          <w:szCs w:val="32"/>
        </w:rPr>
        <w:t>is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an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add-on</w:t>
      </w:r>
      <w:r w:rsidR="0033761A" w:rsidRPr="003046A9">
        <w:rPr>
          <w:spacing w:val="-28"/>
          <w:sz w:val="32"/>
          <w:szCs w:val="32"/>
        </w:rPr>
        <w:t xml:space="preserve"> </w:t>
      </w:r>
      <w:r w:rsidRPr="003046A9">
        <w:rPr>
          <w:sz w:val="32"/>
          <w:szCs w:val="32"/>
        </w:rPr>
        <w:t>o</w:t>
      </w:r>
      <w:r w:rsidRPr="003046A9">
        <w:rPr>
          <w:spacing w:val="-1"/>
          <w:sz w:val="32"/>
          <w:szCs w:val="32"/>
        </w:rPr>
        <w:t>f</w:t>
      </w:r>
      <w:r w:rsidR="0033761A" w:rsidRPr="003046A9">
        <w:rPr>
          <w:spacing w:val="-29"/>
          <w:sz w:val="32"/>
          <w:szCs w:val="32"/>
        </w:rPr>
        <w:t xml:space="preserve"> </w:t>
      </w:r>
      <w:r w:rsidRPr="003046A9">
        <w:rPr>
          <w:sz w:val="32"/>
          <w:szCs w:val="32"/>
        </w:rPr>
        <w:t>mobile</w:t>
      </w:r>
      <w:r w:rsidR="0033761A" w:rsidRPr="003046A9">
        <w:rPr>
          <w:spacing w:val="25"/>
          <w:sz w:val="32"/>
          <w:szCs w:val="32"/>
        </w:rPr>
        <w:t xml:space="preserve"> </w:t>
      </w:r>
      <w:r w:rsidRPr="003046A9">
        <w:rPr>
          <w:sz w:val="32"/>
          <w:szCs w:val="32"/>
        </w:rPr>
        <w:t>phones</w:t>
      </w:r>
      <w:r w:rsidR="0033761A" w:rsidRPr="003046A9">
        <w:rPr>
          <w:spacing w:val="-34"/>
          <w:sz w:val="32"/>
          <w:szCs w:val="32"/>
        </w:rPr>
        <w:t xml:space="preserve"> </w:t>
      </w:r>
      <w:r w:rsidRPr="003046A9">
        <w:rPr>
          <w:sz w:val="32"/>
          <w:szCs w:val="32"/>
        </w:rPr>
        <w:t>for</w:t>
      </w:r>
      <w:r w:rsidR="0033761A" w:rsidRPr="003046A9">
        <w:rPr>
          <w:spacing w:val="-34"/>
          <w:sz w:val="32"/>
          <w:szCs w:val="32"/>
        </w:rPr>
        <w:t xml:space="preserve"> </w:t>
      </w:r>
      <w:r w:rsidRPr="003046A9">
        <w:rPr>
          <w:sz w:val="32"/>
          <w:szCs w:val="32"/>
        </w:rPr>
        <w:t>visually</w:t>
      </w:r>
      <w:r w:rsidR="0033761A" w:rsidRPr="003046A9">
        <w:rPr>
          <w:spacing w:val="-34"/>
          <w:sz w:val="32"/>
          <w:szCs w:val="32"/>
        </w:rPr>
        <w:t xml:space="preserve"> </w:t>
      </w:r>
      <w:r w:rsidRPr="003046A9">
        <w:rPr>
          <w:spacing w:val="-1"/>
          <w:sz w:val="32"/>
          <w:szCs w:val="32"/>
        </w:rPr>
        <w:t>impair</w:t>
      </w:r>
      <w:r w:rsidRPr="003046A9">
        <w:rPr>
          <w:sz w:val="32"/>
          <w:szCs w:val="32"/>
        </w:rPr>
        <w:t>ed</w:t>
      </w:r>
      <w:r w:rsidR="0033761A" w:rsidRPr="003046A9">
        <w:rPr>
          <w:spacing w:val="-33"/>
          <w:sz w:val="32"/>
          <w:szCs w:val="32"/>
        </w:rPr>
        <w:t xml:space="preserve"> </w:t>
      </w:r>
      <w:r w:rsidRPr="003046A9">
        <w:rPr>
          <w:sz w:val="32"/>
          <w:szCs w:val="32"/>
        </w:rPr>
        <w:t>people.</w:t>
      </w:r>
    </w:p>
    <w:p w14:paraId="5636954D" w14:textId="77777777" w:rsidR="0033761A" w:rsidRPr="003E33CD" w:rsidRDefault="0033761A" w:rsidP="0033761A">
      <w:pPr>
        <w:rPr>
          <w:sz w:val="32"/>
          <w:szCs w:val="32"/>
        </w:rPr>
      </w:pPr>
    </w:p>
    <w:p w14:paraId="19E1CE0B" w14:textId="77777777" w:rsidR="0033761A" w:rsidRPr="003E33CD" w:rsidRDefault="00365F49" w:rsidP="0033761A">
      <w:pPr>
        <w:rPr>
          <w:sz w:val="32"/>
          <w:szCs w:val="32"/>
        </w:rPr>
      </w:pPr>
      <w:r w:rsidRPr="003E33CD">
        <w:rPr>
          <w:sz w:val="32"/>
          <w:szCs w:val="32"/>
        </w:rPr>
        <w:t>Wir</w:t>
      </w:r>
      <w:r w:rsidRPr="003E33CD">
        <w:rPr>
          <w:spacing w:val="-2"/>
          <w:sz w:val="32"/>
          <w:szCs w:val="32"/>
        </w:rPr>
        <w:t>eless</w:t>
      </w:r>
      <w:r w:rsidR="0033761A" w:rsidRPr="003E33CD">
        <w:rPr>
          <w:spacing w:val="11"/>
          <w:sz w:val="32"/>
          <w:szCs w:val="32"/>
        </w:rPr>
        <w:t xml:space="preserve"> </w:t>
      </w:r>
      <w:r w:rsidRPr="003E33CD">
        <w:rPr>
          <w:spacing w:val="1"/>
          <w:sz w:val="32"/>
          <w:szCs w:val="32"/>
        </w:rPr>
        <w:t>LAN</w:t>
      </w:r>
      <w:r w:rsidR="0033761A" w:rsidRPr="003E33CD">
        <w:rPr>
          <w:spacing w:val="9"/>
          <w:sz w:val="32"/>
          <w:szCs w:val="32"/>
        </w:rPr>
        <w:t xml:space="preserve"> </w:t>
      </w:r>
      <w:r w:rsidRPr="003E33CD">
        <w:rPr>
          <w:spacing w:val="-3"/>
          <w:sz w:val="32"/>
          <w:szCs w:val="32"/>
        </w:rPr>
        <w:t>T</w:t>
      </w:r>
      <w:r w:rsidRPr="003E33CD">
        <w:rPr>
          <w:spacing w:val="-2"/>
          <w:sz w:val="32"/>
          <w:szCs w:val="32"/>
        </w:rPr>
        <w:t>ransmitter</w:t>
      </w:r>
      <w:r w:rsidR="0033761A" w:rsidRPr="003E33CD">
        <w:rPr>
          <w:spacing w:val="10"/>
          <w:sz w:val="32"/>
          <w:szCs w:val="32"/>
        </w:rPr>
        <w:t xml:space="preserve"> </w:t>
      </w:r>
      <w:r w:rsidRPr="003E33CD">
        <w:rPr>
          <w:sz w:val="32"/>
          <w:szCs w:val="32"/>
        </w:rPr>
        <w:t>Specifications</w:t>
      </w:r>
    </w:p>
    <w:p w14:paraId="79D65AEB" w14:textId="4FD0D756" w:rsidR="009B0D9F" w:rsidRPr="0033761A" w:rsidRDefault="009B0D9F" w:rsidP="0033761A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4398"/>
        <w:gridCol w:w="4613"/>
      </w:tblGrid>
      <w:tr w:rsidR="002937E3" w:rsidRPr="002937E3" w14:paraId="62B9912A" w14:textId="77777777" w:rsidTr="002937E3">
        <w:tc>
          <w:tcPr>
            <w:tcW w:w="4400" w:type="dxa"/>
          </w:tcPr>
          <w:p w14:paraId="34EFB690" w14:textId="77777777" w:rsidR="002937E3" w:rsidRPr="002937E3" w:rsidRDefault="002937E3" w:rsidP="005F281D">
            <w:pPr>
              <w:rPr>
                <w:rFonts w:eastAsia="Arial Black" w:hAnsi="Arial Black" w:cs="Arial Black"/>
                <w:b/>
                <w:bCs/>
                <w:sz w:val="32"/>
                <w:szCs w:val="32"/>
              </w:rPr>
            </w:pPr>
            <w:r w:rsidRPr="002937E3">
              <w:rPr>
                <w:b/>
                <w:bCs/>
                <w:sz w:val="32"/>
                <w:szCs w:val="32"/>
              </w:rPr>
              <w:t>Frequency Ranges</w:t>
            </w:r>
          </w:p>
        </w:tc>
        <w:tc>
          <w:tcPr>
            <w:tcW w:w="4616" w:type="dxa"/>
          </w:tcPr>
          <w:p w14:paraId="6B3B730C" w14:textId="77777777" w:rsidR="002937E3" w:rsidRPr="002937E3" w:rsidRDefault="002937E3" w:rsidP="005F281D">
            <w:pPr>
              <w:rPr>
                <w:rFonts w:eastAsia="Arial Black" w:hAnsi="Arial Black" w:cs="Arial Black"/>
                <w:b/>
                <w:bCs/>
                <w:sz w:val="32"/>
                <w:szCs w:val="32"/>
              </w:rPr>
            </w:pPr>
            <w:r w:rsidRPr="002937E3">
              <w:rPr>
                <w:b/>
                <w:bCs/>
                <w:sz w:val="32"/>
                <w:szCs w:val="32"/>
              </w:rPr>
              <w:t>Max</w:t>
            </w:r>
            <w:r w:rsidRPr="002937E3">
              <w:rPr>
                <w:b/>
                <w:bCs/>
                <w:spacing w:val="-42"/>
                <w:sz w:val="32"/>
                <w:szCs w:val="32"/>
              </w:rPr>
              <w:t xml:space="preserve"> </w:t>
            </w:r>
            <w:r w:rsidRPr="002937E3">
              <w:rPr>
                <w:b/>
                <w:bCs/>
                <w:sz w:val="32"/>
                <w:szCs w:val="32"/>
              </w:rPr>
              <w:t>Output</w:t>
            </w:r>
            <w:r w:rsidRPr="002937E3">
              <w:rPr>
                <w:b/>
                <w:bCs/>
                <w:spacing w:val="-42"/>
                <w:sz w:val="32"/>
                <w:szCs w:val="32"/>
              </w:rPr>
              <w:t xml:space="preserve"> </w:t>
            </w:r>
            <w:r w:rsidRPr="002937E3">
              <w:rPr>
                <w:b/>
                <w:bCs/>
                <w:spacing w:val="-5"/>
                <w:sz w:val="32"/>
                <w:szCs w:val="32"/>
              </w:rPr>
              <w:t>Po</w:t>
            </w:r>
            <w:r w:rsidRPr="002937E3">
              <w:rPr>
                <w:b/>
                <w:bCs/>
                <w:spacing w:val="-4"/>
                <w:sz w:val="32"/>
                <w:szCs w:val="32"/>
              </w:rPr>
              <w:t>w</w:t>
            </w:r>
            <w:r w:rsidRPr="002937E3">
              <w:rPr>
                <w:b/>
                <w:bCs/>
                <w:spacing w:val="-5"/>
                <w:sz w:val="32"/>
                <w:szCs w:val="32"/>
              </w:rPr>
              <w:t>er</w:t>
            </w:r>
          </w:p>
        </w:tc>
      </w:tr>
      <w:tr w:rsidR="002937E3" w:rsidRPr="002937E3" w14:paraId="238200D1" w14:textId="77777777" w:rsidTr="002937E3">
        <w:tc>
          <w:tcPr>
            <w:tcW w:w="4400" w:type="dxa"/>
          </w:tcPr>
          <w:p w14:paraId="0402D134" w14:textId="77777777" w:rsidR="002937E3" w:rsidRPr="002937E3" w:rsidRDefault="002937E3" w:rsidP="005F281D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2937E3">
              <w:rPr>
                <w:sz w:val="32"/>
                <w:szCs w:val="32"/>
              </w:rPr>
              <w:t>2.400</w:t>
            </w:r>
            <w:r w:rsidRPr="002937E3">
              <w:rPr>
                <w:spacing w:val="-15"/>
                <w:sz w:val="32"/>
                <w:szCs w:val="32"/>
              </w:rPr>
              <w:t xml:space="preserve"> </w:t>
            </w:r>
            <w:r w:rsidRPr="002937E3">
              <w:rPr>
                <w:spacing w:val="-2"/>
                <w:sz w:val="32"/>
                <w:szCs w:val="32"/>
              </w:rPr>
              <w:t>GHz</w:t>
            </w:r>
            <w:r w:rsidRPr="002937E3">
              <w:rPr>
                <w:spacing w:val="-14"/>
                <w:sz w:val="32"/>
                <w:szCs w:val="32"/>
              </w:rPr>
              <w:t xml:space="preserve"> </w:t>
            </w:r>
            <w:r w:rsidRPr="002937E3">
              <w:rPr>
                <w:sz w:val="32"/>
                <w:szCs w:val="32"/>
              </w:rPr>
              <w:t>-</w:t>
            </w:r>
            <w:r w:rsidRPr="002937E3">
              <w:rPr>
                <w:spacing w:val="-15"/>
                <w:sz w:val="32"/>
                <w:szCs w:val="32"/>
              </w:rPr>
              <w:t xml:space="preserve"> </w:t>
            </w:r>
            <w:r w:rsidRPr="002937E3">
              <w:rPr>
                <w:sz w:val="32"/>
                <w:szCs w:val="32"/>
              </w:rPr>
              <w:t>2.4835</w:t>
            </w:r>
            <w:r w:rsidRPr="002937E3">
              <w:rPr>
                <w:spacing w:val="-14"/>
                <w:sz w:val="32"/>
                <w:szCs w:val="32"/>
              </w:rPr>
              <w:t xml:space="preserve"> </w:t>
            </w:r>
            <w:r w:rsidRPr="002937E3">
              <w:rPr>
                <w:spacing w:val="-2"/>
                <w:sz w:val="32"/>
                <w:szCs w:val="32"/>
              </w:rPr>
              <w:t>GHz</w:t>
            </w:r>
          </w:p>
        </w:tc>
        <w:tc>
          <w:tcPr>
            <w:tcW w:w="4616" w:type="dxa"/>
          </w:tcPr>
          <w:p w14:paraId="7B205C4D" w14:textId="77777777" w:rsidR="002937E3" w:rsidRPr="002937E3" w:rsidRDefault="002937E3" w:rsidP="005F281D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2937E3">
              <w:rPr>
                <w:spacing w:val="-8"/>
                <w:sz w:val="32"/>
                <w:szCs w:val="32"/>
              </w:rPr>
              <w:t>7.</w:t>
            </w:r>
            <w:r w:rsidRPr="002937E3">
              <w:rPr>
                <w:spacing w:val="-10"/>
                <w:sz w:val="32"/>
                <w:szCs w:val="32"/>
              </w:rPr>
              <w:t>1</w:t>
            </w:r>
            <w:r w:rsidRPr="002937E3">
              <w:rPr>
                <w:spacing w:val="8"/>
                <w:sz w:val="32"/>
                <w:szCs w:val="32"/>
              </w:rPr>
              <w:t xml:space="preserve"> </w:t>
            </w:r>
            <w:r w:rsidRPr="002937E3">
              <w:rPr>
                <w:sz w:val="32"/>
                <w:szCs w:val="32"/>
              </w:rPr>
              <w:t>dBm</w:t>
            </w:r>
          </w:p>
        </w:tc>
      </w:tr>
    </w:tbl>
    <w:p w14:paraId="23C3E0D7" w14:textId="77777777" w:rsidR="0033761A" w:rsidRPr="0033761A" w:rsidRDefault="0033761A" w:rsidP="0033761A"/>
    <w:p w14:paraId="1A9DBA57" w14:textId="646088B6" w:rsidR="0033761A" w:rsidRPr="00EB1717" w:rsidRDefault="00EB1717" w:rsidP="00387F4A">
      <w:pPr>
        <w:pStyle w:val="head1"/>
        <w:jc w:val="left"/>
      </w:pPr>
      <w:bookmarkStart w:id="132" w:name="_Toc83992301"/>
      <w:bookmarkStart w:id="133" w:name="_TOC_250009"/>
      <w:bookmarkStart w:id="134" w:name="_Toc88547957"/>
      <w:bookmarkStart w:id="135" w:name="_Toc88636251"/>
      <w:r w:rsidRPr="00EB1717">
        <w:rPr>
          <w:spacing w:val="-2"/>
        </w:rPr>
        <w:lastRenderedPageBreak/>
        <w:t>Country</w:t>
      </w:r>
      <w:r w:rsidRPr="00EB1717">
        <w:t xml:space="preserve"> Restrictions</w:t>
      </w:r>
      <w:bookmarkEnd w:id="132"/>
      <w:bookmarkEnd w:id="133"/>
      <w:bookmarkEnd w:id="134"/>
      <w:bookmarkEnd w:id="135"/>
    </w:p>
    <w:p w14:paraId="21B69457" w14:textId="77777777" w:rsidR="0033761A" w:rsidRPr="00B701E1" w:rsidRDefault="00365F49" w:rsidP="0033761A">
      <w:pPr>
        <w:rPr>
          <w:sz w:val="32"/>
          <w:szCs w:val="32"/>
        </w:rPr>
      </w:pPr>
      <w:r w:rsidRPr="00B701E1">
        <w:rPr>
          <w:sz w:val="32"/>
          <w:szCs w:val="32"/>
        </w:rPr>
        <w:t>This</w:t>
      </w:r>
      <w:r w:rsidR="0033761A" w:rsidRPr="00B701E1">
        <w:rPr>
          <w:spacing w:val="-7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device</w:t>
      </w:r>
      <w:r w:rsidR="0033761A" w:rsidRPr="00B701E1">
        <w:rPr>
          <w:spacing w:val="-6"/>
          <w:sz w:val="32"/>
          <w:szCs w:val="32"/>
        </w:rPr>
        <w:t xml:space="preserve"> </w:t>
      </w:r>
      <w:r w:rsidRPr="00B701E1">
        <w:rPr>
          <w:sz w:val="32"/>
          <w:szCs w:val="32"/>
        </w:rPr>
        <w:t>is</w:t>
      </w:r>
      <w:r w:rsidR="0033761A" w:rsidRPr="00B701E1">
        <w:rPr>
          <w:spacing w:val="-6"/>
          <w:sz w:val="32"/>
          <w:szCs w:val="32"/>
        </w:rPr>
        <w:t xml:space="preserve"> </w:t>
      </w:r>
      <w:r w:rsidRPr="00B701E1">
        <w:rPr>
          <w:sz w:val="32"/>
          <w:szCs w:val="32"/>
        </w:rPr>
        <w:t>intended</w:t>
      </w:r>
      <w:r w:rsidR="0033761A" w:rsidRPr="00B701E1">
        <w:rPr>
          <w:spacing w:val="-7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for</w:t>
      </w:r>
      <w:r w:rsidR="0033761A" w:rsidRPr="00B701E1">
        <w:rPr>
          <w:spacing w:val="-8"/>
          <w:sz w:val="32"/>
          <w:szCs w:val="32"/>
        </w:rPr>
        <w:t xml:space="preserve"> </w:t>
      </w:r>
      <w:r w:rsidRPr="00B701E1">
        <w:rPr>
          <w:sz w:val="32"/>
          <w:szCs w:val="32"/>
        </w:rPr>
        <w:t>home</w:t>
      </w:r>
      <w:r w:rsidR="0033761A" w:rsidRPr="00B701E1">
        <w:rPr>
          <w:spacing w:val="-5"/>
          <w:sz w:val="32"/>
          <w:szCs w:val="32"/>
        </w:rPr>
        <w:t xml:space="preserve"> </w:t>
      </w:r>
      <w:r w:rsidRPr="00B701E1">
        <w:rPr>
          <w:sz w:val="32"/>
          <w:szCs w:val="32"/>
        </w:rPr>
        <w:t>and</w:t>
      </w:r>
      <w:r w:rsidR="0033761A" w:rsidRPr="00B701E1">
        <w:rPr>
          <w:spacing w:val="38"/>
          <w:sz w:val="32"/>
          <w:szCs w:val="32"/>
        </w:rPr>
        <w:t xml:space="preserve"> </w:t>
      </w:r>
      <w:r w:rsidRPr="00B701E1">
        <w:rPr>
          <w:sz w:val="32"/>
          <w:szCs w:val="32"/>
        </w:rPr>
        <w:t>use</w:t>
      </w:r>
      <w:r w:rsidR="0033761A" w:rsidRPr="00B701E1">
        <w:rPr>
          <w:spacing w:val="-6"/>
          <w:sz w:val="32"/>
          <w:szCs w:val="32"/>
        </w:rPr>
        <w:t xml:space="preserve"> </w:t>
      </w:r>
      <w:r w:rsidRPr="00B701E1">
        <w:rPr>
          <w:sz w:val="32"/>
          <w:szCs w:val="32"/>
        </w:rPr>
        <w:t>in</w:t>
      </w:r>
      <w:r w:rsidR="0033761A" w:rsidRPr="00B701E1">
        <w:rPr>
          <w:spacing w:val="-7"/>
          <w:sz w:val="32"/>
          <w:szCs w:val="32"/>
        </w:rPr>
        <w:t xml:space="preserve"> </w:t>
      </w:r>
      <w:r w:rsidRPr="00B701E1">
        <w:rPr>
          <w:sz w:val="32"/>
          <w:szCs w:val="32"/>
        </w:rPr>
        <w:t>all</w:t>
      </w:r>
      <w:r w:rsidR="0033761A" w:rsidRPr="00B701E1">
        <w:rPr>
          <w:spacing w:val="-6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EU</w:t>
      </w:r>
      <w:r w:rsidR="0033761A" w:rsidRPr="00B701E1">
        <w:rPr>
          <w:spacing w:val="-6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c</w:t>
      </w:r>
      <w:r w:rsidRPr="00B701E1">
        <w:rPr>
          <w:sz w:val="32"/>
          <w:szCs w:val="32"/>
        </w:rPr>
        <w:t>ountries</w:t>
      </w:r>
      <w:r w:rsidR="0033761A" w:rsidRPr="00B701E1">
        <w:rPr>
          <w:spacing w:val="-6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(and</w:t>
      </w:r>
      <w:r w:rsidR="0033761A" w:rsidRPr="00B701E1">
        <w:rPr>
          <w:spacing w:val="-7"/>
          <w:sz w:val="32"/>
          <w:szCs w:val="32"/>
        </w:rPr>
        <w:t xml:space="preserve"> </w:t>
      </w:r>
      <w:r w:rsidRPr="00B701E1">
        <w:rPr>
          <w:sz w:val="32"/>
          <w:szCs w:val="32"/>
        </w:rPr>
        <w:t>other</w:t>
      </w:r>
      <w:r w:rsidR="0033761A" w:rsidRPr="00B701E1">
        <w:rPr>
          <w:spacing w:val="-7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c</w:t>
      </w:r>
      <w:r w:rsidRPr="00B701E1">
        <w:rPr>
          <w:sz w:val="32"/>
          <w:szCs w:val="32"/>
        </w:rPr>
        <w:t>ountries</w:t>
      </w:r>
      <w:r w:rsidR="0033761A" w:rsidRPr="00B701E1">
        <w:rPr>
          <w:spacing w:val="-7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following</w:t>
      </w:r>
      <w:r w:rsidR="0033761A" w:rsidRPr="00B701E1">
        <w:rPr>
          <w:spacing w:val="-5"/>
          <w:sz w:val="32"/>
          <w:szCs w:val="32"/>
        </w:rPr>
        <w:t xml:space="preserve"> </w:t>
      </w:r>
      <w:r w:rsidRPr="00B701E1">
        <w:rPr>
          <w:sz w:val="32"/>
          <w:szCs w:val="32"/>
        </w:rPr>
        <w:t>the</w:t>
      </w:r>
      <w:r w:rsidR="0033761A" w:rsidRPr="00B701E1">
        <w:rPr>
          <w:spacing w:val="71"/>
          <w:w w:val="116"/>
          <w:sz w:val="32"/>
          <w:szCs w:val="32"/>
        </w:rPr>
        <w:t xml:space="preserve"> </w:t>
      </w:r>
      <w:r w:rsidRPr="00B701E1">
        <w:rPr>
          <w:sz w:val="32"/>
          <w:szCs w:val="32"/>
        </w:rPr>
        <w:t>r</w:t>
      </w:r>
      <w:r w:rsidRPr="00B701E1">
        <w:rPr>
          <w:spacing w:val="-2"/>
          <w:sz w:val="32"/>
          <w:szCs w:val="32"/>
        </w:rPr>
        <w:t>elev</w:t>
      </w:r>
      <w:r w:rsidRPr="00B701E1">
        <w:rPr>
          <w:sz w:val="32"/>
          <w:szCs w:val="32"/>
        </w:rPr>
        <w:t>ant</w:t>
      </w:r>
      <w:r w:rsidR="0033761A" w:rsidRPr="00B701E1">
        <w:rPr>
          <w:spacing w:val="13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EU</w:t>
      </w:r>
      <w:r w:rsidR="0033761A" w:rsidRPr="00B701E1">
        <w:rPr>
          <w:spacing w:val="13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dir</w:t>
      </w:r>
      <w:r w:rsidRPr="00B701E1">
        <w:rPr>
          <w:spacing w:val="-3"/>
          <w:sz w:val="32"/>
          <w:szCs w:val="32"/>
        </w:rPr>
        <w:t>ec</w:t>
      </w:r>
      <w:r w:rsidRPr="00B701E1">
        <w:rPr>
          <w:spacing w:val="-2"/>
          <w:sz w:val="32"/>
          <w:szCs w:val="32"/>
        </w:rPr>
        <w:t>tiv</w:t>
      </w:r>
      <w:r w:rsidRPr="00B701E1">
        <w:rPr>
          <w:spacing w:val="-3"/>
          <w:sz w:val="32"/>
          <w:szCs w:val="32"/>
        </w:rPr>
        <w:t>e</w:t>
      </w:r>
      <w:r w:rsidRPr="00B701E1">
        <w:rPr>
          <w:spacing w:val="-2"/>
          <w:sz w:val="32"/>
          <w:szCs w:val="32"/>
        </w:rPr>
        <w:t>)</w:t>
      </w:r>
      <w:r w:rsidR="0033761A" w:rsidRPr="00B701E1">
        <w:rPr>
          <w:spacing w:val="12"/>
          <w:sz w:val="32"/>
          <w:szCs w:val="32"/>
        </w:rPr>
        <w:t xml:space="preserve"> </w:t>
      </w:r>
      <w:r w:rsidRPr="00B701E1">
        <w:rPr>
          <w:sz w:val="32"/>
          <w:szCs w:val="32"/>
        </w:rPr>
        <w:t>without</w:t>
      </w:r>
      <w:r w:rsidR="0033761A" w:rsidRPr="00B701E1">
        <w:rPr>
          <w:spacing w:val="13"/>
          <w:sz w:val="32"/>
          <w:szCs w:val="32"/>
        </w:rPr>
        <w:t xml:space="preserve"> </w:t>
      </w:r>
      <w:r w:rsidRPr="00B701E1">
        <w:rPr>
          <w:sz w:val="32"/>
          <w:szCs w:val="32"/>
        </w:rPr>
        <w:t>any</w:t>
      </w:r>
      <w:r w:rsidR="0033761A" w:rsidRPr="00B701E1">
        <w:rPr>
          <w:spacing w:val="9"/>
          <w:sz w:val="32"/>
          <w:szCs w:val="32"/>
        </w:rPr>
        <w:t xml:space="preserve"> </w:t>
      </w:r>
      <w:r w:rsidRPr="00B701E1">
        <w:rPr>
          <w:sz w:val="32"/>
          <w:szCs w:val="32"/>
        </w:rPr>
        <w:t>limitation</w:t>
      </w:r>
      <w:r w:rsidR="0033761A" w:rsidRPr="00B701E1">
        <w:rPr>
          <w:spacing w:val="13"/>
          <w:sz w:val="32"/>
          <w:szCs w:val="32"/>
        </w:rPr>
        <w:t xml:space="preserve"> </w:t>
      </w:r>
      <w:r w:rsidRPr="00B701E1">
        <w:rPr>
          <w:spacing w:val="-3"/>
          <w:sz w:val="32"/>
          <w:szCs w:val="32"/>
        </w:rPr>
        <w:t>excep</w:t>
      </w:r>
      <w:r w:rsidRPr="00B701E1">
        <w:rPr>
          <w:spacing w:val="-2"/>
          <w:sz w:val="32"/>
          <w:szCs w:val="32"/>
        </w:rPr>
        <w:t>t</w:t>
      </w:r>
      <w:r w:rsidR="0033761A" w:rsidRPr="00B701E1">
        <w:rPr>
          <w:spacing w:val="12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for</w:t>
      </w:r>
      <w:r w:rsidR="0033761A" w:rsidRPr="00B701E1">
        <w:rPr>
          <w:spacing w:val="10"/>
          <w:sz w:val="32"/>
          <w:szCs w:val="32"/>
        </w:rPr>
        <w:t xml:space="preserve"> </w:t>
      </w:r>
      <w:r w:rsidRPr="00B701E1">
        <w:rPr>
          <w:sz w:val="32"/>
          <w:szCs w:val="32"/>
        </w:rPr>
        <w:t>the</w:t>
      </w:r>
      <w:r w:rsidR="0033761A" w:rsidRPr="00B701E1">
        <w:rPr>
          <w:spacing w:val="13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c</w:t>
      </w:r>
      <w:r w:rsidRPr="00B701E1">
        <w:rPr>
          <w:sz w:val="32"/>
          <w:szCs w:val="32"/>
        </w:rPr>
        <w:t>ountries</w:t>
      </w:r>
      <w:r w:rsidR="0033761A" w:rsidRPr="00B701E1">
        <w:rPr>
          <w:spacing w:val="14"/>
          <w:sz w:val="32"/>
          <w:szCs w:val="32"/>
        </w:rPr>
        <w:t xml:space="preserve"> </w:t>
      </w:r>
      <w:r w:rsidRPr="00B701E1">
        <w:rPr>
          <w:sz w:val="32"/>
          <w:szCs w:val="32"/>
        </w:rPr>
        <w:t>mentioned</w:t>
      </w:r>
      <w:r w:rsidR="0033761A" w:rsidRPr="00B701E1">
        <w:rPr>
          <w:spacing w:val="13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below</w:t>
      </w:r>
      <w:r w:rsidRPr="00B701E1">
        <w:rPr>
          <w:spacing w:val="-3"/>
          <w:sz w:val="32"/>
          <w:szCs w:val="32"/>
        </w:rPr>
        <w:t>.</w:t>
      </w:r>
    </w:p>
    <w:p w14:paraId="6ECEA3F5" w14:textId="77777777" w:rsidR="0033761A" w:rsidRPr="00B701E1" w:rsidRDefault="0033761A" w:rsidP="0033761A">
      <w:pPr>
        <w:rPr>
          <w:sz w:val="32"/>
          <w:szCs w:val="32"/>
        </w:rPr>
      </w:pPr>
    </w:p>
    <w:p w14:paraId="75C8430C" w14:textId="269F1655" w:rsidR="0033761A" w:rsidRDefault="00365F49" w:rsidP="0033761A">
      <w:pPr>
        <w:rPr>
          <w:spacing w:val="-3"/>
          <w:sz w:val="32"/>
          <w:szCs w:val="32"/>
        </w:rPr>
      </w:pPr>
      <w:r w:rsidRPr="00B701E1">
        <w:rPr>
          <w:sz w:val="32"/>
          <w:szCs w:val="32"/>
        </w:rPr>
        <w:t>The</w:t>
      </w:r>
      <w:r w:rsidR="0033761A" w:rsidRPr="00B701E1">
        <w:rPr>
          <w:spacing w:val="-4"/>
          <w:sz w:val="32"/>
          <w:szCs w:val="32"/>
        </w:rPr>
        <w:t xml:space="preserve"> </w:t>
      </w:r>
      <w:r w:rsidRPr="00B701E1">
        <w:rPr>
          <w:sz w:val="32"/>
          <w:szCs w:val="32"/>
        </w:rPr>
        <w:t>requir</w:t>
      </w:r>
      <w:r w:rsidRPr="00B701E1">
        <w:rPr>
          <w:spacing w:val="-2"/>
          <w:sz w:val="32"/>
          <w:szCs w:val="32"/>
        </w:rPr>
        <w:t>emen</w:t>
      </w:r>
      <w:r w:rsidRPr="00B701E1">
        <w:rPr>
          <w:sz w:val="32"/>
          <w:szCs w:val="32"/>
        </w:rPr>
        <w:t>ts</w:t>
      </w:r>
      <w:r w:rsidR="0033761A" w:rsidRPr="00B701E1">
        <w:rPr>
          <w:spacing w:val="-4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for</w:t>
      </w:r>
      <w:r w:rsidR="0033761A" w:rsidRPr="00B701E1">
        <w:rPr>
          <w:spacing w:val="-5"/>
          <w:sz w:val="32"/>
          <w:szCs w:val="32"/>
        </w:rPr>
        <w:t xml:space="preserve"> </w:t>
      </w:r>
      <w:r w:rsidRPr="00B701E1">
        <w:rPr>
          <w:sz w:val="32"/>
          <w:szCs w:val="32"/>
        </w:rPr>
        <w:t>any</w:t>
      </w:r>
      <w:r w:rsidR="0033761A" w:rsidRPr="00B701E1">
        <w:rPr>
          <w:spacing w:val="-7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c</w:t>
      </w:r>
      <w:r w:rsidRPr="00B701E1">
        <w:rPr>
          <w:sz w:val="32"/>
          <w:szCs w:val="32"/>
        </w:rPr>
        <w:t>ountry</w:t>
      </w:r>
      <w:r w:rsidR="0033761A" w:rsidRPr="00B701E1">
        <w:rPr>
          <w:spacing w:val="-7"/>
          <w:sz w:val="32"/>
          <w:szCs w:val="32"/>
        </w:rPr>
        <w:t xml:space="preserve"> </w:t>
      </w:r>
      <w:r w:rsidRPr="00B701E1">
        <w:rPr>
          <w:sz w:val="32"/>
          <w:szCs w:val="32"/>
        </w:rPr>
        <w:t>may</w:t>
      </w:r>
      <w:r w:rsidR="0033761A" w:rsidRPr="00B701E1">
        <w:rPr>
          <w:spacing w:val="-6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change</w:t>
      </w:r>
      <w:r w:rsidR="0033761A" w:rsidRPr="00B701E1">
        <w:rPr>
          <w:spacing w:val="-2"/>
          <w:sz w:val="32"/>
          <w:szCs w:val="32"/>
        </w:rPr>
        <w:t xml:space="preserve"> </w:t>
      </w:r>
      <w:r w:rsidRPr="00B701E1">
        <w:rPr>
          <w:sz w:val="32"/>
          <w:szCs w:val="32"/>
        </w:rPr>
        <w:t>at</w:t>
      </w:r>
      <w:r w:rsidR="0033761A" w:rsidRPr="00B701E1">
        <w:rPr>
          <w:spacing w:val="-3"/>
          <w:sz w:val="32"/>
          <w:szCs w:val="32"/>
        </w:rPr>
        <w:t xml:space="preserve"> </w:t>
      </w:r>
      <w:r w:rsidRPr="00B701E1">
        <w:rPr>
          <w:sz w:val="32"/>
          <w:szCs w:val="32"/>
        </w:rPr>
        <w:t>any</w:t>
      </w:r>
      <w:r w:rsidR="0033761A" w:rsidRPr="00B701E1">
        <w:rPr>
          <w:spacing w:val="-8"/>
          <w:sz w:val="32"/>
          <w:szCs w:val="32"/>
        </w:rPr>
        <w:t xml:space="preserve"> </w:t>
      </w:r>
      <w:r w:rsidRPr="00B701E1">
        <w:rPr>
          <w:sz w:val="32"/>
          <w:szCs w:val="32"/>
        </w:rPr>
        <w:t>time</w:t>
      </w:r>
      <w:r w:rsidRPr="00B701E1">
        <w:rPr>
          <w:spacing w:val="-2"/>
          <w:sz w:val="32"/>
          <w:szCs w:val="32"/>
        </w:rPr>
        <w:t>.</w:t>
      </w:r>
      <w:r w:rsidR="0033761A" w:rsidRPr="00B701E1">
        <w:rPr>
          <w:spacing w:val="-3"/>
          <w:sz w:val="32"/>
          <w:szCs w:val="32"/>
        </w:rPr>
        <w:t xml:space="preserve"> </w:t>
      </w:r>
      <w:r w:rsidRPr="00B701E1">
        <w:rPr>
          <w:spacing w:val="-3"/>
          <w:sz w:val="32"/>
          <w:szCs w:val="32"/>
        </w:rPr>
        <w:t>It’</w:t>
      </w:r>
      <w:r w:rsidRPr="00B701E1">
        <w:rPr>
          <w:spacing w:val="-4"/>
          <w:sz w:val="32"/>
          <w:szCs w:val="32"/>
        </w:rPr>
        <w:t>s</w:t>
      </w:r>
      <w:r w:rsidR="0033761A" w:rsidRPr="00B701E1">
        <w:rPr>
          <w:spacing w:val="-3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r</w:t>
      </w:r>
      <w:r w:rsidRPr="00B701E1">
        <w:rPr>
          <w:spacing w:val="-3"/>
          <w:sz w:val="32"/>
          <w:szCs w:val="32"/>
        </w:rPr>
        <w:t>ec</w:t>
      </w:r>
      <w:r w:rsidRPr="00B701E1">
        <w:rPr>
          <w:spacing w:val="-2"/>
          <w:sz w:val="32"/>
          <w:szCs w:val="32"/>
        </w:rPr>
        <w:t>ommended</w:t>
      </w:r>
      <w:r w:rsidR="0033761A" w:rsidRPr="00B701E1">
        <w:rPr>
          <w:spacing w:val="-3"/>
          <w:sz w:val="32"/>
          <w:szCs w:val="32"/>
        </w:rPr>
        <w:t xml:space="preserve"> </w:t>
      </w:r>
      <w:r w:rsidRPr="00B701E1">
        <w:rPr>
          <w:sz w:val="32"/>
          <w:szCs w:val="32"/>
        </w:rPr>
        <w:t>that</w:t>
      </w:r>
      <w:r w:rsidR="0033761A" w:rsidRPr="00B701E1">
        <w:rPr>
          <w:spacing w:val="-3"/>
          <w:sz w:val="32"/>
          <w:szCs w:val="32"/>
        </w:rPr>
        <w:t xml:space="preserve"> </w:t>
      </w:r>
      <w:r w:rsidRPr="00B701E1">
        <w:rPr>
          <w:sz w:val="32"/>
          <w:szCs w:val="32"/>
        </w:rPr>
        <w:t>user</w:t>
      </w:r>
      <w:r w:rsidR="0033761A" w:rsidRPr="00B701E1">
        <w:rPr>
          <w:spacing w:val="-6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checks</w:t>
      </w:r>
      <w:r w:rsidR="0033761A" w:rsidRPr="00B701E1">
        <w:rPr>
          <w:spacing w:val="56"/>
          <w:w w:val="104"/>
          <w:sz w:val="32"/>
          <w:szCs w:val="32"/>
        </w:rPr>
        <w:t xml:space="preserve"> </w:t>
      </w:r>
      <w:r w:rsidRPr="00B701E1">
        <w:rPr>
          <w:sz w:val="32"/>
          <w:szCs w:val="32"/>
        </w:rPr>
        <w:t>with</w:t>
      </w:r>
      <w:r w:rsidR="0033761A" w:rsidRPr="00B701E1">
        <w:rPr>
          <w:spacing w:val="24"/>
          <w:sz w:val="32"/>
          <w:szCs w:val="32"/>
        </w:rPr>
        <w:t xml:space="preserve"> </w:t>
      </w:r>
      <w:r w:rsidRPr="00B701E1">
        <w:rPr>
          <w:sz w:val="32"/>
          <w:szCs w:val="32"/>
        </w:rPr>
        <w:t>local</w:t>
      </w:r>
      <w:r w:rsidR="0033761A" w:rsidRPr="00B701E1">
        <w:rPr>
          <w:spacing w:val="24"/>
          <w:sz w:val="32"/>
          <w:szCs w:val="32"/>
        </w:rPr>
        <w:t xml:space="preserve"> </w:t>
      </w:r>
      <w:r w:rsidRPr="00B701E1">
        <w:rPr>
          <w:sz w:val="32"/>
          <w:szCs w:val="32"/>
        </w:rPr>
        <w:t>authorities</w:t>
      </w:r>
      <w:r w:rsidR="0033761A" w:rsidRPr="00B701E1">
        <w:rPr>
          <w:spacing w:val="24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for</w:t>
      </w:r>
      <w:r w:rsidR="0033761A" w:rsidRPr="00B701E1">
        <w:rPr>
          <w:spacing w:val="22"/>
          <w:sz w:val="32"/>
          <w:szCs w:val="32"/>
        </w:rPr>
        <w:t xml:space="preserve"> </w:t>
      </w:r>
      <w:r w:rsidRPr="00B701E1">
        <w:rPr>
          <w:sz w:val="32"/>
          <w:szCs w:val="32"/>
        </w:rPr>
        <w:t>the</w:t>
      </w:r>
      <w:r w:rsidR="0033761A" w:rsidRPr="00B701E1">
        <w:rPr>
          <w:spacing w:val="24"/>
          <w:sz w:val="32"/>
          <w:szCs w:val="32"/>
        </w:rPr>
        <w:t xml:space="preserve"> </w:t>
      </w:r>
      <w:proofErr w:type="gramStart"/>
      <w:r w:rsidRPr="00B701E1">
        <w:rPr>
          <w:sz w:val="32"/>
          <w:szCs w:val="32"/>
        </w:rPr>
        <w:t>curr</w:t>
      </w:r>
      <w:r w:rsidRPr="00B701E1">
        <w:rPr>
          <w:spacing w:val="-2"/>
          <w:sz w:val="32"/>
          <w:szCs w:val="32"/>
        </w:rPr>
        <w:t>en</w:t>
      </w:r>
      <w:r w:rsidRPr="00B701E1">
        <w:rPr>
          <w:sz w:val="32"/>
          <w:szCs w:val="32"/>
        </w:rPr>
        <w:t>t</w:t>
      </w:r>
      <w:r w:rsidR="0033761A" w:rsidRPr="00B701E1">
        <w:rPr>
          <w:spacing w:val="25"/>
          <w:sz w:val="32"/>
          <w:szCs w:val="32"/>
        </w:rPr>
        <w:t xml:space="preserve"> </w:t>
      </w:r>
      <w:r w:rsidRPr="00B701E1">
        <w:rPr>
          <w:sz w:val="32"/>
          <w:szCs w:val="32"/>
        </w:rPr>
        <w:t>status</w:t>
      </w:r>
      <w:proofErr w:type="gramEnd"/>
      <w:r w:rsidR="0033761A" w:rsidRPr="00B701E1">
        <w:rPr>
          <w:spacing w:val="25"/>
          <w:sz w:val="32"/>
          <w:szCs w:val="32"/>
        </w:rPr>
        <w:t xml:space="preserve"> </w:t>
      </w:r>
      <w:r w:rsidRPr="00B701E1">
        <w:rPr>
          <w:sz w:val="32"/>
          <w:szCs w:val="32"/>
        </w:rPr>
        <w:t>of</w:t>
      </w:r>
      <w:r w:rsidR="0033761A" w:rsidRPr="00B701E1">
        <w:rPr>
          <w:spacing w:val="23"/>
          <w:sz w:val="32"/>
          <w:szCs w:val="32"/>
        </w:rPr>
        <w:t xml:space="preserve"> </w:t>
      </w:r>
      <w:r w:rsidRPr="00B701E1">
        <w:rPr>
          <w:sz w:val="32"/>
          <w:szCs w:val="32"/>
        </w:rPr>
        <w:t>their</w:t>
      </w:r>
      <w:r w:rsidR="0033761A" w:rsidRPr="00B701E1">
        <w:rPr>
          <w:spacing w:val="23"/>
          <w:sz w:val="32"/>
          <w:szCs w:val="32"/>
        </w:rPr>
        <w:t xml:space="preserve"> </w:t>
      </w:r>
      <w:r w:rsidRPr="00B701E1">
        <w:rPr>
          <w:sz w:val="32"/>
          <w:szCs w:val="32"/>
        </w:rPr>
        <w:t>national</w:t>
      </w:r>
      <w:r w:rsidR="0033761A" w:rsidRPr="00B701E1">
        <w:rPr>
          <w:spacing w:val="27"/>
          <w:sz w:val="32"/>
          <w:szCs w:val="32"/>
        </w:rPr>
        <w:t xml:space="preserve"> </w:t>
      </w:r>
      <w:r w:rsidRPr="00B701E1">
        <w:rPr>
          <w:sz w:val="32"/>
          <w:szCs w:val="32"/>
        </w:rPr>
        <w:t>regulations</w:t>
      </w:r>
      <w:r w:rsidR="0033761A" w:rsidRPr="00B701E1">
        <w:rPr>
          <w:spacing w:val="25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for</w:t>
      </w:r>
      <w:r w:rsidR="0033761A" w:rsidRPr="00B701E1">
        <w:rPr>
          <w:spacing w:val="23"/>
          <w:sz w:val="32"/>
          <w:szCs w:val="32"/>
        </w:rPr>
        <w:t xml:space="preserve"> </w:t>
      </w:r>
      <w:r w:rsidRPr="00B701E1">
        <w:rPr>
          <w:sz w:val="32"/>
          <w:szCs w:val="32"/>
        </w:rPr>
        <w:t>both</w:t>
      </w:r>
      <w:r w:rsidR="0033761A" w:rsidRPr="00B701E1">
        <w:rPr>
          <w:spacing w:val="24"/>
          <w:sz w:val="32"/>
          <w:szCs w:val="32"/>
        </w:rPr>
        <w:t xml:space="preserve"> </w:t>
      </w:r>
      <w:r w:rsidRPr="00B701E1">
        <w:rPr>
          <w:spacing w:val="1"/>
          <w:sz w:val="32"/>
          <w:szCs w:val="32"/>
        </w:rPr>
        <w:t>2.4</w:t>
      </w:r>
      <w:r w:rsidR="0033761A" w:rsidRPr="00B701E1">
        <w:rPr>
          <w:spacing w:val="25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GHz</w:t>
      </w:r>
      <w:r w:rsidR="0033761A" w:rsidRPr="00B701E1">
        <w:rPr>
          <w:spacing w:val="38"/>
          <w:w w:val="106"/>
          <w:sz w:val="32"/>
          <w:szCs w:val="32"/>
        </w:rPr>
        <w:t xml:space="preserve"> </w:t>
      </w:r>
      <w:r w:rsidRPr="00B701E1">
        <w:rPr>
          <w:sz w:val="32"/>
          <w:szCs w:val="32"/>
        </w:rPr>
        <w:t>and</w:t>
      </w:r>
      <w:r w:rsidR="0033761A" w:rsidRPr="00B701E1">
        <w:rPr>
          <w:spacing w:val="-14"/>
          <w:sz w:val="32"/>
          <w:szCs w:val="32"/>
        </w:rPr>
        <w:t xml:space="preserve"> </w:t>
      </w:r>
      <w:r w:rsidRPr="00B701E1">
        <w:rPr>
          <w:sz w:val="32"/>
          <w:szCs w:val="32"/>
        </w:rPr>
        <w:t>5</w:t>
      </w:r>
      <w:r w:rsidR="0033761A" w:rsidRPr="00B701E1">
        <w:rPr>
          <w:spacing w:val="-14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GHz</w:t>
      </w:r>
      <w:r w:rsidR="0033761A" w:rsidRPr="00B701E1">
        <w:rPr>
          <w:spacing w:val="-14"/>
          <w:sz w:val="32"/>
          <w:szCs w:val="32"/>
        </w:rPr>
        <w:t xml:space="preserve"> </w:t>
      </w:r>
      <w:r w:rsidRPr="00B701E1">
        <w:rPr>
          <w:sz w:val="32"/>
          <w:szCs w:val="32"/>
        </w:rPr>
        <w:t>wir</w:t>
      </w:r>
      <w:r w:rsidRPr="00B701E1">
        <w:rPr>
          <w:spacing w:val="-2"/>
          <w:sz w:val="32"/>
          <w:szCs w:val="32"/>
        </w:rPr>
        <w:t>eless</w:t>
      </w:r>
      <w:r w:rsidR="0033761A" w:rsidRPr="00B701E1">
        <w:rPr>
          <w:spacing w:val="-14"/>
          <w:sz w:val="32"/>
          <w:szCs w:val="32"/>
        </w:rPr>
        <w:t xml:space="preserve"> </w:t>
      </w:r>
      <w:r w:rsidRPr="00B701E1">
        <w:rPr>
          <w:spacing w:val="-2"/>
          <w:sz w:val="32"/>
          <w:szCs w:val="32"/>
        </w:rPr>
        <w:t>LAN’</w:t>
      </w:r>
      <w:r w:rsidRPr="00B701E1">
        <w:rPr>
          <w:spacing w:val="-3"/>
          <w:sz w:val="32"/>
          <w:szCs w:val="32"/>
        </w:rPr>
        <w:t>s.</w:t>
      </w:r>
    </w:p>
    <w:p w14:paraId="40287027" w14:textId="77777777" w:rsidR="002937E3" w:rsidRPr="00B701E1" w:rsidRDefault="002937E3" w:rsidP="0033761A">
      <w:pPr>
        <w:rPr>
          <w:sz w:val="32"/>
          <w:szCs w:val="32"/>
        </w:rPr>
      </w:pPr>
    </w:p>
    <w:p w14:paraId="1E9DE133" w14:textId="77777777" w:rsidR="0033761A" w:rsidRPr="0033761A" w:rsidRDefault="0033761A" w:rsidP="00387F4A">
      <w:pPr>
        <w:pStyle w:val="head1"/>
        <w:jc w:val="left"/>
        <w:rPr>
          <w:w w:val="61"/>
        </w:rPr>
      </w:pPr>
      <w:bookmarkStart w:id="136" w:name="_Toc83992302"/>
      <w:bookmarkStart w:id="137" w:name="_Toc88547958"/>
      <w:bookmarkStart w:id="138" w:name="_Toc88636252"/>
      <w:r w:rsidRPr="0033761A">
        <w:t>Troubleshooting</w:t>
      </w:r>
      <w:bookmarkEnd w:id="136"/>
      <w:bookmarkEnd w:id="137"/>
      <w:bookmarkEnd w:id="138"/>
    </w:p>
    <w:p w14:paraId="0C0FFDC9" w14:textId="77777777" w:rsidR="0033761A" w:rsidRPr="008551E5" w:rsidRDefault="00365F49" w:rsidP="0033761A">
      <w:pPr>
        <w:rPr>
          <w:rFonts w:cs="Arial"/>
          <w:sz w:val="32"/>
          <w:szCs w:val="32"/>
        </w:rPr>
      </w:pPr>
      <w:r w:rsidRPr="008551E5">
        <w:rPr>
          <w:rFonts w:cs="Arial"/>
          <w:sz w:val="32"/>
          <w:szCs w:val="32"/>
        </w:rPr>
        <w:t>When</w:t>
      </w:r>
      <w:r w:rsidR="0033761A" w:rsidRPr="008551E5">
        <w:rPr>
          <w:rFonts w:cs="Arial"/>
          <w:spacing w:val="-4"/>
          <w:sz w:val="32"/>
          <w:szCs w:val="32"/>
        </w:rPr>
        <w:t xml:space="preserve"> </w:t>
      </w:r>
      <w:r w:rsidRPr="008551E5">
        <w:rPr>
          <w:rFonts w:cs="Arial"/>
          <w:spacing w:val="-1"/>
          <w:sz w:val="32"/>
          <w:szCs w:val="32"/>
        </w:rPr>
        <w:t>you</w:t>
      </w:r>
      <w:r w:rsidR="0033761A" w:rsidRPr="008551E5">
        <w:rPr>
          <w:rFonts w:cs="Arial"/>
          <w:sz w:val="32"/>
          <w:szCs w:val="32"/>
        </w:rPr>
        <w:t xml:space="preserve"> </w:t>
      </w:r>
      <w:r w:rsidRPr="008551E5">
        <w:rPr>
          <w:rFonts w:cs="Arial"/>
          <w:spacing w:val="-2"/>
          <w:sz w:val="32"/>
          <w:szCs w:val="32"/>
        </w:rPr>
        <w:t>de</w:t>
      </w:r>
      <w:r w:rsidRPr="008551E5">
        <w:rPr>
          <w:rFonts w:cs="Arial"/>
          <w:spacing w:val="-1"/>
          <w:sz w:val="32"/>
          <w:szCs w:val="32"/>
        </w:rPr>
        <w:t>tect</w:t>
      </w:r>
      <w:r w:rsidR="0033761A" w:rsidRPr="008551E5">
        <w:rPr>
          <w:rFonts w:cs="Arial"/>
          <w:spacing w:val="-1"/>
          <w:sz w:val="32"/>
          <w:szCs w:val="32"/>
        </w:rPr>
        <w:t xml:space="preserve"> </w:t>
      </w:r>
      <w:r w:rsidRPr="008551E5">
        <w:rPr>
          <w:rFonts w:cs="Arial"/>
          <w:sz w:val="32"/>
          <w:szCs w:val="32"/>
        </w:rPr>
        <w:t>an</w:t>
      </w:r>
      <w:r w:rsidR="0033761A" w:rsidRPr="008551E5">
        <w:rPr>
          <w:rFonts w:cs="Arial"/>
          <w:spacing w:val="-1"/>
          <w:sz w:val="32"/>
          <w:szCs w:val="32"/>
        </w:rPr>
        <w:t xml:space="preserve"> </w:t>
      </w:r>
      <w:r w:rsidRPr="008551E5">
        <w:rPr>
          <w:rFonts w:cs="Arial"/>
          <w:sz w:val="32"/>
          <w:szCs w:val="32"/>
        </w:rPr>
        <w:t>abnormal</w:t>
      </w:r>
      <w:r w:rsidR="0033761A" w:rsidRPr="008551E5">
        <w:rPr>
          <w:rFonts w:cs="Arial"/>
          <w:spacing w:val="-1"/>
          <w:sz w:val="32"/>
          <w:szCs w:val="32"/>
        </w:rPr>
        <w:t xml:space="preserve"> </w:t>
      </w:r>
      <w:r w:rsidRPr="008551E5">
        <w:rPr>
          <w:rFonts w:cs="Arial"/>
          <w:spacing w:val="-2"/>
          <w:sz w:val="32"/>
          <w:szCs w:val="32"/>
        </w:rPr>
        <w:t>c</w:t>
      </w:r>
      <w:r w:rsidRPr="008551E5">
        <w:rPr>
          <w:rFonts w:cs="Arial"/>
          <w:spacing w:val="-1"/>
          <w:sz w:val="32"/>
          <w:szCs w:val="32"/>
        </w:rPr>
        <w:t>ondition</w:t>
      </w:r>
      <w:r w:rsidR="0033761A" w:rsidRPr="008551E5">
        <w:rPr>
          <w:rFonts w:cs="Arial"/>
          <w:spacing w:val="1"/>
          <w:sz w:val="32"/>
          <w:szCs w:val="32"/>
        </w:rPr>
        <w:t xml:space="preserve"> </w:t>
      </w:r>
      <w:r w:rsidRPr="008551E5">
        <w:rPr>
          <w:rFonts w:cs="Arial"/>
          <w:spacing w:val="-1"/>
          <w:sz w:val="32"/>
          <w:szCs w:val="32"/>
        </w:rPr>
        <w:t>on</w:t>
      </w:r>
      <w:r w:rsidR="0033761A" w:rsidRPr="008551E5">
        <w:rPr>
          <w:rFonts w:cs="Arial"/>
          <w:spacing w:val="-3"/>
          <w:sz w:val="32"/>
          <w:szCs w:val="32"/>
        </w:rPr>
        <w:t xml:space="preserve"> </w:t>
      </w:r>
      <w:r w:rsidRPr="008551E5">
        <w:rPr>
          <w:rFonts w:cs="Arial"/>
          <w:spacing w:val="-1"/>
          <w:sz w:val="32"/>
          <w:szCs w:val="32"/>
        </w:rPr>
        <w:t>your</w:t>
      </w:r>
      <w:r w:rsidR="0033761A" w:rsidRPr="008551E5">
        <w:rPr>
          <w:rFonts w:cs="Arial"/>
          <w:spacing w:val="-2"/>
          <w:sz w:val="32"/>
          <w:szCs w:val="32"/>
        </w:rPr>
        <w:t xml:space="preserve"> </w:t>
      </w:r>
      <w:r w:rsidRPr="008551E5">
        <w:rPr>
          <w:rFonts w:cs="Arial"/>
          <w:spacing w:val="-2"/>
          <w:sz w:val="32"/>
          <w:szCs w:val="32"/>
        </w:rPr>
        <w:t>device,</w:t>
      </w:r>
      <w:r w:rsidR="0033761A" w:rsidRPr="008551E5">
        <w:rPr>
          <w:rFonts w:cs="Arial"/>
          <w:spacing w:val="-3"/>
          <w:sz w:val="32"/>
          <w:szCs w:val="32"/>
        </w:rPr>
        <w:t xml:space="preserve"> </w:t>
      </w:r>
      <w:r w:rsidRPr="008551E5">
        <w:rPr>
          <w:rFonts w:cs="Arial"/>
          <w:spacing w:val="-1"/>
          <w:sz w:val="32"/>
          <w:szCs w:val="32"/>
        </w:rPr>
        <w:t>you</w:t>
      </w:r>
      <w:r w:rsidR="0033761A" w:rsidRPr="008551E5">
        <w:rPr>
          <w:rFonts w:cs="Arial"/>
          <w:spacing w:val="-1"/>
          <w:sz w:val="32"/>
          <w:szCs w:val="32"/>
        </w:rPr>
        <w:t xml:space="preserve"> </w:t>
      </w:r>
      <w:r w:rsidRPr="008551E5">
        <w:rPr>
          <w:rFonts w:cs="Arial"/>
          <w:sz w:val="32"/>
          <w:szCs w:val="32"/>
        </w:rPr>
        <w:t>may</w:t>
      </w:r>
      <w:r w:rsidR="0033761A" w:rsidRPr="008551E5">
        <w:rPr>
          <w:rFonts w:cs="Arial"/>
          <w:spacing w:val="-5"/>
          <w:sz w:val="32"/>
          <w:szCs w:val="32"/>
        </w:rPr>
        <w:t xml:space="preserve"> </w:t>
      </w:r>
      <w:r w:rsidRPr="008551E5">
        <w:rPr>
          <w:rFonts w:cs="Arial"/>
          <w:sz w:val="32"/>
          <w:szCs w:val="32"/>
        </w:rPr>
        <w:t>tr</w:t>
      </w:r>
      <w:r w:rsidRPr="008551E5">
        <w:rPr>
          <w:rFonts w:cs="Arial"/>
          <w:spacing w:val="1"/>
          <w:sz w:val="32"/>
          <w:szCs w:val="32"/>
        </w:rPr>
        <w:t>y</w:t>
      </w:r>
      <w:r w:rsidR="0033761A" w:rsidRPr="008551E5">
        <w:rPr>
          <w:rFonts w:cs="Arial"/>
          <w:spacing w:val="-6"/>
          <w:sz w:val="32"/>
          <w:szCs w:val="32"/>
        </w:rPr>
        <w:t xml:space="preserve"> </w:t>
      </w:r>
      <w:r w:rsidRPr="008551E5">
        <w:rPr>
          <w:rFonts w:cs="Arial"/>
          <w:sz w:val="32"/>
          <w:szCs w:val="32"/>
        </w:rPr>
        <w:t>to</w:t>
      </w:r>
      <w:r w:rsidR="0033761A" w:rsidRPr="008551E5">
        <w:rPr>
          <w:rFonts w:cs="Arial"/>
          <w:sz w:val="32"/>
          <w:szCs w:val="32"/>
        </w:rPr>
        <w:t xml:space="preserve"> </w:t>
      </w:r>
      <w:r w:rsidRPr="008551E5">
        <w:rPr>
          <w:rFonts w:cs="Arial"/>
          <w:spacing w:val="-1"/>
          <w:sz w:val="32"/>
          <w:szCs w:val="32"/>
        </w:rPr>
        <w:t>r</w:t>
      </w:r>
      <w:r w:rsidRPr="008551E5">
        <w:rPr>
          <w:rFonts w:cs="Arial"/>
          <w:spacing w:val="-2"/>
          <w:sz w:val="32"/>
          <w:szCs w:val="32"/>
        </w:rPr>
        <w:t>esolve</w:t>
      </w:r>
      <w:r w:rsidR="0033761A" w:rsidRPr="008551E5">
        <w:rPr>
          <w:rFonts w:cs="Arial"/>
          <w:spacing w:val="-2"/>
          <w:sz w:val="32"/>
          <w:szCs w:val="32"/>
        </w:rPr>
        <w:t xml:space="preserve"> </w:t>
      </w:r>
      <w:r w:rsidRPr="008551E5">
        <w:rPr>
          <w:rFonts w:cs="Arial"/>
          <w:sz w:val="32"/>
          <w:szCs w:val="32"/>
        </w:rPr>
        <w:t>the</w:t>
      </w:r>
      <w:r w:rsidR="0033761A" w:rsidRPr="008551E5">
        <w:rPr>
          <w:rFonts w:cs="Arial"/>
          <w:spacing w:val="-1"/>
          <w:sz w:val="32"/>
          <w:szCs w:val="32"/>
        </w:rPr>
        <w:t xml:space="preserve"> </w:t>
      </w:r>
      <w:r w:rsidRPr="008551E5">
        <w:rPr>
          <w:rFonts w:cs="Arial"/>
          <w:sz w:val="32"/>
          <w:szCs w:val="32"/>
        </w:rPr>
        <w:t>issue</w:t>
      </w:r>
      <w:r w:rsidR="0033761A" w:rsidRPr="008551E5">
        <w:rPr>
          <w:rFonts w:cs="Arial"/>
          <w:spacing w:val="25"/>
          <w:w w:val="104"/>
          <w:sz w:val="32"/>
          <w:szCs w:val="32"/>
        </w:rPr>
        <w:t xml:space="preserve"> </w:t>
      </w:r>
      <w:r w:rsidRPr="008551E5">
        <w:rPr>
          <w:rFonts w:cs="Arial"/>
          <w:sz w:val="32"/>
          <w:szCs w:val="32"/>
        </w:rPr>
        <w:t>as</w:t>
      </w:r>
      <w:r w:rsidR="0033761A" w:rsidRPr="008551E5">
        <w:rPr>
          <w:rFonts w:cs="Arial"/>
          <w:spacing w:val="-2"/>
          <w:sz w:val="32"/>
          <w:szCs w:val="32"/>
        </w:rPr>
        <w:t xml:space="preserve"> </w:t>
      </w:r>
      <w:r w:rsidRPr="008551E5">
        <w:rPr>
          <w:rFonts w:cs="Arial"/>
          <w:spacing w:val="-1"/>
          <w:sz w:val="32"/>
          <w:szCs w:val="32"/>
        </w:rPr>
        <w:t>per</w:t>
      </w:r>
      <w:r w:rsidR="0033761A" w:rsidRPr="008551E5">
        <w:rPr>
          <w:rFonts w:cs="Arial"/>
          <w:spacing w:val="-4"/>
          <w:sz w:val="32"/>
          <w:szCs w:val="32"/>
        </w:rPr>
        <w:t xml:space="preserve"> </w:t>
      </w:r>
      <w:r w:rsidRPr="008551E5">
        <w:rPr>
          <w:rFonts w:cs="Arial"/>
          <w:sz w:val="32"/>
          <w:szCs w:val="32"/>
        </w:rPr>
        <w:t>the</w:t>
      </w:r>
      <w:r w:rsidR="0033761A" w:rsidRPr="008551E5">
        <w:rPr>
          <w:rFonts w:cs="Arial"/>
          <w:spacing w:val="-1"/>
          <w:sz w:val="32"/>
          <w:szCs w:val="32"/>
        </w:rPr>
        <w:t xml:space="preserve"> </w:t>
      </w:r>
      <w:r w:rsidRPr="008551E5">
        <w:rPr>
          <w:rFonts w:cs="Arial"/>
          <w:sz w:val="32"/>
          <w:szCs w:val="32"/>
        </w:rPr>
        <w:t>descriptions</w:t>
      </w:r>
      <w:r w:rsidR="0033761A" w:rsidRPr="008551E5">
        <w:rPr>
          <w:rFonts w:cs="Arial"/>
          <w:spacing w:val="-1"/>
          <w:sz w:val="32"/>
          <w:szCs w:val="32"/>
        </w:rPr>
        <w:t xml:space="preserve"> </w:t>
      </w:r>
      <w:r w:rsidRPr="008551E5">
        <w:rPr>
          <w:rFonts w:cs="Arial"/>
          <w:spacing w:val="-1"/>
          <w:sz w:val="32"/>
          <w:szCs w:val="32"/>
        </w:rPr>
        <w:t>specified.</w:t>
      </w:r>
    </w:p>
    <w:p w14:paraId="73F0D746" w14:textId="41C3A4F7" w:rsidR="009B0D9F" w:rsidRDefault="009B0D9F" w:rsidP="0033761A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87592" w14:paraId="1A10CC76" w14:textId="77777777" w:rsidTr="0050180A">
        <w:trPr>
          <w:tblHeader/>
        </w:trPr>
        <w:tc>
          <w:tcPr>
            <w:tcW w:w="3005" w:type="dxa"/>
          </w:tcPr>
          <w:p w14:paraId="51BA4E88" w14:textId="1530A4F7" w:rsidR="00B87592" w:rsidRDefault="00B87592" w:rsidP="0033761A">
            <w:pPr>
              <w:rPr>
                <w:rFonts w:cs="Arial"/>
                <w:sz w:val="32"/>
                <w:szCs w:val="32"/>
              </w:rPr>
            </w:pPr>
            <w:r w:rsidRPr="00BC3CFB">
              <w:rPr>
                <w:rFonts w:cs="Arial"/>
                <w:b/>
                <w:bCs/>
                <w:w w:val="95"/>
                <w:sz w:val="32"/>
                <w:szCs w:val="32"/>
              </w:rPr>
              <w:t>TROUBLE</w:t>
            </w:r>
          </w:p>
        </w:tc>
        <w:tc>
          <w:tcPr>
            <w:tcW w:w="3005" w:type="dxa"/>
          </w:tcPr>
          <w:p w14:paraId="73638E78" w14:textId="16BA36B9" w:rsidR="00B87592" w:rsidRDefault="00B87592" w:rsidP="0033761A">
            <w:pPr>
              <w:rPr>
                <w:rFonts w:cs="Arial"/>
                <w:sz w:val="32"/>
                <w:szCs w:val="32"/>
              </w:rPr>
            </w:pPr>
            <w:r w:rsidRPr="00BC3CFB">
              <w:rPr>
                <w:rFonts w:cs="Arial"/>
                <w:b/>
                <w:bCs/>
                <w:w w:val="90"/>
                <w:sz w:val="32"/>
                <w:szCs w:val="32"/>
              </w:rPr>
              <w:t>POS</w:t>
            </w:r>
            <w:r w:rsidRPr="00BC3CFB">
              <w:rPr>
                <w:rFonts w:cs="Arial"/>
                <w:b/>
                <w:bCs/>
                <w:spacing w:val="-3"/>
                <w:w w:val="90"/>
                <w:sz w:val="32"/>
                <w:szCs w:val="32"/>
              </w:rPr>
              <w:t>SIBLE</w:t>
            </w:r>
            <w:r w:rsidRPr="00BC3CFB">
              <w:rPr>
                <w:rFonts w:cs="Arial"/>
                <w:b/>
                <w:bCs/>
                <w:spacing w:val="-6"/>
                <w:w w:val="90"/>
                <w:sz w:val="32"/>
                <w:szCs w:val="32"/>
              </w:rPr>
              <w:t xml:space="preserve"> </w:t>
            </w:r>
            <w:r w:rsidRPr="00BC3CFB">
              <w:rPr>
                <w:rFonts w:cs="Arial"/>
                <w:b/>
                <w:bCs/>
                <w:spacing w:val="-1"/>
                <w:w w:val="90"/>
                <w:sz w:val="32"/>
                <w:szCs w:val="32"/>
              </w:rPr>
              <w:t>CAUSES</w:t>
            </w:r>
          </w:p>
        </w:tc>
        <w:tc>
          <w:tcPr>
            <w:tcW w:w="3006" w:type="dxa"/>
          </w:tcPr>
          <w:p w14:paraId="4D5D9458" w14:textId="1F1449DD" w:rsidR="00B87592" w:rsidRDefault="00B87592" w:rsidP="0033761A">
            <w:pPr>
              <w:rPr>
                <w:rFonts w:cs="Arial"/>
                <w:sz w:val="32"/>
                <w:szCs w:val="32"/>
              </w:rPr>
            </w:pPr>
            <w:r w:rsidRPr="00BC3CFB">
              <w:rPr>
                <w:rFonts w:cs="Arial"/>
                <w:b/>
                <w:bCs/>
                <w:sz w:val="32"/>
                <w:szCs w:val="32"/>
              </w:rPr>
              <w:t>SOLUTION</w:t>
            </w:r>
          </w:p>
        </w:tc>
      </w:tr>
      <w:tr w:rsidR="00BC35D1" w14:paraId="3CEB790D" w14:textId="77777777" w:rsidTr="00B87592">
        <w:tc>
          <w:tcPr>
            <w:tcW w:w="3005" w:type="dxa"/>
            <w:vMerge w:val="restart"/>
          </w:tcPr>
          <w:p w14:paraId="11809234" w14:textId="132E7067" w:rsidR="00BC35D1" w:rsidRDefault="00BC35D1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z w:val="32"/>
                <w:szCs w:val="32"/>
              </w:rPr>
              <w:t>D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oes</w:t>
            </w:r>
            <w:r w:rsidRPr="00B87592">
              <w:rPr>
                <w:rFonts w:cs="Arial"/>
                <w:spacing w:val="-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not</w:t>
            </w:r>
            <w:r w:rsidRPr="00B87592">
              <w:rPr>
                <w:rFonts w:cs="Arial"/>
                <w:spacing w:val="-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open</w:t>
            </w:r>
          </w:p>
        </w:tc>
        <w:tc>
          <w:tcPr>
            <w:tcW w:w="3005" w:type="dxa"/>
          </w:tcPr>
          <w:p w14:paraId="0C75855F" w14:textId="580EDD30" w:rsidR="00BC35D1" w:rsidRDefault="00BC35D1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pacing w:val="-2"/>
                <w:sz w:val="32"/>
                <w:szCs w:val="32"/>
              </w:rPr>
              <w:t xml:space="preserve">The </w:t>
            </w:r>
            <w:r w:rsidRPr="00B87592">
              <w:rPr>
                <w:rFonts w:cs="Arial"/>
                <w:sz w:val="32"/>
                <w:szCs w:val="32"/>
              </w:rPr>
              <w:t>batter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y</w:t>
            </w:r>
            <w:r w:rsidRPr="00B87592">
              <w:rPr>
                <w:rFonts w:cs="Arial"/>
                <w:spacing w:val="-4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may</w:t>
            </w:r>
            <w:r w:rsidRPr="00B87592">
              <w:rPr>
                <w:rFonts w:cs="Arial"/>
                <w:spacing w:val="-4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 xml:space="preserve">be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e</w:t>
            </w:r>
            <w:r w:rsidRPr="00B87592">
              <w:rPr>
                <w:rFonts w:cs="Arial"/>
                <w:sz w:val="32"/>
                <w:szCs w:val="32"/>
              </w:rPr>
              <w:t>xhaust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ed</w:t>
            </w:r>
          </w:p>
        </w:tc>
        <w:tc>
          <w:tcPr>
            <w:tcW w:w="3006" w:type="dxa"/>
          </w:tcPr>
          <w:p w14:paraId="138A54FF" w14:textId="19EF18BB" w:rsidR="00BC35D1" w:rsidRDefault="00BC35D1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z w:val="32"/>
                <w:szCs w:val="32"/>
              </w:rPr>
              <w:t>Charge</w:t>
            </w:r>
            <w:r w:rsidRPr="00B87592">
              <w:rPr>
                <w:rFonts w:cs="Arial"/>
                <w:spacing w:val="-1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1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p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r</w:t>
            </w:r>
            <w:r w:rsidRPr="00B87592">
              <w:rPr>
                <w:rFonts w:cs="Arial"/>
                <w:sz w:val="32"/>
                <w:szCs w:val="32"/>
              </w:rPr>
              <w:t>oduc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</w:t>
            </w:r>
            <w:r w:rsidRPr="00B87592">
              <w:rPr>
                <w:rFonts w:cs="Arial"/>
                <w:sz w:val="32"/>
                <w:szCs w:val="32"/>
              </w:rPr>
              <w:t>.</w:t>
            </w:r>
          </w:p>
        </w:tc>
      </w:tr>
      <w:tr w:rsidR="00BC35D1" w14:paraId="67B1B33F" w14:textId="77777777" w:rsidTr="00B87592">
        <w:tc>
          <w:tcPr>
            <w:tcW w:w="3005" w:type="dxa"/>
            <w:vMerge/>
          </w:tcPr>
          <w:p w14:paraId="308FCD54" w14:textId="77777777" w:rsidR="00BC35D1" w:rsidRDefault="00BC35D1" w:rsidP="0033761A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05" w:type="dxa"/>
          </w:tcPr>
          <w:p w14:paraId="17C4CEAF" w14:textId="32A037C8" w:rsidR="00BC35D1" w:rsidRDefault="00BC35D1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pacing w:val="-2"/>
                <w:sz w:val="32"/>
                <w:szCs w:val="32"/>
              </w:rPr>
              <w:t>T</w:t>
            </w:r>
            <w:r w:rsidRPr="00B87592">
              <w:rPr>
                <w:rFonts w:cs="Arial"/>
                <w:sz w:val="32"/>
                <w:szCs w:val="32"/>
              </w:rPr>
              <w:t>he</w:t>
            </w:r>
            <w:r w:rsidRPr="00B87592">
              <w:rPr>
                <w:rFonts w:cs="Arial"/>
                <w:spacing w:val="1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button</w:t>
            </w:r>
            <w:r w:rsidRPr="00B87592">
              <w:rPr>
                <w:rFonts w:cs="Arial"/>
                <w:spacing w:val="1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may</w:t>
            </w:r>
            <w:r w:rsidRPr="00B87592">
              <w:rPr>
                <w:rFonts w:cs="Arial"/>
                <w:spacing w:val="1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not</w:t>
            </w:r>
            <w:r w:rsidRPr="00B87592">
              <w:rPr>
                <w:rFonts w:cs="Arial"/>
                <w:spacing w:val="1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hav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e</w:t>
            </w:r>
            <w:r w:rsidRPr="00B87592">
              <w:rPr>
                <w:rFonts w:cs="Arial"/>
                <w:spacing w:val="1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been</w:t>
            </w:r>
            <w:r w:rsidRPr="00B87592">
              <w:rPr>
                <w:rFonts w:cs="Arial"/>
                <w:spacing w:val="2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pr</w:t>
            </w:r>
            <w:r w:rsidRPr="00B87592">
              <w:rPr>
                <w:rFonts w:cs="Arial"/>
                <w:spacing w:val="-3"/>
                <w:sz w:val="32"/>
                <w:szCs w:val="32"/>
              </w:rPr>
              <w:t>essed</w:t>
            </w:r>
            <w:r w:rsidRPr="00B87592">
              <w:rPr>
                <w:rFonts w:cs="Arial"/>
                <w:spacing w:val="1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long</w:t>
            </w:r>
            <w:r w:rsidRPr="00B87592">
              <w:rPr>
                <w:rFonts w:cs="Arial"/>
                <w:spacing w:val="1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e</w:t>
            </w:r>
            <w:r w:rsidRPr="00B87592">
              <w:rPr>
                <w:rFonts w:cs="Arial"/>
                <w:sz w:val="32"/>
                <w:szCs w:val="32"/>
              </w:rPr>
              <w:t>noug</w:t>
            </w:r>
            <w:r>
              <w:rPr>
                <w:rFonts w:cs="Arial"/>
                <w:sz w:val="32"/>
                <w:szCs w:val="32"/>
              </w:rPr>
              <w:t>h</w:t>
            </w:r>
          </w:p>
        </w:tc>
        <w:tc>
          <w:tcPr>
            <w:tcW w:w="3006" w:type="dxa"/>
          </w:tcPr>
          <w:p w14:paraId="7439C7C5" w14:textId="1FA83D33" w:rsidR="00BC35D1" w:rsidRDefault="00BC35D1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pacing w:val="-3"/>
                <w:sz w:val="32"/>
                <w:szCs w:val="32"/>
              </w:rPr>
              <w:t>Press and hold</w:t>
            </w:r>
            <w:r w:rsidRPr="00B87592">
              <w:rPr>
                <w:rFonts w:cs="Arial"/>
                <w:spacing w:val="-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4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button</w:t>
            </w:r>
            <w:r w:rsidRPr="00B87592">
              <w:rPr>
                <w:rFonts w:cs="Arial"/>
                <w:spacing w:val="-4"/>
                <w:sz w:val="32"/>
                <w:szCs w:val="32"/>
              </w:rPr>
              <w:t xml:space="preserve"> </w:t>
            </w:r>
            <w:proofErr w:type="gramStart"/>
            <w:r w:rsidRPr="00B87592">
              <w:rPr>
                <w:rFonts w:cs="Arial"/>
                <w:sz w:val="32"/>
                <w:szCs w:val="32"/>
              </w:rPr>
              <w:t>i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.e.</w:t>
            </w:r>
            <w:proofErr w:type="gramEnd"/>
            <w:r w:rsidRPr="00B87592">
              <w:rPr>
                <w:rFonts w:cs="Arial"/>
                <w:spacing w:val="-3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mor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e</w:t>
            </w:r>
            <w:r w:rsidRPr="00B87592">
              <w:rPr>
                <w:rFonts w:cs="Arial"/>
                <w:spacing w:val="-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than</w:t>
            </w:r>
            <w:r w:rsidRPr="00B87592">
              <w:rPr>
                <w:rFonts w:cs="Arial"/>
                <w:spacing w:val="-4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3</w:t>
            </w:r>
            <w:r w:rsidRPr="00B87592">
              <w:rPr>
                <w:rFonts w:cs="Arial"/>
                <w:spacing w:val="-4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sec</w:t>
            </w:r>
            <w:r w:rsidRPr="00B87592">
              <w:rPr>
                <w:rFonts w:cs="Arial"/>
                <w:sz w:val="32"/>
                <w:szCs w:val="32"/>
              </w:rPr>
              <w:t>ond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s.</w:t>
            </w:r>
          </w:p>
        </w:tc>
      </w:tr>
      <w:tr w:rsidR="003F6239" w14:paraId="165FDB6D" w14:textId="77777777" w:rsidTr="00B87592">
        <w:tc>
          <w:tcPr>
            <w:tcW w:w="3005" w:type="dxa"/>
            <w:vMerge w:val="restart"/>
          </w:tcPr>
          <w:p w14:paraId="27365A45" w14:textId="12BB3300" w:rsidR="003F6239" w:rsidRDefault="003F6239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z w:val="32"/>
                <w:szCs w:val="32"/>
              </w:rPr>
              <w:t>D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oes</w:t>
            </w:r>
            <w:r w:rsidRPr="00B87592">
              <w:rPr>
                <w:rFonts w:cs="Arial"/>
                <w:spacing w:val="-1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not</w:t>
            </w:r>
            <w:r w:rsidRPr="00B87592">
              <w:rPr>
                <w:rFonts w:cs="Arial"/>
                <w:spacing w:val="-1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connec</w:t>
            </w:r>
            <w:r w:rsidRPr="00B87592">
              <w:rPr>
                <w:rFonts w:cs="Arial"/>
                <w:sz w:val="32"/>
                <w:szCs w:val="32"/>
              </w:rPr>
              <w:t>t</w:t>
            </w:r>
            <w:r w:rsidRPr="00B87592">
              <w:rPr>
                <w:rFonts w:cs="Arial"/>
                <w:spacing w:val="-1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to</w:t>
            </w:r>
            <w:r w:rsidRPr="00B87592">
              <w:rPr>
                <w:rFonts w:cs="Arial"/>
                <w:spacing w:val="27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smart</w:t>
            </w:r>
            <w:r w:rsidRPr="00B87592">
              <w:rPr>
                <w:rFonts w:cs="Arial"/>
                <w:spacing w:val="-7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ph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one</w:t>
            </w:r>
          </w:p>
        </w:tc>
        <w:tc>
          <w:tcPr>
            <w:tcW w:w="3005" w:type="dxa"/>
          </w:tcPr>
          <w:p w14:paraId="6B31CF7F" w14:textId="1759CEC4" w:rsidR="003F6239" w:rsidRDefault="003F6239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pacing w:val="-1"/>
                <w:sz w:val="32"/>
                <w:szCs w:val="32"/>
              </w:rPr>
              <w:t>Ma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y</w:t>
            </w:r>
            <w:r w:rsidRPr="00B87592">
              <w:rPr>
                <w:rFonts w:cs="Arial"/>
                <w:spacing w:val="-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 xml:space="preserve">not </w:t>
            </w:r>
            <w:r w:rsidRPr="00B87592">
              <w:rPr>
                <w:rFonts w:cs="Arial"/>
                <w:sz w:val="32"/>
                <w:szCs w:val="32"/>
              </w:rPr>
              <w:t>be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in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pairing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mode</w:t>
            </w:r>
          </w:p>
        </w:tc>
        <w:tc>
          <w:tcPr>
            <w:tcW w:w="3006" w:type="dxa"/>
          </w:tcPr>
          <w:p w14:paraId="70F23172" w14:textId="2D86A185" w:rsidR="003F6239" w:rsidRDefault="003F6239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pacing w:val="-2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pr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oduc</w:t>
            </w:r>
            <w:r w:rsidRPr="00B87592">
              <w:rPr>
                <w:rFonts w:cs="Arial"/>
                <w:sz w:val="32"/>
                <w:szCs w:val="32"/>
              </w:rPr>
              <w:t>t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s</w:t>
            </w:r>
            <w:r w:rsidRPr="00B87592">
              <w:rPr>
                <w:rFonts w:cs="Arial"/>
                <w:sz w:val="32"/>
                <w:szCs w:val="32"/>
              </w:rPr>
              <w:t>tay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s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in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pairing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mode</w:t>
            </w:r>
            <w:r w:rsidRPr="00B87592">
              <w:rPr>
                <w:rFonts w:cs="Arial"/>
                <w:spacing w:val="-7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for</w:t>
            </w:r>
            <w:r w:rsidRPr="00B87592">
              <w:rPr>
                <w:rFonts w:cs="Arial"/>
                <w:spacing w:val="-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120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sec</w:t>
            </w:r>
            <w:r w:rsidRPr="00B87592">
              <w:rPr>
                <w:rFonts w:cs="Arial"/>
                <w:sz w:val="32"/>
                <w:szCs w:val="32"/>
              </w:rPr>
              <w:t>ond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s</w:t>
            </w:r>
            <w:r w:rsidRPr="00B87592">
              <w:rPr>
                <w:rFonts w:cs="Arial"/>
                <w:spacing w:val="3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 xml:space="preserve">when first turned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 xml:space="preserve">on. </w:t>
            </w:r>
            <w:r w:rsidRPr="00B87592">
              <w:rPr>
                <w:rFonts w:cs="Arial"/>
                <w:sz w:val="32"/>
                <w:szCs w:val="32"/>
              </w:rPr>
              <w:t>A</w:t>
            </w:r>
            <w:r w:rsidRPr="00B87592">
              <w:rPr>
                <w:rFonts w:cs="Arial"/>
                <w:spacing w:val="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connec</w:t>
            </w:r>
            <w:r w:rsidRPr="00B87592">
              <w:rPr>
                <w:rFonts w:cs="Arial"/>
                <w:sz w:val="32"/>
                <w:szCs w:val="32"/>
              </w:rPr>
              <w:t xml:space="preserve">tion is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requir</w:t>
            </w:r>
            <w:r w:rsidRPr="00B87592">
              <w:rPr>
                <w:rFonts w:cs="Arial"/>
                <w:spacing w:val="-3"/>
                <w:sz w:val="32"/>
                <w:szCs w:val="32"/>
              </w:rPr>
              <w:t>ed</w:t>
            </w:r>
            <w:r w:rsidRPr="00B87592">
              <w:rPr>
                <w:rFonts w:cs="Arial"/>
                <w:spacing w:val="32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within</w:t>
            </w:r>
            <w:r w:rsidRPr="00B87592">
              <w:rPr>
                <w:rFonts w:cs="Arial"/>
                <w:spacing w:val="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1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specified</w:t>
            </w:r>
            <w:r w:rsidRPr="00B87592">
              <w:rPr>
                <w:rFonts w:cs="Arial"/>
                <w:spacing w:val="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time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.</w:t>
            </w:r>
          </w:p>
        </w:tc>
      </w:tr>
      <w:tr w:rsidR="003F6239" w14:paraId="728B3035" w14:textId="77777777" w:rsidTr="00B87592">
        <w:tc>
          <w:tcPr>
            <w:tcW w:w="3005" w:type="dxa"/>
            <w:vMerge/>
          </w:tcPr>
          <w:p w14:paraId="7671A58F" w14:textId="77777777" w:rsidR="003F6239" w:rsidRDefault="003F6239" w:rsidP="0033761A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05" w:type="dxa"/>
          </w:tcPr>
          <w:p w14:paraId="00E94B4D" w14:textId="05B15D33" w:rsidR="003F6239" w:rsidRDefault="00CA2500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phone</w:t>
            </w:r>
            <w:r w:rsidRPr="00B87592">
              <w:rPr>
                <w:rFonts w:cs="Arial"/>
                <w:spacing w:val="-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ID</w:t>
            </w:r>
            <w:r w:rsidRPr="00B87592">
              <w:rPr>
                <w:rFonts w:cs="Arial"/>
                <w:spacing w:val="-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may</w:t>
            </w:r>
            <w:r w:rsidRPr="00B87592">
              <w:rPr>
                <w:rFonts w:cs="Arial"/>
                <w:spacing w:val="-1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not</w:t>
            </w:r>
            <w:r w:rsidRPr="00B87592">
              <w:rPr>
                <w:rFonts w:cs="Arial"/>
                <w:spacing w:val="-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be</w:t>
            </w:r>
            <w:r w:rsidRPr="00B87592">
              <w:rPr>
                <w:rFonts w:cs="Arial"/>
                <w:spacing w:val="-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visible</w:t>
            </w:r>
          </w:p>
        </w:tc>
        <w:tc>
          <w:tcPr>
            <w:tcW w:w="3006" w:type="dxa"/>
          </w:tcPr>
          <w:p w14:paraId="10FA6F44" w14:textId="7DC1063F" w:rsidR="003F6239" w:rsidRDefault="00CA2500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eastAsia="Arial Unicode MS" w:cs="Arial"/>
                <w:spacing w:val="-2"/>
                <w:sz w:val="32"/>
                <w:szCs w:val="32"/>
              </w:rPr>
              <w:t>Selec</w:t>
            </w:r>
            <w:r w:rsidRPr="00B87592">
              <w:rPr>
                <w:rFonts w:eastAsia="Arial Unicode MS" w:cs="Arial"/>
                <w:sz w:val="32"/>
                <w:szCs w:val="32"/>
              </w:rPr>
              <w:t xml:space="preserve">t </w:t>
            </w:r>
            <w:r w:rsidRPr="00B87592">
              <w:rPr>
                <w:rFonts w:eastAsia="Arial Unicode MS" w:cs="Arial"/>
                <w:spacing w:val="-2"/>
                <w:sz w:val="32"/>
                <w:szCs w:val="32"/>
              </w:rPr>
              <w:t>you</w:t>
            </w:r>
            <w:r w:rsidRPr="00B87592">
              <w:rPr>
                <w:rFonts w:eastAsia="Arial Unicode MS" w:cs="Arial"/>
                <w:sz w:val="32"/>
                <w:szCs w:val="32"/>
              </w:rPr>
              <w:t xml:space="preserve">r </w:t>
            </w:r>
            <w:r w:rsidRPr="00B87592">
              <w:rPr>
                <w:rFonts w:eastAsia="Arial Unicode MS" w:cs="Arial"/>
                <w:spacing w:val="-4"/>
                <w:sz w:val="32"/>
                <w:szCs w:val="32"/>
              </w:rPr>
              <w:t>phone</w:t>
            </w:r>
            <w:r w:rsidRPr="00B87592">
              <w:rPr>
                <w:rFonts w:eastAsia="Arial Unicode MS" w:cs="Arial"/>
                <w:spacing w:val="-3"/>
                <w:sz w:val="32"/>
                <w:szCs w:val="32"/>
              </w:rPr>
              <w:t>’</w:t>
            </w:r>
            <w:r w:rsidRPr="00B87592">
              <w:rPr>
                <w:rFonts w:eastAsia="Arial Unicode MS" w:cs="Arial"/>
                <w:spacing w:val="-4"/>
                <w:sz w:val="32"/>
                <w:szCs w:val="32"/>
              </w:rPr>
              <w:t>s</w:t>
            </w:r>
            <w:r w:rsidRPr="00B87592">
              <w:rPr>
                <w:rFonts w:eastAsia="Arial Unicode MS" w:cs="Arial"/>
                <w:sz w:val="32"/>
                <w:szCs w:val="32"/>
              </w:rPr>
              <w:t xml:space="preserve"> visibilit</w:t>
            </w:r>
            <w:r w:rsidRPr="00B87592">
              <w:rPr>
                <w:rFonts w:eastAsia="Arial Unicode MS" w:cs="Arial"/>
                <w:spacing w:val="-2"/>
                <w:sz w:val="32"/>
                <w:szCs w:val="32"/>
              </w:rPr>
              <w:t>y from</w:t>
            </w:r>
            <w:r w:rsidRPr="00B87592">
              <w:rPr>
                <w:rFonts w:eastAsia="Arial Unicode MS" w:cs="Arial"/>
                <w:spacing w:val="2"/>
                <w:sz w:val="32"/>
                <w:szCs w:val="32"/>
              </w:rPr>
              <w:t xml:space="preserve"> </w:t>
            </w:r>
            <w:r w:rsidRPr="00B87592">
              <w:rPr>
                <w:rFonts w:eastAsia="Arial Unicode MS" w:cs="Arial"/>
                <w:sz w:val="32"/>
                <w:szCs w:val="32"/>
              </w:rPr>
              <w:t>the</w:t>
            </w:r>
            <w:r w:rsidRPr="00B87592">
              <w:rPr>
                <w:rFonts w:eastAsia="Arial Unicode MS" w:cs="Arial"/>
                <w:spacing w:val="3"/>
                <w:sz w:val="32"/>
                <w:szCs w:val="32"/>
              </w:rPr>
              <w:t xml:space="preserve"> </w:t>
            </w:r>
            <w:r w:rsidRPr="00B87592">
              <w:rPr>
                <w:rFonts w:eastAsia="Arial Unicode MS" w:cs="Arial"/>
                <w:spacing w:val="-2"/>
                <w:sz w:val="32"/>
                <w:szCs w:val="32"/>
              </w:rPr>
              <w:t>se</w:t>
            </w:r>
            <w:r w:rsidRPr="00B87592">
              <w:rPr>
                <w:rFonts w:eastAsia="Arial Unicode MS" w:cs="Arial"/>
                <w:sz w:val="32"/>
                <w:szCs w:val="32"/>
              </w:rPr>
              <w:t>tting</w:t>
            </w:r>
            <w:r w:rsidRPr="00B87592">
              <w:rPr>
                <w:rFonts w:eastAsia="Arial Unicode MS" w:cs="Arial"/>
                <w:spacing w:val="2"/>
                <w:sz w:val="32"/>
                <w:szCs w:val="32"/>
              </w:rPr>
              <w:t xml:space="preserve"> </w:t>
            </w:r>
            <w:r w:rsidRPr="00B87592">
              <w:rPr>
                <w:rFonts w:eastAsia="Arial Unicode MS" w:cs="Arial"/>
                <w:sz w:val="32"/>
                <w:szCs w:val="32"/>
              </w:rPr>
              <w:t>menu</w:t>
            </w:r>
            <w:r w:rsidRPr="00B87592">
              <w:rPr>
                <w:rFonts w:eastAsia="Arial Unicode MS" w:cs="Arial"/>
                <w:spacing w:val="-2"/>
                <w:sz w:val="32"/>
                <w:szCs w:val="32"/>
              </w:rPr>
              <w:t>.</w:t>
            </w:r>
          </w:p>
        </w:tc>
      </w:tr>
    </w:tbl>
    <w:p w14:paraId="50CC6EC0" w14:textId="6DD2A438" w:rsidR="00652E4E" w:rsidRDefault="00652E4E"/>
    <w:p w14:paraId="44F2FB2B" w14:textId="389A8028" w:rsidR="003764BA" w:rsidRDefault="003764BA"/>
    <w:p w14:paraId="1A3348B7" w14:textId="1114E46D" w:rsidR="003764BA" w:rsidRDefault="003764BA">
      <w:pPr>
        <w:widowControl w:val="0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764BA" w14:paraId="771F9144" w14:textId="77777777" w:rsidTr="00B87592">
        <w:tc>
          <w:tcPr>
            <w:tcW w:w="3005" w:type="dxa"/>
          </w:tcPr>
          <w:p w14:paraId="66DDD922" w14:textId="6365794A" w:rsidR="003764BA" w:rsidRPr="00B87592" w:rsidRDefault="003764BA" w:rsidP="003764BA">
            <w:pPr>
              <w:rPr>
                <w:rFonts w:cs="Arial"/>
                <w:spacing w:val="-1"/>
                <w:sz w:val="32"/>
                <w:szCs w:val="32"/>
              </w:rPr>
            </w:pPr>
            <w:r w:rsidRPr="00BC3CFB">
              <w:rPr>
                <w:rFonts w:cs="Arial"/>
                <w:b/>
                <w:bCs/>
                <w:w w:val="95"/>
                <w:sz w:val="32"/>
                <w:szCs w:val="32"/>
              </w:rPr>
              <w:lastRenderedPageBreak/>
              <w:t>TROUBLE</w:t>
            </w:r>
          </w:p>
        </w:tc>
        <w:tc>
          <w:tcPr>
            <w:tcW w:w="3005" w:type="dxa"/>
          </w:tcPr>
          <w:p w14:paraId="67DFE981" w14:textId="46EB0352" w:rsidR="003764BA" w:rsidRPr="00B87592" w:rsidRDefault="003764BA" w:rsidP="003764BA">
            <w:pPr>
              <w:rPr>
                <w:rFonts w:cs="Arial"/>
                <w:sz w:val="32"/>
                <w:szCs w:val="32"/>
              </w:rPr>
            </w:pPr>
            <w:r w:rsidRPr="00BC3CFB">
              <w:rPr>
                <w:rFonts w:cs="Arial"/>
                <w:b/>
                <w:bCs/>
                <w:w w:val="90"/>
                <w:sz w:val="32"/>
                <w:szCs w:val="32"/>
              </w:rPr>
              <w:t>POS</w:t>
            </w:r>
            <w:r w:rsidRPr="00BC3CFB">
              <w:rPr>
                <w:rFonts w:cs="Arial"/>
                <w:b/>
                <w:bCs/>
                <w:spacing w:val="-3"/>
                <w:w w:val="90"/>
                <w:sz w:val="32"/>
                <w:szCs w:val="32"/>
              </w:rPr>
              <w:t>SIBLE</w:t>
            </w:r>
            <w:r w:rsidRPr="00BC3CFB">
              <w:rPr>
                <w:rFonts w:cs="Arial"/>
                <w:b/>
                <w:bCs/>
                <w:spacing w:val="-6"/>
                <w:w w:val="90"/>
                <w:sz w:val="32"/>
                <w:szCs w:val="32"/>
              </w:rPr>
              <w:t xml:space="preserve"> </w:t>
            </w:r>
            <w:r w:rsidRPr="00BC3CFB">
              <w:rPr>
                <w:rFonts w:cs="Arial"/>
                <w:b/>
                <w:bCs/>
                <w:spacing w:val="-1"/>
                <w:w w:val="90"/>
                <w:sz w:val="32"/>
                <w:szCs w:val="32"/>
              </w:rPr>
              <w:t>CAUSES</w:t>
            </w:r>
          </w:p>
        </w:tc>
        <w:tc>
          <w:tcPr>
            <w:tcW w:w="3006" w:type="dxa"/>
          </w:tcPr>
          <w:p w14:paraId="140DF93F" w14:textId="40EB28CC" w:rsidR="003764BA" w:rsidRPr="00B87592" w:rsidRDefault="003764BA" w:rsidP="003764BA">
            <w:pPr>
              <w:rPr>
                <w:rFonts w:cs="Arial"/>
                <w:sz w:val="32"/>
                <w:szCs w:val="32"/>
              </w:rPr>
            </w:pPr>
            <w:r w:rsidRPr="00BC3CFB">
              <w:rPr>
                <w:rFonts w:cs="Arial"/>
                <w:b/>
                <w:bCs/>
                <w:sz w:val="32"/>
                <w:szCs w:val="32"/>
              </w:rPr>
              <w:t>SOLUTION</w:t>
            </w:r>
          </w:p>
        </w:tc>
      </w:tr>
      <w:tr w:rsidR="00905F99" w14:paraId="6B2D55E5" w14:textId="77777777" w:rsidTr="00B87592">
        <w:tc>
          <w:tcPr>
            <w:tcW w:w="3005" w:type="dxa"/>
            <w:vMerge w:val="restart"/>
          </w:tcPr>
          <w:p w14:paraId="60C568E9" w14:textId="5D7B16A4" w:rsidR="00905F99" w:rsidRDefault="00905F99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pacing w:val="-1"/>
                <w:sz w:val="32"/>
                <w:szCs w:val="32"/>
              </w:rPr>
              <w:t>C</w:t>
            </w:r>
            <w:r w:rsidRPr="00B87592">
              <w:rPr>
                <w:rFonts w:cs="Arial"/>
                <w:sz w:val="32"/>
                <w:szCs w:val="32"/>
              </w:rPr>
              <w:t>anno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</w:t>
            </w:r>
            <w:r w:rsidRPr="00B87592">
              <w:rPr>
                <w:rFonts w:cs="Arial"/>
                <w:spacing w:val="-2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de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</w:t>
            </w:r>
            <w:r w:rsidRPr="00B87592">
              <w:rPr>
                <w:rFonts w:cs="Arial"/>
                <w:sz w:val="32"/>
                <w:szCs w:val="32"/>
              </w:rPr>
              <w:t>ec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</w:t>
            </w:r>
            <w:r w:rsidRPr="00B87592">
              <w:rPr>
                <w:rFonts w:cs="Arial"/>
                <w:spacing w:val="27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obs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</w:t>
            </w:r>
            <w:r w:rsidRPr="00B87592">
              <w:rPr>
                <w:rFonts w:cs="Arial"/>
                <w:sz w:val="32"/>
                <w:szCs w:val="32"/>
              </w:rPr>
              <w:t>acle</w:t>
            </w:r>
          </w:p>
        </w:tc>
        <w:tc>
          <w:tcPr>
            <w:tcW w:w="3005" w:type="dxa"/>
          </w:tcPr>
          <w:p w14:paraId="10569A6C" w14:textId="0B3E4F8A" w:rsidR="00905F99" w:rsidRDefault="00905F99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z w:val="32"/>
                <w:szCs w:val="32"/>
              </w:rPr>
              <w:t>Ul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tr</w:t>
            </w:r>
            <w:r w:rsidRPr="00B87592">
              <w:rPr>
                <w:rFonts w:cs="Arial"/>
                <w:sz w:val="32"/>
                <w:szCs w:val="32"/>
              </w:rPr>
              <w:t>asonic</w:t>
            </w:r>
            <w:r w:rsidRPr="00B87592">
              <w:rPr>
                <w:rFonts w:cs="Arial"/>
                <w:spacing w:val="-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featur</w:t>
            </w:r>
            <w:r w:rsidRPr="00B87592">
              <w:rPr>
                <w:rFonts w:cs="Arial"/>
                <w:spacing w:val="-3"/>
                <w:sz w:val="32"/>
                <w:szCs w:val="32"/>
              </w:rPr>
              <w:t>e</w:t>
            </w:r>
            <w:r w:rsidRPr="00B87592">
              <w:rPr>
                <w:rFonts w:cs="Arial"/>
                <w:spacing w:val="-7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may</w:t>
            </w:r>
            <w:r w:rsidRPr="00B87592">
              <w:rPr>
                <w:rFonts w:cs="Arial"/>
                <w:spacing w:val="-1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be</w:t>
            </w:r>
            <w:r w:rsidRPr="00B87592">
              <w:rPr>
                <w:rFonts w:cs="Arial"/>
                <w:spacing w:val="-7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o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ff</w:t>
            </w:r>
          </w:p>
        </w:tc>
        <w:tc>
          <w:tcPr>
            <w:tcW w:w="3006" w:type="dxa"/>
          </w:tcPr>
          <w:p w14:paraId="656EEAAA" w14:textId="4FA9B182" w:rsidR="00905F99" w:rsidRDefault="00905F99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z w:val="32"/>
                <w:szCs w:val="32"/>
              </w:rPr>
              <w:t>See</w:t>
            </w:r>
            <w:r w:rsidRPr="00B87592">
              <w:rPr>
                <w:rFonts w:cs="Arial"/>
                <w:spacing w:val="-12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1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Ul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tr</w:t>
            </w:r>
            <w:r w:rsidRPr="00B87592">
              <w:rPr>
                <w:rFonts w:cs="Arial"/>
                <w:sz w:val="32"/>
                <w:szCs w:val="32"/>
              </w:rPr>
              <w:t>asonic</w:t>
            </w:r>
            <w:r w:rsidRPr="00B87592">
              <w:rPr>
                <w:rFonts w:cs="Arial"/>
                <w:spacing w:val="-13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Ac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ti</w:t>
            </w:r>
            <w:r w:rsidRPr="00B87592">
              <w:rPr>
                <w:rFonts w:cs="Arial"/>
                <w:sz w:val="32"/>
                <w:szCs w:val="32"/>
              </w:rPr>
              <w:t>v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ati</w:t>
            </w:r>
            <w:r w:rsidRPr="00B87592">
              <w:rPr>
                <w:rFonts w:cs="Arial"/>
                <w:sz w:val="32"/>
                <w:szCs w:val="32"/>
              </w:rPr>
              <w:t>on</w:t>
            </w:r>
            <w:r w:rsidRPr="00B87592">
              <w:rPr>
                <w:rFonts w:cs="Arial"/>
                <w:spacing w:val="-1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/</w:t>
            </w:r>
            <w:r w:rsidRPr="00B87592">
              <w:rPr>
                <w:rFonts w:cs="Arial"/>
                <w:spacing w:val="-1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Deac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ti</w:t>
            </w:r>
            <w:r w:rsidRPr="00B87592">
              <w:rPr>
                <w:rFonts w:cs="Arial"/>
                <w:sz w:val="32"/>
                <w:szCs w:val="32"/>
              </w:rPr>
              <w:t>v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ati</w:t>
            </w:r>
            <w:r w:rsidRPr="00B87592">
              <w:rPr>
                <w:rFonts w:cs="Arial"/>
                <w:sz w:val="32"/>
                <w:szCs w:val="32"/>
              </w:rPr>
              <w:t>on</w:t>
            </w:r>
            <w:r w:rsidRPr="00B87592">
              <w:rPr>
                <w:rFonts w:cs="Arial"/>
                <w:spacing w:val="42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sec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ti</w:t>
            </w:r>
            <w:r w:rsidRPr="00B87592">
              <w:rPr>
                <w:rFonts w:cs="Arial"/>
                <w:sz w:val="32"/>
                <w:szCs w:val="32"/>
              </w:rPr>
              <w:t>on</w:t>
            </w:r>
            <w:r w:rsidRPr="00B87592">
              <w:rPr>
                <w:rFonts w:cs="Arial"/>
                <w:spacing w:val="-1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in</w:t>
            </w:r>
            <w:r w:rsidRPr="00B87592">
              <w:rPr>
                <w:rFonts w:cs="Arial"/>
                <w:spacing w:val="-1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1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4"/>
                <w:sz w:val="32"/>
                <w:szCs w:val="32"/>
              </w:rPr>
              <w:t>Touch</w:t>
            </w:r>
            <w:r w:rsidRPr="00B87592">
              <w:rPr>
                <w:rFonts w:cs="Arial"/>
                <w:spacing w:val="-1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Pane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l</w:t>
            </w:r>
            <w:r w:rsidRPr="00B87592">
              <w:rPr>
                <w:rFonts w:cs="Arial"/>
                <w:spacing w:val="-1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titl</w:t>
            </w:r>
            <w:r w:rsidRPr="00B87592">
              <w:rPr>
                <w:rFonts w:cs="Arial"/>
                <w:sz w:val="32"/>
                <w:szCs w:val="32"/>
              </w:rPr>
              <w:t>e</w:t>
            </w:r>
            <w:r w:rsidRPr="00B87592">
              <w:rPr>
                <w:rFonts w:cs="Arial"/>
                <w:spacing w:val="-1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in</w:t>
            </w:r>
            <w:r w:rsidRPr="00B87592">
              <w:rPr>
                <w:rFonts w:cs="Arial"/>
                <w:spacing w:val="-1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1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manual.</w:t>
            </w:r>
          </w:p>
        </w:tc>
      </w:tr>
      <w:tr w:rsidR="00905F99" w14:paraId="6F2FE0D3" w14:textId="77777777" w:rsidTr="00B87592">
        <w:tc>
          <w:tcPr>
            <w:tcW w:w="3005" w:type="dxa"/>
            <w:vMerge/>
          </w:tcPr>
          <w:p w14:paraId="1462E24B" w14:textId="0F13F22D" w:rsidR="00905F99" w:rsidRPr="00B87592" w:rsidRDefault="00905F99" w:rsidP="0033761A">
            <w:pPr>
              <w:rPr>
                <w:rFonts w:cs="Arial"/>
                <w:spacing w:val="-1"/>
                <w:sz w:val="32"/>
                <w:szCs w:val="32"/>
              </w:rPr>
            </w:pPr>
          </w:p>
        </w:tc>
        <w:tc>
          <w:tcPr>
            <w:tcW w:w="3005" w:type="dxa"/>
          </w:tcPr>
          <w:p w14:paraId="30902399" w14:textId="69B7A164" w:rsidR="00905F99" w:rsidRDefault="00905F99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z w:val="32"/>
                <w:szCs w:val="32"/>
              </w:rPr>
              <w:t>The wrong grip may be the cause</w:t>
            </w:r>
          </w:p>
        </w:tc>
        <w:tc>
          <w:tcPr>
            <w:tcW w:w="3006" w:type="dxa"/>
          </w:tcPr>
          <w:p w14:paraId="24B281F2" w14:textId="0DA1F944" w:rsidR="00905F99" w:rsidRDefault="00905F99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pacing w:val="-2"/>
                <w:sz w:val="32"/>
                <w:szCs w:val="32"/>
              </w:rPr>
              <w:t>Look</w:t>
            </w:r>
            <w:r w:rsidRPr="00B87592">
              <w:rPr>
                <w:rFonts w:cs="Arial"/>
                <w:spacing w:val="-12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at</w:t>
            </w:r>
            <w:r w:rsidRPr="00B87592">
              <w:rPr>
                <w:rFonts w:cs="Arial"/>
                <w:spacing w:val="-1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12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Holding</w:t>
            </w:r>
            <w:r w:rsidRPr="00B87592">
              <w:rPr>
                <w:rFonts w:cs="Arial"/>
                <w:spacing w:val="-13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4"/>
                <w:sz w:val="32"/>
                <w:szCs w:val="32"/>
              </w:rPr>
              <w:t>You</w:t>
            </w:r>
            <w:r w:rsidRPr="00B87592">
              <w:rPr>
                <w:rFonts w:cs="Arial"/>
                <w:sz w:val="32"/>
                <w:szCs w:val="32"/>
              </w:rPr>
              <w:t>r</w:t>
            </w:r>
            <w:r w:rsidRPr="00B87592">
              <w:rPr>
                <w:rFonts w:cs="Arial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B87592">
              <w:rPr>
                <w:rFonts w:cs="Arial"/>
                <w:sz w:val="32"/>
                <w:szCs w:val="32"/>
              </w:rPr>
              <w:t>WeWALK</w:t>
            </w:r>
            <w:proofErr w:type="spellEnd"/>
            <w:r w:rsidRPr="00B87592">
              <w:rPr>
                <w:rFonts w:cs="Arial"/>
                <w:sz w:val="32"/>
                <w:szCs w:val="32"/>
              </w:rPr>
              <w:t xml:space="preserve"> section</w:t>
            </w:r>
            <w:r w:rsidRPr="00B87592">
              <w:rPr>
                <w:rFonts w:cs="Arial"/>
                <w:spacing w:val="2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in</w:t>
            </w:r>
            <w:r w:rsidRPr="00B87592">
              <w:rPr>
                <w:rFonts w:cs="Arial"/>
                <w:spacing w:val="-2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2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manual.</w:t>
            </w:r>
          </w:p>
        </w:tc>
      </w:tr>
      <w:tr w:rsidR="00905F99" w14:paraId="1D9196D9" w14:textId="77777777" w:rsidTr="00B87592">
        <w:tc>
          <w:tcPr>
            <w:tcW w:w="3005" w:type="dxa"/>
            <w:vMerge/>
          </w:tcPr>
          <w:p w14:paraId="0FA09798" w14:textId="77777777" w:rsidR="00905F99" w:rsidRPr="00B87592" w:rsidRDefault="00905F99" w:rsidP="0033761A">
            <w:pPr>
              <w:rPr>
                <w:rFonts w:cs="Arial"/>
                <w:spacing w:val="-1"/>
                <w:sz w:val="32"/>
                <w:szCs w:val="32"/>
              </w:rPr>
            </w:pPr>
          </w:p>
        </w:tc>
        <w:tc>
          <w:tcPr>
            <w:tcW w:w="3005" w:type="dxa"/>
          </w:tcPr>
          <w:p w14:paraId="1EE4680E" w14:textId="598540DA" w:rsidR="00905F99" w:rsidRDefault="00905F99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pacing w:val="-2"/>
                <w:sz w:val="32"/>
                <w:szCs w:val="32"/>
              </w:rPr>
              <w:t>S</w:t>
            </w:r>
            <w:r w:rsidRPr="00B87592">
              <w:rPr>
                <w:rFonts w:cs="Arial"/>
                <w:sz w:val="32"/>
                <w:szCs w:val="32"/>
              </w:rPr>
              <w:t>ome</w:t>
            </w:r>
            <w:r w:rsidRPr="00B87592">
              <w:rPr>
                <w:rFonts w:cs="Arial"/>
                <w:spacing w:val="-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surf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ace</w:t>
            </w:r>
            <w:r w:rsidRPr="00B87592">
              <w:rPr>
                <w:rFonts w:cs="Arial"/>
                <w:spacing w:val="-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types</w:t>
            </w:r>
            <w:r w:rsidRPr="00B87592">
              <w:rPr>
                <w:rFonts w:cs="Arial"/>
                <w:spacing w:val="2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may</w:t>
            </w:r>
            <w:r w:rsidRPr="00B87592">
              <w:rPr>
                <w:rFonts w:cs="Arial"/>
                <w:spacing w:val="-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be</w:t>
            </w:r>
            <w:r w:rsidRPr="00B87592">
              <w:rPr>
                <w:rFonts w:cs="Arial"/>
                <w:spacing w:val="-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unstable</w:t>
            </w:r>
          </w:p>
        </w:tc>
        <w:tc>
          <w:tcPr>
            <w:tcW w:w="3006" w:type="dxa"/>
          </w:tcPr>
          <w:p w14:paraId="3B789FA7" w14:textId="24108FB9" w:rsidR="00905F99" w:rsidRDefault="00905F99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pacing w:val="-2"/>
                <w:sz w:val="32"/>
                <w:szCs w:val="32"/>
              </w:rPr>
              <w:t>See</w:t>
            </w:r>
            <w:r w:rsidRPr="00B87592">
              <w:rPr>
                <w:rFonts w:cs="Arial"/>
                <w:spacing w:val="-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3"/>
                <w:sz w:val="32"/>
                <w:szCs w:val="32"/>
              </w:rPr>
              <w:t>FAQ</w:t>
            </w:r>
            <w:r w:rsidRPr="00B87592">
              <w:rPr>
                <w:rFonts w:cs="Arial"/>
                <w:spacing w:val="-7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in</w:t>
            </w:r>
            <w:r w:rsidRPr="00B87592">
              <w:rPr>
                <w:rFonts w:cs="Arial"/>
                <w:spacing w:val="-7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manual.</w:t>
            </w:r>
          </w:p>
        </w:tc>
      </w:tr>
      <w:tr w:rsidR="005C5F7A" w14:paraId="3DFE8D11" w14:textId="77777777" w:rsidTr="00B87592">
        <w:tc>
          <w:tcPr>
            <w:tcW w:w="3005" w:type="dxa"/>
            <w:vMerge w:val="restart"/>
          </w:tcPr>
          <w:p w14:paraId="5E15EC78" w14:textId="54D6AC31" w:rsidR="005C5F7A" w:rsidRPr="00B87592" w:rsidRDefault="005C5F7A" w:rsidP="0033761A">
            <w:pPr>
              <w:rPr>
                <w:rFonts w:cs="Arial"/>
                <w:spacing w:val="-1"/>
                <w:sz w:val="32"/>
                <w:szCs w:val="32"/>
              </w:rPr>
            </w:pPr>
            <w:r w:rsidRPr="00B87592">
              <w:rPr>
                <w:rFonts w:eastAsia="Arial Black" w:cs="Arial"/>
                <w:sz w:val="32"/>
                <w:szCs w:val="32"/>
              </w:rPr>
              <w:t>It’</w:t>
            </w:r>
            <w:r w:rsidRPr="00B87592">
              <w:rPr>
                <w:rFonts w:eastAsia="Arial Black" w:cs="Arial"/>
                <w:spacing w:val="-4"/>
                <w:sz w:val="32"/>
                <w:szCs w:val="32"/>
              </w:rPr>
              <w:t>s</w:t>
            </w:r>
            <w:r w:rsidRPr="00B87592">
              <w:rPr>
                <w:rFonts w:eastAsia="Arial Black" w:cs="Arial"/>
                <w:spacing w:val="-14"/>
                <w:sz w:val="32"/>
                <w:szCs w:val="32"/>
              </w:rPr>
              <w:t xml:space="preserve"> </w:t>
            </w:r>
            <w:r w:rsidRPr="00B87592">
              <w:rPr>
                <w:rFonts w:eastAsia="Arial Black" w:cs="Arial"/>
                <w:spacing w:val="-1"/>
                <w:sz w:val="32"/>
                <w:szCs w:val="32"/>
              </w:rPr>
              <w:t>not</w:t>
            </w:r>
            <w:r w:rsidRPr="00B87592">
              <w:rPr>
                <w:rFonts w:eastAsia="Arial Black" w:cs="Arial"/>
                <w:spacing w:val="-14"/>
                <w:sz w:val="32"/>
                <w:szCs w:val="32"/>
              </w:rPr>
              <w:t xml:space="preserve"> </w:t>
            </w:r>
            <w:r w:rsidRPr="00B87592">
              <w:rPr>
                <w:rFonts w:eastAsia="Arial Black" w:cs="Arial"/>
                <w:spacing w:val="-2"/>
                <w:sz w:val="32"/>
                <w:szCs w:val="32"/>
              </w:rPr>
              <w:t>c</w:t>
            </w:r>
            <w:r w:rsidRPr="00B87592">
              <w:rPr>
                <w:rFonts w:eastAsia="Arial Black" w:cs="Arial"/>
                <w:spacing w:val="-1"/>
                <w:sz w:val="32"/>
                <w:szCs w:val="32"/>
              </w:rPr>
              <w:t>harging</w:t>
            </w:r>
          </w:p>
        </w:tc>
        <w:tc>
          <w:tcPr>
            <w:tcW w:w="3005" w:type="dxa"/>
          </w:tcPr>
          <w:p w14:paraId="0A1DA12C" w14:textId="4B3A083F" w:rsidR="005C5F7A" w:rsidRDefault="005C5F7A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pacing w:val="-2"/>
                <w:sz w:val="32"/>
                <w:szCs w:val="32"/>
              </w:rPr>
              <w:t>The</w:t>
            </w:r>
            <w:r w:rsidRPr="00B87592">
              <w:rPr>
                <w:rFonts w:cs="Arial"/>
                <w:sz w:val="32"/>
                <w:szCs w:val="32"/>
              </w:rPr>
              <w:t xml:space="preserve"> adapter</w:t>
            </w:r>
            <w:r w:rsidRPr="00B87592">
              <w:rPr>
                <w:rFonts w:cs="Arial"/>
                <w:spacing w:val="-3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may</w:t>
            </w:r>
            <w:r w:rsidRPr="00B87592">
              <w:rPr>
                <w:rFonts w:cs="Arial"/>
                <w:spacing w:val="-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not ha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ve</w:t>
            </w:r>
            <w:r w:rsidRPr="00B87592">
              <w:rPr>
                <w:rFonts w:cs="Arial"/>
                <w:sz w:val="32"/>
                <w:szCs w:val="32"/>
              </w:rPr>
              <w:t xml:space="preserve"> a</w:t>
            </w:r>
            <w:r w:rsidRPr="00B87592">
              <w:rPr>
                <w:rFonts w:cs="Arial"/>
                <w:spacing w:val="2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plug</w:t>
            </w:r>
            <w:r w:rsidRPr="00B87592">
              <w:rPr>
                <w:rFonts w:cs="Arial"/>
                <w:spacing w:val="3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installed</w:t>
            </w:r>
          </w:p>
        </w:tc>
        <w:tc>
          <w:tcPr>
            <w:tcW w:w="3006" w:type="dxa"/>
          </w:tcPr>
          <w:p w14:paraId="2DBCC5D7" w14:textId="61401494" w:rsidR="005C5F7A" w:rsidRDefault="005C5F7A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z w:val="32"/>
                <w:szCs w:val="32"/>
              </w:rPr>
              <w:t>Ma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ke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sur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e</w:t>
            </w:r>
            <w:r w:rsidRPr="00B87592">
              <w:rPr>
                <w:rFonts w:cs="Arial"/>
                <w:spacing w:val="-7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plug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is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plugged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into</w:t>
            </w:r>
            <w:r w:rsidRPr="00B87592">
              <w:rPr>
                <w:rFonts w:cs="Arial"/>
                <w:spacing w:val="-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a</w:t>
            </w:r>
            <w:r w:rsidRPr="00B87592">
              <w:rPr>
                <w:rFonts w:cs="Arial"/>
                <w:spacing w:val="-6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power</w:t>
            </w:r>
            <w:r w:rsidRPr="00B87592">
              <w:rPr>
                <w:rFonts w:cs="Arial"/>
                <w:spacing w:val="-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sou</w:t>
            </w:r>
            <w:r w:rsidRPr="00B87592">
              <w:rPr>
                <w:rFonts w:cs="Arial"/>
                <w:sz w:val="32"/>
                <w:szCs w:val="32"/>
              </w:rPr>
              <w:t>r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ce.</w:t>
            </w:r>
          </w:p>
        </w:tc>
      </w:tr>
      <w:tr w:rsidR="005C5F7A" w14:paraId="07067395" w14:textId="77777777" w:rsidTr="00B87592">
        <w:tc>
          <w:tcPr>
            <w:tcW w:w="3005" w:type="dxa"/>
            <w:vMerge/>
          </w:tcPr>
          <w:p w14:paraId="110FB5F7" w14:textId="77777777" w:rsidR="005C5F7A" w:rsidRPr="00B87592" w:rsidRDefault="005C5F7A" w:rsidP="0033761A">
            <w:pPr>
              <w:rPr>
                <w:rFonts w:eastAsia="Arial Black" w:cs="Arial"/>
                <w:sz w:val="32"/>
                <w:szCs w:val="32"/>
              </w:rPr>
            </w:pPr>
          </w:p>
        </w:tc>
        <w:tc>
          <w:tcPr>
            <w:tcW w:w="3005" w:type="dxa"/>
          </w:tcPr>
          <w:p w14:paraId="22C472AA" w14:textId="516BD539" w:rsidR="005C5F7A" w:rsidRPr="00B87592" w:rsidRDefault="005C5F7A" w:rsidP="0033761A">
            <w:pPr>
              <w:rPr>
                <w:rFonts w:cs="Arial"/>
                <w:spacing w:val="-2"/>
                <w:sz w:val="32"/>
                <w:szCs w:val="32"/>
              </w:rPr>
            </w:pPr>
            <w:r w:rsidRPr="00B87592">
              <w:rPr>
                <w:rFonts w:cs="Arial"/>
                <w:spacing w:val="-2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r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e</w:t>
            </w:r>
            <w:r w:rsidRPr="00B87592">
              <w:rPr>
                <w:rFonts w:cs="Arial"/>
                <w:spacing w:val="-1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may</w:t>
            </w:r>
            <w:r w:rsidRPr="00B87592">
              <w:rPr>
                <w:rFonts w:cs="Arial"/>
                <w:spacing w:val="-2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no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</w:t>
            </w:r>
            <w:r w:rsidRPr="00B87592">
              <w:rPr>
                <w:rFonts w:cs="Arial"/>
                <w:spacing w:val="-1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be power to the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 xml:space="preserve"> plug</w:t>
            </w:r>
          </w:p>
        </w:tc>
        <w:tc>
          <w:tcPr>
            <w:tcW w:w="3006" w:type="dxa"/>
          </w:tcPr>
          <w:p w14:paraId="656FA47E" w14:textId="738E8B4C" w:rsidR="005C5F7A" w:rsidRPr="00B87592" w:rsidRDefault="005C5F7A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pacing w:val="-2"/>
                <w:sz w:val="32"/>
                <w:szCs w:val="32"/>
              </w:rPr>
              <w:t>Make</w:t>
            </w:r>
            <w:r w:rsidRPr="00B87592">
              <w:rPr>
                <w:rFonts w:cs="Arial"/>
                <w:spacing w:val="-1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sure</w:t>
            </w:r>
            <w:r w:rsidRPr="00B87592">
              <w:rPr>
                <w:rFonts w:cs="Arial"/>
                <w:spacing w:val="-1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ther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e</w:t>
            </w:r>
            <w:r w:rsidRPr="00B87592">
              <w:rPr>
                <w:rFonts w:cs="Arial"/>
                <w:spacing w:val="-14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is power to the</w:t>
            </w:r>
            <w:r w:rsidRPr="00B87592">
              <w:rPr>
                <w:rFonts w:cs="Arial"/>
                <w:spacing w:val="-15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2"/>
                <w:sz w:val="32"/>
                <w:szCs w:val="32"/>
              </w:rPr>
              <w:t>plug.</w:t>
            </w:r>
          </w:p>
        </w:tc>
      </w:tr>
      <w:tr w:rsidR="005C5F7A" w14:paraId="10EA6361" w14:textId="77777777" w:rsidTr="00B87592">
        <w:tc>
          <w:tcPr>
            <w:tcW w:w="3005" w:type="dxa"/>
          </w:tcPr>
          <w:p w14:paraId="4E3749FE" w14:textId="286E8380" w:rsidR="005C5F7A" w:rsidRPr="00B87592" w:rsidRDefault="005C5F7A" w:rsidP="0033761A">
            <w:pPr>
              <w:rPr>
                <w:rFonts w:eastAsia="Arial Black" w:cs="Arial"/>
                <w:sz w:val="32"/>
                <w:szCs w:val="32"/>
              </w:rPr>
            </w:pPr>
            <w:r w:rsidRPr="00B87592">
              <w:rPr>
                <w:rFonts w:cs="Arial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1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device</w:t>
            </w:r>
            <w:r w:rsidRPr="00B87592">
              <w:rPr>
                <w:rFonts w:cs="Arial"/>
                <w:spacing w:val="-2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doe</w:t>
            </w:r>
            <w:r w:rsidRPr="00B87592">
              <w:rPr>
                <w:rFonts w:cs="Arial"/>
                <w:sz w:val="32"/>
                <w:szCs w:val="32"/>
              </w:rPr>
              <w:t>s</w:t>
            </w:r>
            <w:r w:rsidRPr="00B87592">
              <w:rPr>
                <w:rFonts w:cs="Arial"/>
                <w:spacing w:val="-2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not</w:t>
            </w:r>
            <w:r w:rsidRPr="00B87592">
              <w:rPr>
                <w:rFonts w:cs="Arial"/>
                <w:spacing w:val="27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r</w:t>
            </w:r>
            <w:r w:rsidRPr="00B87592">
              <w:rPr>
                <w:rFonts w:cs="Arial"/>
                <w:sz w:val="32"/>
                <w:szCs w:val="32"/>
              </w:rPr>
              <w:t>e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spond</w:t>
            </w:r>
            <w:r w:rsidRPr="00B87592">
              <w:rPr>
                <w:rFonts w:cs="Arial"/>
                <w:spacing w:val="-11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to</w:t>
            </w:r>
            <w:r w:rsidRPr="00B87592">
              <w:rPr>
                <w:rFonts w:cs="Arial"/>
                <w:spacing w:val="-1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any</w:t>
            </w:r>
            <w:r w:rsidRPr="00B87592">
              <w:rPr>
                <w:rFonts w:cs="Arial"/>
                <w:spacing w:val="-12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3"/>
                <w:sz w:val="32"/>
                <w:szCs w:val="32"/>
              </w:rPr>
              <w:t>c</w:t>
            </w:r>
            <w:r w:rsidRPr="00B87592">
              <w:rPr>
                <w:rFonts w:cs="Arial"/>
                <w:sz w:val="32"/>
                <w:szCs w:val="32"/>
              </w:rPr>
              <w:t>ommands</w:t>
            </w:r>
          </w:p>
        </w:tc>
        <w:tc>
          <w:tcPr>
            <w:tcW w:w="3005" w:type="dxa"/>
          </w:tcPr>
          <w:p w14:paraId="3A1E6872" w14:textId="46713B23" w:rsidR="005C5F7A" w:rsidRPr="00B87592" w:rsidRDefault="005C5F7A" w:rsidP="0033761A">
            <w:pPr>
              <w:rPr>
                <w:rFonts w:cs="Arial"/>
                <w:spacing w:val="-2"/>
                <w:sz w:val="32"/>
                <w:szCs w:val="32"/>
              </w:rPr>
            </w:pPr>
            <w:r w:rsidRPr="00B87592">
              <w:rPr>
                <w:rFonts w:eastAsia="Arial Unicode MS" w:cs="Arial"/>
                <w:sz w:val="32"/>
                <w:szCs w:val="32"/>
              </w:rPr>
              <w:t>The</w:t>
            </w:r>
            <w:r w:rsidRPr="00B87592">
              <w:rPr>
                <w:rFonts w:eastAsia="Arial Unicode MS" w:cs="Arial"/>
                <w:spacing w:val="-4"/>
                <w:sz w:val="32"/>
                <w:szCs w:val="32"/>
              </w:rPr>
              <w:t xml:space="preserve"> </w:t>
            </w:r>
            <w:r w:rsidRPr="00B87592">
              <w:rPr>
                <w:rFonts w:eastAsia="Arial Unicode MS" w:cs="Arial"/>
                <w:spacing w:val="-3"/>
                <w:sz w:val="32"/>
                <w:szCs w:val="32"/>
              </w:rPr>
              <w:t>device</w:t>
            </w:r>
            <w:r w:rsidRPr="00B87592">
              <w:rPr>
                <w:rFonts w:eastAsia="Arial Unicode MS" w:cs="Arial"/>
                <w:sz w:val="32"/>
                <w:szCs w:val="32"/>
              </w:rPr>
              <w:t>’</w:t>
            </w:r>
            <w:r w:rsidRPr="00B87592">
              <w:rPr>
                <w:rFonts w:eastAsia="Arial Unicode MS" w:cs="Arial"/>
                <w:spacing w:val="-3"/>
                <w:sz w:val="32"/>
                <w:szCs w:val="32"/>
              </w:rPr>
              <w:t>s</w:t>
            </w:r>
            <w:r w:rsidRPr="00B87592">
              <w:rPr>
                <w:rFonts w:eastAsia="Arial Unicode MS" w:cs="Arial"/>
                <w:spacing w:val="-4"/>
                <w:sz w:val="32"/>
                <w:szCs w:val="32"/>
              </w:rPr>
              <w:t xml:space="preserve"> </w:t>
            </w:r>
            <w:r w:rsidRPr="00B87592">
              <w:rPr>
                <w:rFonts w:eastAsia="Arial Unicode MS" w:cs="Arial"/>
                <w:spacing w:val="-3"/>
                <w:sz w:val="32"/>
                <w:szCs w:val="32"/>
              </w:rPr>
              <w:t>so</w:t>
            </w:r>
            <w:r w:rsidRPr="00B87592">
              <w:rPr>
                <w:rFonts w:eastAsia="Arial Unicode MS" w:cs="Arial"/>
                <w:sz w:val="32"/>
                <w:szCs w:val="32"/>
              </w:rPr>
              <w:t>ftwar</w:t>
            </w:r>
            <w:r w:rsidRPr="00B87592">
              <w:rPr>
                <w:rFonts w:eastAsia="Arial Unicode MS" w:cs="Arial"/>
                <w:spacing w:val="-3"/>
                <w:sz w:val="32"/>
                <w:szCs w:val="32"/>
              </w:rPr>
              <w:t>e</w:t>
            </w:r>
            <w:r w:rsidRPr="00B87592">
              <w:rPr>
                <w:rFonts w:eastAsia="Arial Unicode MS" w:cs="Arial"/>
                <w:spacing w:val="-4"/>
                <w:sz w:val="32"/>
                <w:szCs w:val="32"/>
              </w:rPr>
              <w:t xml:space="preserve"> </w:t>
            </w:r>
            <w:r w:rsidRPr="00B87592">
              <w:rPr>
                <w:rFonts w:eastAsia="Arial Unicode MS" w:cs="Arial"/>
                <w:sz w:val="32"/>
                <w:szCs w:val="32"/>
              </w:rPr>
              <w:t>may</w:t>
            </w:r>
            <w:r w:rsidRPr="00B87592">
              <w:rPr>
                <w:rFonts w:eastAsia="Arial Unicode MS" w:cs="Arial"/>
                <w:spacing w:val="29"/>
                <w:sz w:val="32"/>
                <w:szCs w:val="32"/>
              </w:rPr>
              <w:t xml:space="preserve"> </w:t>
            </w:r>
            <w:r w:rsidRPr="00B87592">
              <w:rPr>
                <w:rFonts w:eastAsia="Arial Unicode MS" w:cs="Arial"/>
                <w:sz w:val="32"/>
                <w:szCs w:val="32"/>
              </w:rPr>
              <w:t>be</w:t>
            </w:r>
            <w:r w:rsidRPr="00B87592">
              <w:rPr>
                <w:rFonts w:eastAsia="Arial Unicode MS" w:cs="Arial"/>
                <w:spacing w:val="-25"/>
                <w:sz w:val="32"/>
                <w:szCs w:val="32"/>
              </w:rPr>
              <w:t xml:space="preserve"> </w:t>
            </w:r>
            <w:r w:rsidRPr="00B87592">
              <w:rPr>
                <w:rFonts w:eastAsia="Arial Unicode MS" w:cs="Arial"/>
                <w:spacing w:val="-1"/>
                <w:sz w:val="32"/>
                <w:szCs w:val="32"/>
              </w:rPr>
              <w:t>l</w:t>
            </w:r>
            <w:r w:rsidRPr="00B87592">
              <w:rPr>
                <w:rFonts w:eastAsia="Arial Unicode MS" w:cs="Arial"/>
                <w:sz w:val="32"/>
                <w:szCs w:val="32"/>
              </w:rPr>
              <w:t>ocked.</w:t>
            </w:r>
          </w:p>
        </w:tc>
        <w:tc>
          <w:tcPr>
            <w:tcW w:w="3006" w:type="dxa"/>
          </w:tcPr>
          <w:p w14:paraId="3B99A8B8" w14:textId="6312AC83" w:rsidR="005C5F7A" w:rsidRPr="00B87592" w:rsidRDefault="005C5F7A" w:rsidP="0033761A">
            <w:pPr>
              <w:rPr>
                <w:rFonts w:cs="Arial"/>
                <w:sz w:val="32"/>
                <w:szCs w:val="32"/>
              </w:rPr>
            </w:pPr>
            <w:r w:rsidRPr="00B87592">
              <w:rPr>
                <w:rFonts w:cs="Arial"/>
                <w:sz w:val="32"/>
                <w:szCs w:val="32"/>
              </w:rPr>
              <w:t>Switch</w:t>
            </w:r>
            <w:r w:rsidRPr="00B87592">
              <w:rPr>
                <w:rFonts w:cs="Arial"/>
                <w:spacing w:val="-2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o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ff</w:t>
            </w:r>
            <w:r w:rsidRPr="00B87592">
              <w:rPr>
                <w:rFonts w:cs="Arial"/>
                <w:spacing w:val="-3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and</w:t>
            </w:r>
            <w:r w:rsidRPr="00B87592">
              <w:rPr>
                <w:rFonts w:cs="Arial"/>
                <w:spacing w:val="-28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on</w:t>
            </w:r>
            <w:r w:rsidRPr="00B87592">
              <w:rPr>
                <w:rFonts w:cs="Arial"/>
                <w:spacing w:val="-2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again</w:t>
            </w:r>
            <w:r w:rsidRPr="00B87592">
              <w:rPr>
                <w:rFonts w:cs="Arial"/>
                <w:spacing w:val="-2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with</w:t>
            </w:r>
            <w:r w:rsidRPr="00B87592">
              <w:rPr>
                <w:rFonts w:cs="Arial"/>
                <w:spacing w:val="-3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the</w:t>
            </w:r>
            <w:r w:rsidRPr="00B87592">
              <w:rPr>
                <w:rFonts w:cs="Arial"/>
                <w:spacing w:val="-28"/>
                <w:sz w:val="32"/>
                <w:szCs w:val="32"/>
              </w:rPr>
              <w:t xml:space="preserve"> </w:t>
            </w:r>
            <w:proofErr w:type="gramStart"/>
            <w:r w:rsidRPr="00B87592">
              <w:rPr>
                <w:rFonts w:cs="Arial"/>
                <w:sz w:val="32"/>
                <w:szCs w:val="32"/>
              </w:rPr>
              <w:t>On</w:t>
            </w:r>
            <w:proofErr w:type="gramEnd"/>
            <w:r w:rsidRPr="00B87592">
              <w:rPr>
                <w:rFonts w:cs="Arial"/>
                <w:spacing w:val="-2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/</w:t>
            </w:r>
            <w:r w:rsidRPr="00B87592">
              <w:rPr>
                <w:rFonts w:cs="Arial"/>
                <w:spacing w:val="-40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Of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f</w:t>
            </w:r>
            <w:r w:rsidRPr="00B87592">
              <w:rPr>
                <w:rFonts w:cs="Arial"/>
                <w:spacing w:val="-29"/>
                <w:sz w:val="32"/>
                <w:szCs w:val="32"/>
              </w:rPr>
              <w:t xml:space="preserve"> </w:t>
            </w:r>
            <w:r w:rsidRPr="00B87592">
              <w:rPr>
                <w:rFonts w:cs="Arial"/>
                <w:sz w:val="32"/>
                <w:szCs w:val="32"/>
              </w:rPr>
              <w:t>b</w:t>
            </w:r>
            <w:r w:rsidRPr="00B87592">
              <w:rPr>
                <w:rFonts w:cs="Arial"/>
                <w:spacing w:val="-1"/>
                <w:sz w:val="32"/>
                <w:szCs w:val="32"/>
              </w:rPr>
              <w:t>utt</w:t>
            </w:r>
            <w:r w:rsidRPr="00B87592">
              <w:rPr>
                <w:rFonts w:cs="Arial"/>
                <w:sz w:val="32"/>
                <w:szCs w:val="32"/>
              </w:rPr>
              <w:t>on.</w:t>
            </w:r>
          </w:p>
        </w:tc>
      </w:tr>
    </w:tbl>
    <w:p w14:paraId="79D3DAFF" w14:textId="4F855608" w:rsidR="00B87592" w:rsidRDefault="00B87592" w:rsidP="0033761A">
      <w:pPr>
        <w:rPr>
          <w:rFonts w:cs="Arial"/>
          <w:sz w:val="32"/>
          <w:szCs w:val="32"/>
        </w:rPr>
      </w:pPr>
    </w:p>
    <w:p w14:paraId="4E7E1AFC" w14:textId="31C71DF2" w:rsidR="0033761A" w:rsidRPr="0033761A" w:rsidRDefault="0033761A" w:rsidP="00387F4A">
      <w:pPr>
        <w:pStyle w:val="head1"/>
        <w:jc w:val="left"/>
      </w:pPr>
      <w:bookmarkStart w:id="139" w:name="_TOC_250007"/>
      <w:bookmarkStart w:id="140" w:name="_Toc83992303"/>
      <w:bookmarkStart w:id="141" w:name="_Toc88547959"/>
      <w:bookmarkStart w:id="142" w:name="_Toc88636253"/>
      <w:r w:rsidRPr="0033761A">
        <w:t>Product</w:t>
      </w:r>
      <w:r w:rsidRPr="0033761A">
        <w:rPr>
          <w:spacing w:val="-31"/>
        </w:rPr>
        <w:t xml:space="preserve"> </w:t>
      </w:r>
      <w:r w:rsidRPr="0033761A">
        <w:t>specifications</w:t>
      </w:r>
      <w:bookmarkEnd w:id="139"/>
      <w:bookmarkEnd w:id="140"/>
      <w:bookmarkEnd w:id="141"/>
      <w:bookmarkEnd w:id="142"/>
    </w:p>
    <w:p w14:paraId="4EC0B32C" w14:textId="77777777" w:rsidR="0033761A" w:rsidRPr="0033761A" w:rsidRDefault="0033761A" w:rsidP="00387F4A">
      <w:pPr>
        <w:pStyle w:val="head2"/>
        <w:jc w:val="left"/>
        <w:rPr>
          <w:w w:val="61"/>
        </w:rPr>
      </w:pPr>
      <w:bookmarkStart w:id="143" w:name="_Toc83992304"/>
      <w:bookmarkStart w:id="144" w:name="_TOC_250006"/>
      <w:bookmarkStart w:id="145" w:name="_Toc88547960"/>
      <w:bookmarkStart w:id="146" w:name="_Toc88636254"/>
      <w:r w:rsidRPr="0033761A">
        <w:t>H</w:t>
      </w:r>
      <w:r w:rsidRPr="0033761A">
        <w:rPr>
          <w:spacing w:val="-2"/>
        </w:rPr>
        <w:t>ardware</w:t>
      </w:r>
      <w:r w:rsidRPr="0033761A">
        <w:rPr>
          <w:spacing w:val="23"/>
        </w:rPr>
        <w:t xml:space="preserve"> </w:t>
      </w:r>
      <w:r w:rsidRPr="0033761A">
        <w:t>specifications</w:t>
      </w:r>
      <w:bookmarkEnd w:id="143"/>
      <w:bookmarkEnd w:id="144"/>
      <w:bookmarkEnd w:id="145"/>
      <w:bookmarkEnd w:id="146"/>
    </w:p>
    <w:p w14:paraId="1BBBA3CD" w14:textId="1C1DB0BE" w:rsidR="009B0D9F" w:rsidRDefault="009B0D9F" w:rsidP="0033761A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251"/>
        <w:gridCol w:w="5760"/>
      </w:tblGrid>
      <w:tr w:rsidR="0005441F" w:rsidRPr="005F5932" w14:paraId="1DFF30E4" w14:textId="4BF79E31" w:rsidTr="00431916">
        <w:tc>
          <w:tcPr>
            <w:tcW w:w="3251" w:type="dxa"/>
          </w:tcPr>
          <w:p w14:paraId="4ACFB929" w14:textId="46BFF3D7" w:rsidR="0005441F" w:rsidRPr="005F5932" w:rsidRDefault="0005441F" w:rsidP="008C6FB1">
            <w:pPr>
              <w:tabs>
                <w:tab w:val="left" w:pos="4524"/>
              </w:tabs>
              <w:rPr>
                <w:rFonts w:eastAsia="Arial Unicode MS" w:hAnsi="Arial Unicode MS" w:cs="Arial Unicode MS"/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F</w:t>
            </w:r>
            <w:r w:rsidRPr="005F5932">
              <w:rPr>
                <w:spacing w:val="-2"/>
                <w:sz w:val="32"/>
                <w:szCs w:val="32"/>
              </w:rPr>
              <w:t>lash</w:t>
            </w:r>
            <w:r w:rsidRPr="005F5932">
              <w:rPr>
                <w:spacing w:val="-3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Memory</w:t>
            </w:r>
          </w:p>
        </w:tc>
        <w:tc>
          <w:tcPr>
            <w:tcW w:w="5760" w:type="dxa"/>
          </w:tcPr>
          <w:p w14:paraId="757CA533" w14:textId="64E17477" w:rsidR="0005441F" w:rsidRPr="005F5932" w:rsidRDefault="0005441F" w:rsidP="008C6FB1">
            <w:pPr>
              <w:tabs>
                <w:tab w:val="left" w:pos="4524"/>
              </w:tabs>
              <w:rPr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16Mbit</w:t>
            </w:r>
          </w:p>
        </w:tc>
      </w:tr>
      <w:tr w:rsidR="0005441F" w:rsidRPr="005F5932" w14:paraId="33363FA4" w14:textId="7937E65F" w:rsidTr="00431916">
        <w:tc>
          <w:tcPr>
            <w:tcW w:w="3251" w:type="dxa"/>
          </w:tcPr>
          <w:p w14:paraId="620349E2" w14:textId="4CFA6276" w:rsidR="0005441F" w:rsidRPr="005F5932" w:rsidRDefault="0005441F" w:rsidP="008C6FB1">
            <w:pPr>
              <w:tabs>
                <w:tab w:val="left" w:pos="4524"/>
              </w:tabs>
              <w:rPr>
                <w:rFonts w:eastAsia="Arial Unicode MS"/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Ultr</w:t>
            </w:r>
            <w:r w:rsidRPr="005F5932">
              <w:rPr>
                <w:spacing w:val="-2"/>
                <w:sz w:val="32"/>
                <w:szCs w:val="32"/>
              </w:rPr>
              <w:t>asonic</w:t>
            </w:r>
            <w:r w:rsidRPr="005F5932">
              <w:rPr>
                <w:spacing w:val="-35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S</w:t>
            </w:r>
            <w:r w:rsidRPr="005F5932">
              <w:rPr>
                <w:spacing w:val="-2"/>
                <w:sz w:val="32"/>
                <w:szCs w:val="32"/>
              </w:rPr>
              <w:t>ens</w:t>
            </w:r>
            <w:r w:rsidRPr="005F5932">
              <w:rPr>
                <w:sz w:val="32"/>
                <w:szCs w:val="32"/>
              </w:rPr>
              <w:t>or</w:t>
            </w:r>
          </w:p>
        </w:tc>
        <w:tc>
          <w:tcPr>
            <w:tcW w:w="5760" w:type="dxa"/>
          </w:tcPr>
          <w:p w14:paraId="708DC744" w14:textId="3483FE4F" w:rsidR="0005441F" w:rsidRPr="005F5932" w:rsidRDefault="0005441F" w:rsidP="008C6FB1">
            <w:pPr>
              <w:tabs>
                <w:tab w:val="left" w:pos="4524"/>
              </w:tabs>
              <w:rPr>
                <w:sz w:val="32"/>
                <w:szCs w:val="32"/>
              </w:rPr>
            </w:pPr>
            <w:r w:rsidRPr="005F5932">
              <w:rPr>
                <w:rFonts w:eastAsia="Arial Unicode MS"/>
                <w:sz w:val="32"/>
                <w:szCs w:val="32"/>
              </w:rPr>
              <w:t>16mm</w:t>
            </w:r>
            <w:r w:rsidRPr="005F5932">
              <w:rPr>
                <w:rFonts w:eastAsia="Arial Unicode MS"/>
                <w:spacing w:val="13"/>
                <w:sz w:val="32"/>
                <w:szCs w:val="32"/>
              </w:rPr>
              <w:t xml:space="preserve"> </w:t>
            </w:r>
            <w:r w:rsidRPr="005F5932">
              <w:rPr>
                <w:rFonts w:eastAsia="Arial Unicode MS"/>
                <w:sz w:val="32"/>
                <w:szCs w:val="32"/>
              </w:rPr>
              <w:t>open</w:t>
            </w:r>
            <w:r w:rsidRPr="005F5932">
              <w:rPr>
                <w:rFonts w:eastAsia="Arial Unicode MS"/>
                <w:spacing w:val="14"/>
                <w:sz w:val="32"/>
                <w:szCs w:val="32"/>
              </w:rPr>
              <w:t xml:space="preserve"> </w:t>
            </w:r>
            <w:r w:rsidRPr="005F5932">
              <w:rPr>
                <w:rFonts w:eastAsia="Arial Unicode MS"/>
                <w:spacing w:val="-2"/>
                <w:sz w:val="32"/>
                <w:szCs w:val="32"/>
              </w:rPr>
              <w:t>enclosur</w:t>
            </w:r>
            <w:r w:rsidRPr="005F5932">
              <w:rPr>
                <w:rFonts w:eastAsia="Arial Unicode MS"/>
                <w:spacing w:val="-3"/>
                <w:sz w:val="32"/>
                <w:szCs w:val="32"/>
              </w:rPr>
              <w:t>e,</w:t>
            </w:r>
            <w:r w:rsidRPr="005F5932">
              <w:rPr>
                <w:rFonts w:eastAsia="Arial Unicode MS"/>
                <w:spacing w:val="14"/>
                <w:sz w:val="32"/>
                <w:szCs w:val="32"/>
              </w:rPr>
              <w:t xml:space="preserve"> </w:t>
            </w:r>
            <w:r w:rsidRPr="005F5932">
              <w:rPr>
                <w:rFonts w:eastAsia="Arial Unicode MS"/>
                <w:sz w:val="32"/>
                <w:szCs w:val="32"/>
              </w:rPr>
              <w:t>40kHz,</w:t>
            </w:r>
            <w:r w:rsidRPr="005F5932">
              <w:rPr>
                <w:rFonts w:eastAsia="Arial Unicode MS"/>
                <w:spacing w:val="14"/>
                <w:sz w:val="32"/>
                <w:szCs w:val="32"/>
              </w:rPr>
              <w:t xml:space="preserve"> </w:t>
            </w:r>
            <w:r w:rsidRPr="005F5932">
              <w:rPr>
                <w:rFonts w:eastAsia="Arial Unicode MS"/>
                <w:sz w:val="32"/>
                <w:szCs w:val="32"/>
              </w:rPr>
              <w:t>dir</w:t>
            </w:r>
            <w:r w:rsidRPr="005F5932">
              <w:rPr>
                <w:rFonts w:eastAsia="Arial Unicode MS"/>
                <w:spacing w:val="-2"/>
                <w:sz w:val="32"/>
                <w:szCs w:val="32"/>
              </w:rPr>
              <w:t>ec</w:t>
            </w:r>
            <w:r w:rsidRPr="005F5932">
              <w:rPr>
                <w:rFonts w:eastAsia="Arial Unicode MS"/>
                <w:sz w:val="32"/>
                <w:szCs w:val="32"/>
              </w:rPr>
              <w:t>tivity</w:t>
            </w:r>
            <w:r w:rsidRPr="005F5932">
              <w:rPr>
                <w:rFonts w:eastAsia="Arial Unicode MS"/>
                <w:spacing w:val="8"/>
                <w:sz w:val="32"/>
                <w:szCs w:val="32"/>
              </w:rPr>
              <w:t xml:space="preserve"> </w:t>
            </w:r>
            <w:r w:rsidRPr="005F5932">
              <w:rPr>
                <w:rFonts w:eastAsia="Arial Unicode MS"/>
                <w:sz w:val="32"/>
                <w:szCs w:val="32"/>
              </w:rPr>
              <w:t>55°</w:t>
            </w:r>
          </w:p>
        </w:tc>
      </w:tr>
      <w:tr w:rsidR="0005441F" w:rsidRPr="005F5932" w14:paraId="451E3729" w14:textId="4EB9099C" w:rsidTr="00431916">
        <w:tc>
          <w:tcPr>
            <w:tcW w:w="3251" w:type="dxa"/>
          </w:tcPr>
          <w:p w14:paraId="43343691" w14:textId="4D261EAE" w:rsidR="0005441F" w:rsidRPr="005F5932" w:rsidRDefault="0005441F" w:rsidP="008C6FB1">
            <w:pPr>
              <w:tabs>
                <w:tab w:val="left" w:pos="4524"/>
              </w:tabs>
              <w:rPr>
                <w:rFonts w:eastAsia="Arial Unicode MS" w:hAnsi="Arial Unicode MS" w:cs="Arial Unicode MS"/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Touchpad</w:t>
            </w:r>
          </w:p>
        </w:tc>
        <w:tc>
          <w:tcPr>
            <w:tcW w:w="5760" w:type="dxa"/>
          </w:tcPr>
          <w:p w14:paraId="2BB27639" w14:textId="0AD5F509" w:rsidR="0005441F" w:rsidRPr="005F5932" w:rsidRDefault="0005441F" w:rsidP="008C6FB1">
            <w:pPr>
              <w:tabs>
                <w:tab w:val="left" w:pos="4524"/>
              </w:tabs>
              <w:rPr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Multi-t</w:t>
            </w:r>
            <w:r w:rsidRPr="005F5932">
              <w:rPr>
                <w:spacing w:val="-2"/>
                <w:sz w:val="32"/>
                <w:szCs w:val="32"/>
              </w:rPr>
              <w:t>ouch</w:t>
            </w:r>
            <w:r w:rsidRPr="005F5932">
              <w:rPr>
                <w:spacing w:val="20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custom</w:t>
            </w:r>
            <w:r w:rsidRPr="005F5932">
              <w:rPr>
                <w:spacing w:val="21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module</w:t>
            </w:r>
          </w:p>
        </w:tc>
      </w:tr>
      <w:tr w:rsidR="0005441F" w:rsidRPr="005F5932" w14:paraId="5F5F4FBC" w14:textId="484A3817" w:rsidTr="00431916">
        <w:tc>
          <w:tcPr>
            <w:tcW w:w="3251" w:type="dxa"/>
          </w:tcPr>
          <w:p w14:paraId="3336FB9C" w14:textId="5CFA5F9B" w:rsidR="0005441F" w:rsidRPr="005F5932" w:rsidRDefault="0005441F" w:rsidP="008C6FB1">
            <w:pPr>
              <w:tabs>
                <w:tab w:val="left" w:pos="4524"/>
              </w:tabs>
              <w:rPr>
                <w:rFonts w:eastAsia="Arial Unicode MS" w:hAnsi="Arial Unicode MS" w:cs="Arial Unicode MS"/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Vibration</w:t>
            </w:r>
            <w:r w:rsidRPr="005F5932">
              <w:rPr>
                <w:spacing w:val="14"/>
                <w:sz w:val="32"/>
                <w:szCs w:val="32"/>
              </w:rPr>
              <w:t xml:space="preserve"> </w:t>
            </w:r>
            <w:r w:rsidRPr="005F5932">
              <w:rPr>
                <w:spacing w:val="-2"/>
                <w:sz w:val="32"/>
                <w:szCs w:val="32"/>
              </w:rPr>
              <w:t>Motor</w:t>
            </w:r>
            <w:r w:rsidRPr="005F5932">
              <w:rPr>
                <w:spacing w:val="-3"/>
                <w:sz w:val="32"/>
                <w:szCs w:val="32"/>
              </w:rPr>
              <w:t>s</w:t>
            </w:r>
          </w:p>
        </w:tc>
        <w:tc>
          <w:tcPr>
            <w:tcW w:w="5760" w:type="dxa"/>
          </w:tcPr>
          <w:p w14:paraId="6256ABC3" w14:textId="2594EAA4" w:rsidR="0005441F" w:rsidRPr="005F5932" w:rsidRDefault="0005441F" w:rsidP="008C6FB1">
            <w:pPr>
              <w:tabs>
                <w:tab w:val="left" w:pos="4524"/>
              </w:tabs>
              <w:rPr>
                <w:sz w:val="32"/>
                <w:szCs w:val="32"/>
              </w:rPr>
            </w:pPr>
            <w:r w:rsidRPr="005F5932">
              <w:rPr>
                <w:spacing w:val="-2"/>
                <w:sz w:val="32"/>
                <w:szCs w:val="32"/>
              </w:rPr>
              <w:t>Le</w:t>
            </w:r>
            <w:r w:rsidRPr="005F5932">
              <w:rPr>
                <w:sz w:val="32"/>
                <w:szCs w:val="32"/>
              </w:rPr>
              <w:t>ft</w:t>
            </w:r>
            <w:r w:rsidRPr="005F5932">
              <w:rPr>
                <w:spacing w:val="-7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and</w:t>
            </w:r>
            <w:r w:rsidRPr="005F5932">
              <w:rPr>
                <w:spacing w:val="-6"/>
                <w:sz w:val="32"/>
                <w:szCs w:val="32"/>
              </w:rPr>
              <w:t xml:space="preserve"> </w:t>
            </w:r>
            <w:r w:rsidRPr="005F5932">
              <w:rPr>
                <w:spacing w:val="-2"/>
                <w:sz w:val="32"/>
                <w:szCs w:val="32"/>
              </w:rPr>
              <w:t>Righ</w:t>
            </w:r>
            <w:r w:rsidRPr="005F5932">
              <w:rPr>
                <w:sz w:val="32"/>
                <w:szCs w:val="32"/>
              </w:rPr>
              <w:t>t</w:t>
            </w:r>
            <w:r w:rsidRPr="005F5932">
              <w:rPr>
                <w:spacing w:val="-9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vibrating</w:t>
            </w:r>
            <w:r w:rsidRPr="005F5932">
              <w:rPr>
                <w:spacing w:val="-7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butt</w:t>
            </w:r>
            <w:r w:rsidRPr="005F5932">
              <w:rPr>
                <w:spacing w:val="-2"/>
                <w:sz w:val="32"/>
                <w:szCs w:val="32"/>
              </w:rPr>
              <w:t>ons</w:t>
            </w:r>
          </w:p>
        </w:tc>
      </w:tr>
      <w:tr w:rsidR="0005441F" w:rsidRPr="005F5932" w14:paraId="41C2D157" w14:textId="6C77250E" w:rsidTr="00431916">
        <w:tc>
          <w:tcPr>
            <w:tcW w:w="3251" w:type="dxa"/>
          </w:tcPr>
          <w:p w14:paraId="6682C4BF" w14:textId="4B89DE06" w:rsidR="0005441F" w:rsidRPr="005F5932" w:rsidRDefault="0005441F" w:rsidP="008C6FB1">
            <w:pPr>
              <w:tabs>
                <w:tab w:val="left" w:pos="4524"/>
              </w:tabs>
              <w:rPr>
                <w:rFonts w:eastAsia="Arial Unicode MS" w:hAnsi="Arial Unicode MS" w:cs="Arial Unicode MS"/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Bat</w:t>
            </w:r>
            <w:r w:rsidRPr="005F5932">
              <w:rPr>
                <w:spacing w:val="-1"/>
                <w:sz w:val="32"/>
                <w:szCs w:val="32"/>
              </w:rPr>
              <w:t>t</w:t>
            </w:r>
            <w:r w:rsidRPr="005F5932">
              <w:rPr>
                <w:sz w:val="32"/>
                <w:szCs w:val="32"/>
              </w:rPr>
              <w:t>ery</w:t>
            </w:r>
          </w:p>
        </w:tc>
        <w:tc>
          <w:tcPr>
            <w:tcW w:w="5760" w:type="dxa"/>
          </w:tcPr>
          <w:p w14:paraId="31D571CA" w14:textId="3B94839C" w:rsidR="0005441F" w:rsidRPr="005F5932" w:rsidRDefault="0005441F" w:rsidP="008C6FB1">
            <w:pPr>
              <w:tabs>
                <w:tab w:val="left" w:pos="4524"/>
              </w:tabs>
              <w:rPr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1000mAh</w:t>
            </w:r>
            <w:r w:rsidRPr="005F5932">
              <w:rPr>
                <w:spacing w:val="-17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Li-ion</w:t>
            </w:r>
            <w:r w:rsidRPr="005F5932">
              <w:rPr>
                <w:spacing w:val="-17"/>
                <w:sz w:val="32"/>
                <w:szCs w:val="32"/>
              </w:rPr>
              <w:t xml:space="preserve"> </w:t>
            </w:r>
            <w:r w:rsidRPr="005F5932">
              <w:rPr>
                <w:spacing w:val="-1"/>
                <w:sz w:val="32"/>
                <w:szCs w:val="32"/>
              </w:rPr>
              <w:t>with</w:t>
            </w:r>
            <w:r w:rsidRPr="005F5932">
              <w:rPr>
                <w:spacing w:val="-17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on</w:t>
            </w:r>
            <w:r w:rsidRPr="005F5932">
              <w:rPr>
                <w:spacing w:val="-17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package</w:t>
            </w:r>
            <w:r w:rsidRPr="005F5932">
              <w:rPr>
                <w:spacing w:val="-17"/>
                <w:sz w:val="32"/>
                <w:szCs w:val="32"/>
              </w:rPr>
              <w:t xml:space="preserve"> </w:t>
            </w:r>
            <w:r w:rsidRPr="005F5932">
              <w:rPr>
                <w:spacing w:val="-1"/>
                <w:sz w:val="32"/>
                <w:szCs w:val="32"/>
              </w:rPr>
              <w:t>pr</w:t>
            </w:r>
            <w:r w:rsidRPr="005F5932">
              <w:rPr>
                <w:sz w:val="32"/>
                <w:szCs w:val="32"/>
              </w:rPr>
              <w:t>o</w:t>
            </w:r>
            <w:r w:rsidRPr="005F5932">
              <w:rPr>
                <w:spacing w:val="-1"/>
                <w:sz w:val="32"/>
                <w:szCs w:val="32"/>
              </w:rPr>
              <w:t>t</w:t>
            </w:r>
            <w:r w:rsidRPr="005F5932">
              <w:rPr>
                <w:sz w:val="32"/>
                <w:szCs w:val="32"/>
              </w:rPr>
              <w:t>ec</w:t>
            </w:r>
            <w:r w:rsidRPr="005F5932">
              <w:rPr>
                <w:spacing w:val="-1"/>
                <w:sz w:val="32"/>
                <w:szCs w:val="32"/>
              </w:rPr>
              <w:t>tion</w:t>
            </w:r>
            <w:r w:rsidRPr="005F5932">
              <w:rPr>
                <w:spacing w:val="-17"/>
                <w:sz w:val="32"/>
                <w:szCs w:val="32"/>
              </w:rPr>
              <w:t xml:space="preserve"> </w:t>
            </w:r>
            <w:r w:rsidRPr="005F5932">
              <w:rPr>
                <w:spacing w:val="-3"/>
                <w:sz w:val="32"/>
                <w:szCs w:val="32"/>
              </w:rPr>
              <w:t>cir</w:t>
            </w:r>
            <w:r w:rsidRPr="005F5932">
              <w:rPr>
                <w:sz w:val="32"/>
                <w:szCs w:val="32"/>
              </w:rPr>
              <w:t>cuit</w:t>
            </w:r>
          </w:p>
        </w:tc>
      </w:tr>
      <w:tr w:rsidR="0005441F" w:rsidRPr="005F5932" w14:paraId="326BC0B7" w14:textId="14B5B7C0" w:rsidTr="00431916">
        <w:tc>
          <w:tcPr>
            <w:tcW w:w="3251" w:type="dxa"/>
          </w:tcPr>
          <w:p w14:paraId="69E5DD68" w14:textId="6261CA4B" w:rsidR="0005441F" w:rsidRPr="005F5932" w:rsidRDefault="0005441F" w:rsidP="008C6FB1">
            <w:pPr>
              <w:tabs>
                <w:tab w:val="left" w:pos="4524"/>
              </w:tabs>
              <w:rPr>
                <w:rFonts w:eastAsia="Arial Unicode MS" w:hAnsi="Arial Unicode MS" w:cs="Arial Unicode MS"/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Batt</w:t>
            </w:r>
            <w:r w:rsidRPr="005F5932">
              <w:rPr>
                <w:spacing w:val="-2"/>
                <w:sz w:val="32"/>
                <w:szCs w:val="32"/>
              </w:rPr>
              <w:t>er</w:t>
            </w:r>
            <w:r w:rsidRPr="005F5932">
              <w:rPr>
                <w:sz w:val="32"/>
                <w:szCs w:val="32"/>
              </w:rPr>
              <w:t>y</w:t>
            </w:r>
            <w:r w:rsidRPr="005F5932">
              <w:rPr>
                <w:spacing w:val="18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Charger</w:t>
            </w:r>
          </w:p>
        </w:tc>
        <w:tc>
          <w:tcPr>
            <w:tcW w:w="5760" w:type="dxa"/>
          </w:tcPr>
          <w:p w14:paraId="1A570862" w14:textId="25A9139A" w:rsidR="0005441F" w:rsidRPr="005F5932" w:rsidRDefault="0005441F" w:rsidP="008C6FB1">
            <w:pPr>
              <w:tabs>
                <w:tab w:val="left" w:pos="4524"/>
              </w:tabs>
              <w:rPr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Battery</w:t>
            </w:r>
            <w:r w:rsidRPr="005F5932">
              <w:rPr>
                <w:spacing w:val="-17"/>
                <w:sz w:val="32"/>
                <w:szCs w:val="32"/>
              </w:rPr>
              <w:t xml:space="preserve"> </w:t>
            </w:r>
            <w:r w:rsidRPr="005F5932">
              <w:rPr>
                <w:spacing w:val="-2"/>
                <w:sz w:val="32"/>
                <w:szCs w:val="32"/>
              </w:rPr>
              <w:t>Charger</w:t>
            </w:r>
          </w:p>
        </w:tc>
      </w:tr>
      <w:tr w:rsidR="0005441F" w:rsidRPr="005F5932" w14:paraId="530B90E8" w14:textId="43AB9747" w:rsidTr="00431916">
        <w:tc>
          <w:tcPr>
            <w:tcW w:w="3251" w:type="dxa"/>
          </w:tcPr>
          <w:p w14:paraId="6ACCEF77" w14:textId="591A5EEA" w:rsidR="0005441F" w:rsidRPr="005F5932" w:rsidRDefault="0005441F" w:rsidP="008C6FB1">
            <w:pPr>
              <w:tabs>
                <w:tab w:val="left" w:pos="4524"/>
              </w:tabs>
              <w:rPr>
                <w:rFonts w:eastAsia="Arial Unicode MS" w:hAnsi="Arial Unicode MS" w:cs="Arial Unicode MS"/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lastRenderedPageBreak/>
              <w:t>Speaker</w:t>
            </w:r>
          </w:p>
        </w:tc>
        <w:tc>
          <w:tcPr>
            <w:tcW w:w="5760" w:type="dxa"/>
          </w:tcPr>
          <w:p w14:paraId="28D75663" w14:textId="08E87698" w:rsidR="0005441F" w:rsidRPr="005F5932" w:rsidRDefault="0005441F" w:rsidP="008C6FB1">
            <w:pPr>
              <w:tabs>
                <w:tab w:val="left" w:pos="4524"/>
              </w:tabs>
              <w:rPr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Class</w:t>
            </w:r>
            <w:r w:rsidRPr="005F5932">
              <w:rPr>
                <w:spacing w:val="-3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D</w:t>
            </w:r>
            <w:r w:rsidRPr="005F5932">
              <w:rPr>
                <w:spacing w:val="-2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power</w:t>
            </w:r>
            <w:r w:rsidRPr="005F5932">
              <w:rPr>
                <w:spacing w:val="-4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amplifier</w:t>
            </w:r>
            <w:r w:rsidRPr="005F5932">
              <w:rPr>
                <w:spacing w:val="-5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+</w:t>
            </w:r>
            <w:r w:rsidRPr="005F5932">
              <w:rPr>
                <w:spacing w:val="-2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0.5W</w:t>
            </w:r>
            <w:r w:rsidRPr="005F5932">
              <w:rPr>
                <w:spacing w:val="-5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smartphone</w:t>
            </w:r>
            <w:r w:rsidRPr="005F5932">
              <w:rPr>
                <w:spacing w:val="-2"/>
                <w:sz w:val="32"/>
                <w:szCs w:val="32"/>
              </w:rPr>
              <w:t xml:space="preserve"> speak</w:t>
            </w:r>
            <w:r w:rsidRPr="005F5932">
              <w:rPr>
                <w:sz w:val="32"/>
                <w:szCs w:val="32"/>
              </w:rPr>
              <w:t>er</w:t>
            </w:r>
          </w:p>
        </w:tc>
      </w:tr>
      <w:tr w:rsidR="0005441F" w:rsidRPr="005F5932" w14:paraId="38CBBD3B" w14:textId="223520AF" w:rsidTr="00431916">
        <w:tc>
          <w:tcPr>
            <w:tcW w:w="3251" w:type="dxa"/>
          </w:tcPr>
          <w:p w14:paraId="7DC2E4AD" w14:textId="1F44D0F9" w:rsidR="0005441F" w:rsidRPr="005F5932" w:rsidRDefault="0005441F" w:rsidP="008C6FB1">
            <w:pPr>
              <w:tabs>
                <w:tab w:val="left" w:pos="4524"/>
              </w:tabs>
              <w:rPr>
                <w:rFonts w:eastAsia="Arial Unicode MS" w:hAnsi="Arial Unicode MS" w:cs="Arial Unicode MS"/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Microphone</w:t>
            </w:r>
          </w:p>
        </w:tc>
        <w:tc>
          <w:tcPr>
            <w:tcW w:w="5760" w:type="dxa"/>
          </w:tcPr>
          <w:p w14:paraId="6B339BE2" w14:textId="4E75FBAC" w:rsidR="0005441F" w:rsidRPr="005F5932" w:rsidRDefault="0005441F" w:rsidP="008C6FB1">
            <w:pPr>
              <w:tabs>
                <w:tab w:val="left" w:pos="4524"/>
              </w:tabs>
              <w:rPr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MEMS digital</w:t>
            </w:r>
            <w:r w:rsidRPr="005F5932">
              <w:rPr>
                <w:spacing w:val="2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micr</w:t>
            </w:r>
            <w:r w:rsidRPr="005F5932">
              <w:rPr>
                <w:spacing w:val="-2"/>
                <w:sz w:val="32"/>
                <w:szCs w:val="32"/>
              </w:rPr>
              <w:t>ophone</w:t>
            </w:r>
          </w:p>
        </w:tc>
      </w:tr>
      <w:tr w:rsidR="00E901CC" w:rsidRPr="005F5932" w14:paraId="2D01A0A9" w14:textId="1F1E2D01" w:rsidTr="00431916">
        <w:tc>
          <w:tcPr>
            <w:tcW w:w="3251" w:type="dxa"/>
            <w:vMerge w:val="restart"/>
          </w:tcPr>
          <w:p w14:paraId="7B2747FD" w14:textId="5D4B76A8" w:rsidR="00E901CC" w:rsidRPr="005F5932" w:rsidRDefault="00E901CC" w:rsidP="008C6FB1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Gyro</w:t>
            </w:r>
            <w:r w:rsidRPr="005F5932">
              <w:rPr>
                <w:spacing w:val="-3"/>
                <w:sz w:val="32"/>
                <w:szCs w:val="32"/>
              </w:rPr>
              <w:t>,</w:t>
            </w:r>
            <w:r w:rsidRPr="005F5932">
              <w:rPr>
                <w:spacing w:val="-1"/>
                <w:sz w:val="32"/>
                <w:szCs w:val="32"/>
              </w:rPr>
              <w:t xml:space="preserve"> Compa</w:t>
            </w:r>
            <w:r w:rsidRPr="005F5932">
              <w:rPr>
                <w:sz w:val="32"/>
                <w:szCs w:val="32"/>
              </w:rPr>
              <w:t>ss</w:t>
            </w:r>
          </w:p>
        </w:tc>
        <w:tc>
          <w:tcPr>
            <w:tcW w:w="5760" w:type="dxa"/>
          </w:tcPr>
          <w:p w14:paraId="63B1445F" w14:textId="7746417E" w:rsidR="00E901CC" w:rsidRPr="005F5932" w:rsidRDefault="00E901CC" w:rsidP="008C6FB1">
            <w:pPr>
              <w:rPr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3Axis</w:t>
            </w:r>
            <w:r w:rsidRPr="005F5932">
              <w:rPr>
                <w:spacing w:val="2"/>
                <w:sz w:val="32"/>
                <w:szCs w:val="32"/>
              </w:rPr>
              <w:t xml:space="preserve"> </w:t>
            </w:r>
            <w:r w:rsidRPr="005F5932">
              <w:rPr>
                <w:spacing w:val="-1"/>
                <w:sz w:val="32"/>
                <w:szCs w:val="32"/>
              </w:rPr>
              <w:t>Gyro</w:t>
            </w:r>
          </w:p>
        </w:tc>
      </w:tr>
      <w:tr w:rsidR="00E901CC" w:rsidRPr="005F5932" w14:paraId="0773FD3D" w14:textId="3751813F" w:rsidTr="00431916">
        <w:tc>
          <w:tcPr>
            <w:tcW w:w="3251" w:type="dxa"/>
            <w:vMerge/>
          </w:tcPr>
          <w:p w14:paraId="327D2EAA" w14:textId="080CCFEE" w:rsidR="00E901CC" w:rsidRPr="005F5932" w:rsidRDefault="00E901CC" w:rsidP="008C6FB1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</w:p>
        </w:tc>
        <w:tc>
          <w:tcPr>
            <w:tcW w:w="5760" w:type="dxa"/>
          </w:tcPr>
          <w:p w14:paraId="4CD82D92" w14:textId="6E9186BE" w:rsidR="00E901CC" w:rsidRPr="005F5932" w:rsidRDefault="00E901CC" w:rsidP="008C6FB1">
            <w:pPr>
              <w:rPr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3Axis</w:t>
            </w:r>
            <w:r w:rsidRPr="005F5932">
              <w:rPr>
                <w:spacing w:val="31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Ac</w:t>
            </w:r>
            <w:r w:rsidRPr="005F5932">
              <w:rPr>
                <w:spacing w:val="-3"/>
                <w:sz w:val="32"/>
                <w:szCs w:val="32"/>
              </w:rPr>
              <w:t>c</w:t>
            </w:r>
            <w:r w:rsidRPr="005F5932">
              <w:rPr>
                <w:sz w:val="32"/>
                <w:szCs w:val="32"/>
              </w:rPr>
              <w:t>elerometer</w:t>
            </w:r>
          </w:p>
        </w:tc>
      </w:tr>
      <w:tr w:rsidR="00E901CC" w:rsidRPr="005F5932" w14:paraId="6DCACB0A" w14:textId="2CFDC20D" w:rsidTr="00431916">
        <w:tc>
          <w:tcPr>
            <w:tcW w:w="3251" w:type="dxa"/>
            <w:vMerge/>
          </w:tcPr>
          <w:p w14:paraId="07C6B999" w14:textId="7CF90622" w:rsidR="00E901CC" w:rsidRPr="005F5932" w:rsidRDefault="00E901CC" w:rsidP="008C6FB1">
            <w:pPr>
              <w:tabs>
                <w:tab w:val="left" w:pos="4524"/>
              </w:tabs>
              <w:rPr>
                <w:rFonts w:eastAsia="Arial Unicode MS" w:hAnsi="Arial Unicode MS" w:cs="Arial Unicode MS"/>
                <w:sz w:val="32"/>
                <w:szCs w:val="32"/>
              </w:rPr>
            </w:pPr>
          </w:p>
        </w:tc>
        <w:tc>
          <w:tcPr>
            <w:tcW w:w="5760" w:type="dxa"/>
          </w:tcPr>
          <w:p w14:paraId="1E0A3255" w14:textId="786D51CA" w:rsidR="00E901CC" w:rsidRPr="005F5932" w:rsidRDefault="00E901CC" w:rsidP="008C6FB1">
            <w:pPr>
              <w:tabs>
                <w:tab w:val="left" w:pos="4524"/>
              </w:tabs>
              <w:rPr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3</w:t>
            </w:r>
            <w:r w:rsidRPr="005F5932">
              <w:rPr>
                <w:spacing w:val="10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Axis</w:t>
            </w:r>
            <w:r w:rsidRPr="005F5932">
              <w:rPr>
                <w:spacing w:val="15"/>
                <w:sz w:val="32"/>
                <w:szCs w:val="32"/>
              </w:rPr>
              <w:t xml:space="preserve"> </w:t>
            </w:r>
            <w:r w:rsidRPr="005F5932">
              <w:rPr>
                <w:sz w:val="32"/>
                <w:szCs w:val="32"/>
              </w:rPr>
              <w:t>Magnetic</w:t>
            </w:r>
            <w:r w:rsidRPr="005F5932">
              <w:rPr>
                <w:spacing w:val="15"/>
                <w:sz w:val="32"/>
                <w:szCs w:val="32"/>
              </w:rPr>
              <w:t xml:space="preserve"> </w:t>
            </w:r>
            <w:r w:rsidRPr="005F5932">
              <w:rPr>
                <w:spacing w:val="-2"/>
                <w:sz w:val="32"/>
                <w:szCs w:val="32"/>
              </w:rPr>
              <w:t>Compass</w:t>
            </w:r>
          </w:p>
        </w:tc>
      </w:tr>
      <w:tr w:rsidR="0005441F" w:rsidRPr="005F5932" w14:paraId="77E1E3CC" w14:textId="61B485AA" w:rsidTr="00431916">
        <w:tc>
          <w:tcPr>
            <w:tcW w:w="3251" w:type="dxa"/>
          </w:tcPr>
          <w:p w14:paraId="17DC4222" w14:textId="6F7B79D7" w:rsidR="0005441F" w:rsidRPr="005F5932" w:rsidRDefault="0005441F" w:rsidP="008C6FB1">
            <w:pPr>
              <w:tabs>
                <w:tab w:val="left" w:pos="4524"/>
              </w:tabs>
              <w:rPr>
                <w:rFonts w:eastAsia="Arial Unicode MS" w:hAnsi="Arial Unicode MS" w:cs="Arial Unicode MS"/>
                <w:sz w:val="32"/>
                <w:szCs w:val="32"/>
              </w:rPr>
            </w:pPr>
            <w:r w:rsidRPr="005F5932">
              <w:rPr>
                <w:sz w:val="32"/>
                <w:szCs w:val="32"/>
              </w:rPr>
              <w:t>Connectivity</w:t>
            </w:r>
          </w:p>
        </w:tc>
        <w:tc>
          <w:tcPr>
            <w:tcW w:w="5760" w:type="dxa"/>
          </w:tcPr>
          <w:p w14:paraId="6578B4A1" w14:textId="35AE017A" w:rsidR="0005441F" w:rsidRPr="005F5932" w:rsidRDefault="0005441F" w:rsidP="008C6FB1">
            <w:pPr>
              <w:tabs>
                <w:tab w:val="left" w:pos="4524"/>
              </w:tabs>
              <w:rPr>
                <w:sz w:val="32"/>
                <w:szCs w:val="32"/>
              </w:rPr>
            </w:pPr>
            <w:r w:rsidRPr="005F5932">
              <w:rPr>
                <w:spacing w:val="-2"/>
                <w:sz w:val="32"/>
                <w:szCs w:val="32"/>
              </w:rPr>
              <w:t>Wir</w:t>
            </w:r>
            <w:r w:rsidRPr="005F5932">
              <w:rPr>
                <w:sz w:val="32"/>
                <w:szCs w:val="32"/>
              </w:rPr>
              <w:t>eless</w:t>
            </w:r>
          </w:p>
        </w:tc>
      </w:tr>
    </w:tbl>
    <w:p w14:paraId="5E255C4A" w14:textId="4972C484" w:rsidR="0033761A" w:rsidRPr="0033761A" w:rsidRDefault="0033761A" w:rsidP="00387F4A">
      <w:pPr>
        <w:pStyle w:val="head2"/>
        <w:jc w:val="left"/>
      </w:pPr>
      <w:bookmarkStart w:id="147" w:name="_Toc88547961"/>
      <w:bookmarkStart w:id="148" w:name="_Toc88636255"/>
      <w:r w:rsidRPr="0033761A">
        <w:t>Electrical</w:t>
      </w:r>
      <w:r w:rsidRPr="0033761A">
        <w:rPr>
          <w:spacing w:val="-32"/>
        </w:rPr>
        <w:t xml:space="preserve"> </w:t>
      </w:r>
      <w:r w:rsidRPr="0033761A">
        <w:t>values</w:t>
      </w:r>
      <w:bookmarkEnd w:id="147"/>
      <w:bookmarkEnd w:id="148"/>
    </w:p>
    <w:p w14:paraId="2AB66183" w14:textId="01380BB2" w:rsidR="009B0D9F" w:rsidRPr="0033761A" w:rsidRDefault="009B0D9F" w:rsidP="0033761A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676"/>
        <w:gridCol w:w="5335"/>
      </w:tblGrid>
      <w:tr w:rsidR="00B61E3F" w:rsidRPr="00B61E3F" w14:paraId="3246F6BA" w14:textId="77777777" w:rsidTr="00B61E3F">
        <w:tc>
          <w:tcPr>
            <w:tcW w:w="3676" w:type="dxa"/>
          </w:tcPr>
          <w:p w14:paraId="50CC84DC" w14:textId="77777777" w:rsidR="00B61E3F" w:rsidRPr="00B61E3F" w:rsidRDefault="00B61E3F" w:rsidP="00AD7BE7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B61E3F">
              <w:rPr>
                <w:sz w:val="32"/>
                <w:szCs w:val="32"/>
              </w:rPr>
              <w:t>Pow</w:t>
            </w:r>
            <w:r w:rsidRPr="00B61E3F">
              <w:rPr>
                <w:spacing w:val="-3"/>
                <w:sz w:val="32"/>
                <w:szCs w:val="32"/>
              </w:rPr>
              <w:t>er</w:t>
            </w:r>
            <w:r w:rsidRPr="00B61E3F">
              <w:rPr>
                <w:spacing w:val="-9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in</w:t>
            </w:r>
            <w:r w:rsidRPr="00B61E3F">
              <w:rPr>
                <w:spacing w:val="-1"/>
                <w:sz w:val="32"/>
                <w:szCs w:val="32"/>
              </w:rPr>
              <w:t>put</w:t>
            </w:r>
          </w:p>
        </w:tc>
        <w:tc>
          <w:tcPr>
            <w:tcW w:w="5335" w:type="dxa"/>
          </w:tcPr>
          <w:p w14:paraId="5111C888" w14:textId="77777777" w:rsidR="00B61E3F" w:rsidRPr="00B61E3F" w:rsidRDefault="00B61E3F" w:rsidP="00AD7BE7">
            <w:pPr>
              <w:rPr>
                <w:rFonts w:eastAsia="Arial Unicode MS" w:cs="Arial Unicode MS"/>
                <w:sz w:val="32"/>
                <w:szCs w:val="32"/>
              </w:rPr>
            </w:pPr>
            <w:r w:rsidRPr="00B61E3F">
              <w:rPr>
                <w:spacing w:val="-2"/>
                <w:sz w:val="32"/>
                <w:szCs w:val="32"/>
              </w:rPr>
              <w:t>USB</w:t>
            </w:r>
            <w:r w:rsidRPr="00B61E3F">
              <w:rPr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B61E3F">
              <w:rPr>
                <w:sz w:val="32"/>
                <w:szCs w:val="32"/>
              </w:rPr>
              <w:t>Mi̇</w:t>
            </w:r>
            <w:r w:rsidRPr="00B61E3F">
              <w:rPr>
                <w:spacing w:val="-2"/>
                <w:sz w:val="32"/>
                <w:szCs w:val="32"/>
              </w:rPr>
              <w:t>c</w:t>
            </w:r>
            <w:r w:rsidRPr="00B61E3F">
              <w:rPr>
                <w:sz w:val="32"/>
                <w:szCs w:val="32"/>
              </w:rPr>
              <w:t>ro</w:t>
            </w:r>
            <w:proofErr w:type="spellEnd"/>
            <w:r w:rsidRPr="00B61E3F">
              <w:rPr>
                <w:sz w:val="32"/>
                <w:szCs w:val="32"/>
              </w:rPr>
              <w:t xml:space="preserve"> B</w:t>
            </w:r>
            <w:r w:rsidRPr="00B61E3F">
              <w:rPr>
                <w:spacing w:val="-9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plug</w:t>
            </w:r>
            <w:r w:rsidRPr="00B61E3F">
              <w:rPr>
                <w:spacing w:val="-8"/>
                <w:sz w:val="32"/>
                <w:szCs w:val="32"/>
              </w:rPr>
              <w:t xml:space="preserve"> </w:t>
            </w:r>
            <w:r w:rsidRPr="00B61E3F">
              <w:rPr>
                <w:spacing w:val="-2"/>
                <w:sz w:val="32"/>
                <w:szCs w:val="32"/>
              </w:rPr>
              <w:t>5V</w:t>
            </w:r>
            <w:r w:rsidRPr="00B61E3F">
              <w:rPr>
                <w:sz w:val="32"/>
                <w:szCs w:val="32"/>
              </w:rPr>
              <w:t>DC</w:t>
            </w:r>
            <w:r w:rsidRPr="00B61E3F">
              <w:rPr>
                <w:spacing w:val="-9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0</w:t>
            </w:r>
            <w:r w:rsidRPr="00B61E3F">
              <w:rPr>
                <w:spacing w:val="-2"/>
                <w:sz w:val="32"/>
                <w:szCs w:val="32"/>
              </w:rPr>
              <w:t>.5A</w:t>
            </w:r>
            <w:r w:rsidRPr="00B61E3F">
              <w:rPr>
                <w:spacing w:val="-8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(max.)</w:t>
            </w:r>
          </w:p>
        </w:tc>
      </w:tr>
      <w:tr w:rsidR="00B61E3F" w:rsidRPr="00B61E3F" w14:paraId="4D87588D" w14:textId="77777777" w:rsidTr="00B61E3F">
        <w:tc>
          <w:tcPr>
            <w:tcW w:w="3676" w:type="dxa"/>
          </w:tcPr>
          <w:p w14:paraId="677417EF" w14:textId="77777777" w:rsidR="00B61E3F" w:rsidRPr="00B61E3F" w:rsidRDefault="00B61E3F" w:rsidP="00AD7BE7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B61E3F">
              <w:rPr>
                <w:sz w:val="32"/>
                <w:szCs w:val="32"/>
              </w:rPr>
              <w:t>Pow</w:t>
            </w:r>
            <w:r w:rsidRPr="00B61E3F">
              <w:rPr>
                <w:spacing w:val="-3"/>
                <w:sz w:val="32"/>
                <w:szCs w:val="32"/>
              </w:rPr>
              <w:t>er</w:t>
            </w:r>
            <w:r w:rsidRPr="00B61E3F">
              <w:rPr>
                <w:spacing w:val="-24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s</w:t>
            </w:r>
            <w:r w:rsidRPr="00B61E3F">
              <w:rPr>
                <w:spacing w:val="-1"/>
                <w:sz w:val="32"/>
                <w:szCs w:val="32"/>
              </w:rPr>
              <w:t>upply</w:t>
            </w:r>
          </w:p>
        </w:tc>
        <w:tc>
          <w:tcPr>
            <w:tcW w:w="5335" w:type="dxa"/>
          </w:tcPr>
          <w:p w14:paraId="6BC707E9" w14:textId="77777777" w:rsidR="00B61E3F" w:rsidRPr="00B61E3F" w:rsidRDefault="00B61E3F" w:rsidP="00AD7BE7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B61E3F">
              <w:rPr>
                <w:spacing w:val="-1"/>
                <w:sz w:val="32"/>
                <w:szCs w:val="32"/>
              </w:rPr>
              <w:t>Input</w:t>
            </w:r>
            <w:r w:rsidRPr="00B61E3F">
              <w:rPr>
                <w:spacing w:val="-5"/>
                <w:sz w:val="32"/>
                <w:szCs w:val="32"/>
              </w:rPr>
              <w:t xml:space="preserve"> </w:t>
            </w:r>
            <w:r w:rsidRPr="00B61E3F">
              <w:rPr>
                <w:spacing w:val="-1"/>
                <w:sz w:val="32"/>
                <w:szCs w:val="32"/>
              </w:rPr>
              <w:t>100-</w:t>
            </w:r>
            <w:r w:rsidRPr="00B61E3F">
              <w:rPr>
                <w:sz w:val="32"/>
                <w:szCs w:val="32"/>
              </w:rPr>
              <w:t>240VAC</w:t>
            </w:r>
            <w:r w:rsidRPr="00B61E3F">
              <w:rPr>
                <w:spacing w:val="-5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50/60H</w:t>
            </w:r>
            <w:r w:rsidRPr="00B61E3F">
              <w:rPr>
                <w:spacing w:val="-3"/>
                <w:sz w:val="32"/>
                <w:szCs w:val="32"/>
              </w:rPr>
              <w:t>z</w:t>
            </w:r>
            <w:r w:rsidRPr="00B61E3F">
              <w:rPr>
                <w:spacing w:val="-4"/>
                <w:sz w:val="32"/>
                <w:szCs w:val="32"/>
              </w:rPr>
              <w:t xml:space="preserve"> </w:t>
            </w:r>
            <w:r w:rsidRPr="00B61E3F">
              <w:rPr>
                <w:spacing w:val="-1"/>
                <w:sz w:val="32"/>
                <w:szCs w:val="32"/>
              </w:rPr>
              <w:t>0</w:t>
            </w:r>
            <w:r w:rsidRPr="00B61E3F">
              <w:rPr>
                <w:sz w:val="32"/>
                <w:szCs w:val="32"/>
              </w:rPr>
              <w:t>.2A,</w:t>
            </w:r>
            <w:r w:rsidRPr="00B61E3F">
              <w:rPr>
                <w:spacing w:val="-5"/>
                <w:sz w:val="32"/>
                <w:szCs w:val="32"/>
              </w:rPr>
              <w:t xml:space="preserve"> </w:t>
            </w:r>
            <w:r w:rsidRPr="00B61E3F">
              <w:rPr>
                <w:spacing w:val="-1"/>
                <w:sz w:val="32"/>
                <w:szCs w:val="32"/>
              </w:rPr>
              <w:t>output</w:t>
            </w:r>
            <w:r w:rsidRPr="00B61E3F">
              <w:rPr>
                <w:spacing w:val="-4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5V</w:t>
            </w:r>
            <w:r w:rsidRPr="00B61E3F">
              <w:rPr>
                <w:spacing w:val="-1"/>
                <w:sz w:val="32"/>
                <w:szCs w:val="32"/>
              </w:rPr>
              <w:t>DC</w:t>
            </w:r>
            <w:r w:rsidRPr="00B61E3F">
              <w:rPr>
                <w:spacing w:val="-5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1A</w:t>
            </w:r>
            <w:r w:rsidRPr="00B61E3F">
              <w:rPr>
                <w:spacing w:val="-5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(max)</w:t>
            </w:r>
            <w:r w:rsidRPr="00B61E3F">
              <w:rPr>
                <w:spacing w:val="-4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USB</w:t>
            </w:r>
            <w:r w:rsidRPr="00B61E3F">
              <w:rPr>
                <w:spacing w:val="-7"/>
                <w:sz w:val="32"/>
                <w:szCs w:val="32"/>
              </w:rPr>
              <w:t xml:space="preserve"> </w:t>
            </w:r>
            <w:r w:rsidRPr="00B61E3F">
              <w:rPr>
                <w:spacing w:val="-3"/>
                <w:sz w:val="32"/>
                <w:szCs w:val="32"/>
              </w:rPr>
              <w:t>Type</w:t>
            </w:r>
            <w:r w:rsidRPr="00B61E3F">
              <w:rPr>
                <w:spacing w:val="-7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A</w:t>
            </w:r>
          </w:p>
        </w:tc>
      </w:tr>
      <w:tr w:rsidR="00B61E3F" w:rsidRPr="00B61E3F" w14:paraId="7230918E" w14:textId="77777777" w:rsidTr="00B61E3F">
        <w:tc>
          <w:tcPr>
            <w:tcW w:w="3676" w:type="dxa"/>
          </w:tcPr>
          <w:p w14:paraId="5C5CEA12" w14:textId="77777777" w:rsidR="00B61E3F" w:rsidRPr="00B61E3F" w:rsidRDefault="00B61E3F" w:rsidP="00AD7BE7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B61E3F">
              <w:rPr>
                <w:sz w:val="32"/>
                <w:szCs w:val="32"/>
              </w:rPr>
              <w:t>Indus</w:t>
            </w:r>
            <w:r w:rsidRPr="00B61E3F">
              <w:rPr>
                <w:spacing w:val="-1"/>
                <w:sz w:val="32"/>
                <w:szCs w:val="32"/>
              </w:rPr>
              <w:t>trial</w:t>
            </w:r>
            <w:r w:rsidRPr="00B61E3F">
              <w:rPr>
                <w:spacing w:val="-22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prot</w:t>
            </w:r>
            <w:r w:rsidRPr="00B61E3F">
              <w:rPr>
                <w:spacing w:val="-3"/>
                <w:sz w:val="32"/>
                <w:szCs w:val="32"/>
              </w:rPr>
              <w:t>ec</w:t>
            </w:r>
            <w:r w:rsidRPr="00B61E3F">
              <w:rPr>
                <w:sz w:val="32"/>
                <w:szCs w:val="32"/>
              </w:rPr>
              <w:t>tion</w:t>
            </w:r>
          </w:p>
        </w:tc>
        <w:tc>
          <w:tcPr>
            <w:tcW w:w="5335" w:type="dxa"/>
          </w:tcPr>
          <w:p w14:paraId="738C8E00" w14:textId="77777777" w:rsidR="00B61E3F" w:rsidRPr="00B61E3F" w:rsidRDefault="00B61E3F" w:rsidP="00AD7BE7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B61E3F">
              <w:rPr>
                <w:sz w:val="32"/>
                <w:szCs w:val="32"/>
              </w:rPr>
              <w:t>IP20</w:t>
            </w:r>
            <w:r w:rsidRPr="00B61E3F">
              <w:rPr>
                <w:spacing w:val="-15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(no</w:t>
            </w:r>
            <w:r w:rsidRPr="00B61E3F">
              <w:rPr>
                <w:spacing w:val="-14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p</w:t>
            </w:r>
            <w:r w:rsidRPr="00B61E3F">
              <w:rPr>
                <w:spacing w:val="-1"/>
                <w:sz w:val="32"/>
                <w:szCs w:val="32"/>
              </w:rPr>
              <w:t>r</w:t>
            </w:r>
            <w:r w:rsidRPr="00B61E3F">
              <w:rPr>
                <w:sz w:val="32"/>
                <w:szCs w:val="32"/>
              </w:rPr>
              <w:t>o</w:t>
            </w:r>
            <w:r w:rsidRPr="00B61E3F">
              <w:rPr>
                <w:spacing w:val="-1"/>
                <w:sz w:val="32"/>
                <w:szCs w:val="32"/>
              </w:rPr>
              <w:t>t</w:t>
            </w:r>
            <w:r w:rsidRPr="00B61E3F">
              <w:rPr>
                <w:sz w:val="32"/>
                <w:szCs w:val="32"/>
              </w:rPr>
              <w:t>ec</w:t>
            </w:r>
            <w:r w:rsidRPr="00B61E3F">
              <w:rPr>
                <w:spacing w:val="-1"/>
                <w:sz w:val="32"/>
                <w:szCs w:val="32"/>
              </w:rPr>
              <w:t>tion</w:t>
            </w:r>
            <w:r w:rsidRPr="00B61E3F">
              <w:rPr>
                <w:spacing w:val="-14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against</w:t>
            </w:r>
            <w:r w:rsidRPr="00B61E3F">
              <w:rPr>
                <w:spacing w:val="-14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in</w:t>
            </w:r>
            <w:r w:rsidRPr="00B61E3F">
              <w:rPr>
                <w:spacing w:val="-1"/>
                <w:sz w:val="32"/>
                <w:szCs w:val="32"/>
              </w:rPr>
              <w:t>gr</w:t>
            </w:r>
            <w:r w:rsidRPr="00B61E3F">
              <w:rPr>
                <w:sz w:val="32"/>
                <w:szCs w:val="32"/>
              </w:rPr>
              <w:t>ess</w:t>
            </w:r>
            <w:r w:rsidRPr="00B61E3F">
              <w:rPr>
                <w:spacing w:val="-14"/>
                <w:sz w:val="32"/>
                <w:szCs w:val="32"/>
              </w:rPr>
              <w:t xml:space="preserve"> </w:t>
            </w:r>
            <w:r w:rsidRPr="00B61E3F">
              <w:rPr>
                <w:sz w:val="32"/>
                <w:szCs w:val="32"/>
              </w:rPr>
              <w:t>o</w:t>
            </w:r>
            <w:r w:rsidRPr="00B61E3F">
              <w:rPr>
                <w:spacing w:val="-1"/>
                <w:sz w:val="32"/>
                <w:szCs w:val="32"/>
              </w:rPr>
              <w:t>f</w:t>
            </w:r>
            <w:r w:rsidRPr="00B61E3F">
              <w:rPr>
                <w:spacing w:val="-16"/>
                <w:sz w:val="32"/>
                <w:szCs w:val="32"/>
              </w:rPr>
              <w:t xml:space="preserve"> </w:t>
            </w:r>
            <w:r w:rsidRPr="00B61E3F">
              <w:rPr>
                <w:spacing w:val="-1"/>
                <w:sz w:val="32"/>
                <w:szCs w:val="32"/>
              </w:rPr>
              <w:t>wat</w:t>
            </w:r>
            <w:r w:rsidRPr="00B61E3F">
              <w:rPr>
                <w:sz w:val="32"/>
                <w:szCs w:val="32"/>
              </w:rPr>
              <w:t>er</w:t>
            </w:r>
            <w:r w:rsidRPr="00B61E3F">
              <w:rPr>
                <w:spacing w:val="-1"/>
                <w:sz w:val="32"/>
                <w:szCs w:val="32"/>
              </w:rPr>
              <w:t>)</w:t>
            </w:r>
          </w:p>
        </w:tc>
      </w:tr>
    </w:tbl>
    <w:p w14:paraId="7E4C1BCF" w14:textId="77777777" w:rsidR="0033761A" w:rsidRPr="0033761A" w:rsidRDefault="0033761A" w:rsidP="0033761A"/>
    <w:p w14:paraId="4F518BD8" w14:textId="77777777" w:rsidR="0033761A" w:rsidRPr="0033761A" w:rsidRDefault="0033761A" w:rsidP="00387F4A">
      <w:pPr>
        <w:pStyle w:val="head2"/>
        <w:jc w:val="left"/>
        <w:rPr>
          <w:w w:val="61"/>
        </w:rPr>
      </w:pPr>
      <w:bookmarkStart w:id="149" w:name="_Toc83992306"/>
      <w:bookmarkStart w:id="150" w:name="_TOC_250004"/>
      <w:bookmarkStart w:id="151" w:name="_Toc88547962"/>
      <w:bookmarkStart w:id="152" w:name="_Toc88636256"/>
      <w:r w:rsidRPr="0033761A">
        <w:rPr>
          <w:spacing w:val="-1"/>
        </w:rPr>
        <w:t>O</w:t>
      </w:r>
      <w:r w:rsidRPr="0033761A">
        <w:rPr>
          <w:spacing w:val="-2"/>
        </w:rPr>
        <w:t>ther</w:t>
      </w:r>
      <w:r w:rsidRPr="0033761A">
        <w:rPr>
          <w:spacing w:val="-35"/>
        </w:rPr>
        <w:t xml:space="preserve"> </w:t>
      </w:r>
      <w:r w:rsidRPr="0033761A">
        <w:t>specifications</w:t>
      </w:r>
      <w:bookmarkEnd w:id="149"/>
      <w:bookmarkEnd w:id="150"/>
      <w:bookmarkEnd w:id="151"/>
      <w:bookmarkEnd w:id="152"/>
    </w:p>
    <w:p w14:paraId="2FECEE0D" w14:textId="1FF9DAF4" w:rsidR="009B0D9F" w:rsidRPr="0033761A" w:rsidRDefault="009B0D9F" w:rsidP="0033761A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4441"/>
        <w:gridCol w:w="4570"/>
      </w:tblGrid>
      <w:tr w:rsidR="001768F5" w:rsidRPr="001768F5" w14:paraId="66402909" w14:textId="77777777" w:rsidTr="001768F5">
        <w:tc>
          <w:tcPr>
            <w:tcW w:w="4443" w:type="dxa"/>
          </w:tcPr>
          <w:p w14:paraId="337C0BAC" w14:textId="77777777" w:rsidR="001768F5" w:rsidRPr="001768F5" w:rsidRDefault="001768F5" w:rsidP="0046775A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Altitude</w:t>
            </w:r>
          </w:p>
        </w:tc>
        <w:tc>
          <w:tcPr>
            <w:tcW w:w="4573" w:type="dxa"/>
          </w:tcPr>
          <w:p w14:paraId="38D88A58" w14:textId="77777777" w:rsidR="001768F5" w:rsidRPr="001768F5" w:rsidRDefault="001768F5" w:rsidP="0046775A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max.</w:t>
            </w:r>
            <w:r w:rsidRPr="001768F5">
              <w:rPr>
                <w:spacing w:val="-18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2000m</w:t>
            </w:r>
          </w:p>
        </w:tc>
      </w:tr>
      <w:tr w:rsidR="001768F5" w:rsidRPr="001768F5" w14:paraId="4D3D3724" w14:textId="77777777" w:rsidTr="001768F5">
        <w:tc>
          <w:tcPr>
            <w:tcW w:w="4443" w:type="dxa"/>
          </w:tcPr>
          <w:p w14:paraId="46731AA8" w14:textId="77777777" w:rsidR="001768F5" w:rsidRPr="001768F5" w:rsidRDefault="001768F5" w:rsidP="0046775A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W</w:t>
            </w:r>
            <w:r w:rsidRPr="001768F5">
              <w:rPr>
                <w:spacing w:val="-3"/>
                <w:sz w:val="32"/>
                <w:szCs w:val="32"/>
              </w:rPr>
              <w:t>eigh</w:t>
            </w:r>
            <w:r w:rsidRPr="001768F5">
              <w:rPr>
                <w:sz w:val="32"/>
                <w:szCs w:val="32"/>
              </w:rPr>
              <w:t>t</w:t>
            </w:r>
          </w:p>
        </w:tc>
        <w:tc>
          <w:tcPr>
            <w:tcW w:w="4573" w:type="dxa"/>
          </w:tcPr>
          <w:p w14:paraId="48D27772" w14:textId="77777777" w:rsidR="001768F5" w:rsidRPr="001768F5" w:rsidRDefault="001768F5" w:rsidP="0046775A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280</w:t>
            </w:r>
            <w:r w:rsidRPr="001768F5">
              <w:rPr>
                <w:spacing w:val="-11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gr</w:t>
            </w:r>
            <w:r w:rsidRPr="001768F5">
              <w:rPr>
                <w:spacing w:val="-12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(without</w:t>
            </w:r>
            <w:r w:rsidRPr="001768F5">
              <w:rPr>
                <w:spacing w:val="-10"/>
                <w:sz w:val="32"/>
                <w:szCs w:val="32"/>
              </w:rPr>
              <w:t xml:space="preserve"> </w:t>
            </w:r>
            <w:r w:rsidRPr="001768F5">
              <w:rPr>
                <w:spacing w:val="-2"/>
                <w:sz w:val="32"/>
                <w:szCs w:val="32"/>
              </w:rPr>
              <w:t>po</w:t>
            </w:r>
            <w:r w:rsidRPr="001768F5">
              <w:rPr>
                <w:sz w:val="32"/>
                <w:szCs w:val="32"/>
              </w:rPr>
              <w:t>w</w:t>
            </w:r>
            <w:r w:rsidRPr="001768F5">
              <w:rPr>
                <w:spacing w:val="-2"/>
                <w:sz w:val="32"/>
                <w:szCs w:val="32"/>
              </w:rPr>
              <w:t>er</w:t>
            </w:r>
            <w:r w:rsidRPr="001768F5">
              <w:rPr>
                <w:spacing w:val="-13"/>
                <w:sz w:val="32"/>
                <w:szCs w:val="32"/>
              </w:rPr>
              <w:t xml:space="preserve"> </w:t>
            </w:r>
            <w:r w:rsidRPr="001768F5">
              <w:rPr>
                <w:spacing w:val="-2"/>
                <w:sz w:val="32"/>
                <w:szCs w:val="32"/>
              </w:rPr>
              <w:t>supply</w:t>
            </w:r>
            <w:r w:rsidRPr="001768F5">
              <w:rPr>
                <w:sz w:val="32"/>
                <w:szCs w:val="32"/>
              </w:rPr>
              <w:t>)</w:t>
            </w:r>
          </w:p>
        </w:tc>
      </w:tr>
      <w:tr w:rsidR="001768F5" w:rsidRPr="001768F5" w14:paraId="383AB9BF" w14:textId="77777777" w:rsidTr="001768F5">
        <w:tc>
          <w:tcPr>
            <w:tcW w:w="4443" w:type="dxa"/>
          </w:tcPr>
          <w:p w14:paraId="40793B0B" w14:textId="77777777" w:rsidR="001768F5" w:rsidRPr="001768F5" w:rsidRDefault="001768F5" w:rsidP="0046775A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Dimensions</w:t>
            </w:r>
            <w:r w:rsidRPr="001768F5">
              <w:rPr>
                <w:spacing w:val="-35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(Width</w:t>
            </w:r>
            <w:r w:rsidRPr="001768F5">
              <w:rPr>
                <w:spacing w:val="-34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x</w:t>
            </w:r>
            <w:r w:rsidRPr="001768F5">
              <w:rPr>
                <w:spacing w:val="-35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Length</w:t>
            </w:r>
            <w:r w:rsidRPr="001768F5">
              <w:rPr>
                <w:spacing w:val="-34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x</w:t>
            </w:r>
            <w:r w:rsidRPr="001768F5">
              <w:rPr>
                <w:spacing w:val="-35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Heigh</w:t>
            </w:r>
            <w:r w:rsidRPr="001768F5">
              <w:rPr>
                <w:spacing w:val="-1"/>
                <w:sz w:val="32"/>
                <w:szCs w:val="32"/>
              </w:rPr>
              <w:t>t)</w:t>
            </w:r>
          </w:p>
        </w:tc>
        <w:tc>
          <w:tcPr>
            <w:tcW w:w="4573" w:type="dxa"/>
          </w:tcPr>
          <w:p w14:paraId="05DADC1B" w14:textId="77777777" w:rsidR="001768F5" w:rsidRPr="001768F5" w:rsidRDefault="001768F5" w:rsidP="0046775A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25</w:t>
            </w:r>
            <w:r w:rsidRPr="001768F5">
              <w:rPr>
                <w:spacing w:val="3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mm</w:t>
            </w:r>
            <w:r w:rsidRPr="001768F5">
              <w:rPr>
                <w:spacing w:val="4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x</w:t>
            </w:r>
            <w:r w:rsidRPr="001768F5">
              <w:rPr>
                <w:spacing w:val="3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289</w:t>
            </w:r>
            <w:r w:rsidRPr="001768F5">
              <w:rPr>
                <w:spacing w:val="4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mm</w:t>
            </w:r>
            <w:r w:rsidRPr="001768F5">
              <w:rPr>
                <w:spacing w:val="3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x</w:t>
            </w:r>
            <w:r w:rsidRPr="001768F5">
              <w:rPr>
                <w:spacing w:val="2"/>
                <w:sz w:val="32"/>
                <w:szCs w:val="32"/>
              </w:rPr>
              <w:t xml:space="preserve"> </w:t>
            </w:r>
            <w:r w:rsidRPr="001768F5">
              <w:rPr>
                <w:spacing w:val="1"/>
                <w:sz w:val="32"/>
                <w:szCs w:val="32"/>
              </w:rPr>
              <w:t>44</w:t>
            </w:r>
            <w:r w:rsidRPr="001768F5">
              <w:rPr>
                <w:spacing w:val="4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mm</w:t>
            </w:r>
          </w:p>
        </w:tc>
      </w:tr>
      <w:tr w:rsidR="001768F5" w:rsidRPr="001768F5" w14:paraId="5AD71329" w14:textId="77777777" w:rsidTr="001768F5">
        <w:tc>
          <w:tcPr>
            <w:tcW w:w="4443" w:type="dxa"/>
          </w:tcPr>
          <w:p w14:paraId="3FF4A83B" w14:textId="77777777" w:rsidR="001768F5" w:rsidRPr="001768F5" w:rsidRDefault="001768F5" w:rsidP="0046775A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Ob</w:t>
            </w:r>
            <w:r w:rsidRPr="001768F5">
              <w:rPr>
                <w:spacing w:val="-2"/>
                <w:sz w:val="32"/>
                <w:szCs w:val="32"/>
              </w:rPr>
              <w:t>s</w:t>
            </w:r>
            <w:r w:rsidRPr="001768F5">
              <w:rPr>
                <w:sz w:val="32"/>
                <w:szCs w:val="32"/>
              </w:rPr>
              <w:t>t</w:t>
            </w:r>
            <w:r w:rsidRPr="001768F5">
              <w:rPr>
                <w:spacing w:val="-2"/>
                <w:sz w:val="32"/>
                <w:szCs w:val="32"/>
              </w:rPr>
              <w:t>acle</w:t>
            </w:r>
            <w:r w:rsidRPr="001768F5">
              <w:rPr>
                <w:spacing w:val="-22"/>
                <w:sz w:val="32"/>
                <w:szCs w:val="32"/>
              </w:rPr>
              <w:t xml:space="preserve"> </w:t>
            </w:r>
            <w:r w:rsidRPr="001768F5">
              <w:rPr>
                <w:spacing w:val="-2"/>
                <w:sz w:val="32"/>
                <w:szCs w:val="32"/>
              </w:rPr>
              <w:t>de</w:t>
            </w:r>
            <w:r w:rsidRPr="001768F5">
              <w:rPr>
                <w:sz w:val="32"/>
                <w:szCs w:val="32"/>
              </w:rPr>
              <w:t>t</w:t>
            </w:r>
            <w:r w:rsidRPr="001768F5">
              <w:rPr>
                <w:spacing w:val="-2"/>
                <w:sz w:val="32"/>
                <w:szCs w:val="32"/>
              </w:rPr>
              <w:t>ec</w:t>
            </w:r>
            <w:r w:rsidRPr="001768F5">
              <w:rPr>
                <w:sz w:val="32"/>
                <w:szCs w:val="32"/>
              </w:rPr>
              <w:t>tion</w:t>
            </w:r>
            <w:r w:rsidRPr="001768F5">
              <w:rPr>
                <w:spacing w:val="-22"/>
                <w:sz w:val="32"/>
                <w:szCs w:val="32"/>
              </w:rPr>
              <w:t xml:space="preserve"> </w:t>
            </w:r>
            <w:r w:rsidRPr="001768F5">
              <w:rPr>
                <w:spacing w:val="-2"/>
                <w:sz w:val="32"/>
                <w:szCs w:val="32"/>
              </w:rPr>
              <w:t>dis</w:t>
            </w:r>
            <w:r w:rsidRPr="001768F5">
              <w:rPr>
                <w:sz w:val="32"/>
                <w:szCs w:val="32"/>
              </w:rPr>
              <w:t>t</w:t>
            </w:r>
            <w:r w:rsidRPr="001768F5">
              <w:rPr>
                <w:spacing w:val="-2"/>
                <w:sz w:val="32"/>
                <w:szCs w:val="32"/>
              </w:rPr>
              <w:t>ance</w:t>
            </w:r>
          </w:p>
        </w:tc>
        <w:tc>
          <w:tcPr>
            <w:tcW w:w="4573" w:type="dxa"/>
          </w:tcPr>
          <w:p w14:paraId="27E6C317" w14:textId="77777777" w:rsidR="001768F5" w:rsidRPr="001768F5" w:rsidRDefault="001768F5" w:rsidP="0046775A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80cm</w:t>
            </w:r>
            <w:r w:rsidRPr="001768F5">
              <w:rPr>
                <w:spacing w:val="-30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-</w:t>
            </w:r>
            <w:r w:rsidRPr="001768F5">
              <w:rPr>
                <w:spacing w:val="-30"/>
                <w:sz w:val="32"/>
                <w:szCs w:val="32"/>
              </w:rPr>
              <w:t xml:space="preserve"> </w:t>
            </w:r>
            <w:r w:rsidRPr="001768F5">
              <w:rPr>
                <w:spacing w:val="-2"/>
                <w:sz w:val="32"/>
                <w:szCs w:val="32"/>
              </w:rPr>
              <w:t>17</w:t>
            </w:r>
            <w:r w:rsidRPr="001768F5">
              <w:rPr>
                <w:sz w:val="32"/>
                <w:szCs w:val="32"/>
              </w:rPr>
              <w:t>0cm</w:t>
            </w:r>
          </w:p>
        </w:tc>
      </w:tr>
      <w:tr w:rsidR="001768F5" w:rsidRPr="001768F5" w14:paraId="484AF02F" w14:textId="77777777" w:rsidTr="001768F5">
        <w:tc>
          <w:tcPr>
            <w:tcW w:w="4443" w:type="dxa"/>
          </w:tcPr>
          <w:p w14:paraId="0806E284" w14:textId="77777777" w:rsidR="001768F5" w:rsidRPr="001768F5" w:rsidRDefault="001768F5" w:rsidP="0046775A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Resolution</w:t>
            </w:r>
          </w:p>
        </w:tc>
        <w:tc>
          <w:tcPr>
            <w:tcW w:w="4573" w:type="dxa"/>
          </w:tcPr>
          <w:p w14:paraId="0B2C9489" w14:textId="77777777" w:rsidR="001768F5" w:rsidRPr="001768F5" w:rsidRDefault="001768F5" w:rsidP="0046775A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5</w:t>
            </w:r>
            <w:r w:rsidRPr="001768F5">
              <w:rPr>
                <w:spacing w:val="4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cm</w:t>
            </w:r>
          </w:p>
        </w:tc>
      </w:tr>
    </w:tbl>
    <w:p w14:paraId="0638D4FE" w14:textId="77777777" w:rsidR="0033761A" w:rsidRPr="0033761A" w:rsidRDefault="0033761A" w:rsidP="0033761A"/>
    <w:p w14:paraId="49458A3C" w14:textId="77777777" w:rsidR="0033761A" w:rsidRPr="0033761A" w:rsidRDefault="0033761A" w:rsidP="00387F4A">
      <w:pPr>
        <w:pStyle w:val="head2"/>
        <w:jc w:val="left"/>
      </w:pPr>
      <w:bookmarkStart w:id="153" w:name="_Toc83992307"/>
      <w:bookmarkStart w:id="154" w:name="_TOC_250003"/>
      <w:bookmarkStart w:id="155" w:name="_Toc88547963"/>
      <w:bookmarkStart w:id="156" w:name="_Toc88636257"/>
      <w:r w:rsidRPr="0033761A">
        <w:t>Environmental</w:t>
      </w:r>
      <w:r w:rsidRPr="0033761A">
        <w:rPr>
          <w:spacing w:val="-21"/>
        </w:rPr>
        <w:t xml:space="preserve"> </w:t>
      </w:r>
      <w:r w:rsidRPr="0033761A">
        <w:t>conditio</w:t>
      </w:r>
      <w:bookmarkEnd w:id="153"/>
      <w:bookmarkEnd w:id="154"/>
      <w:r w:rsidRPr="0033761A">
        <w:t>ns</w:t>
      </w:r>
      <w:bookmarkEnd w:id="155"/>
      <w:bookmarkEnd w:id="156"/>
    </w:p>
    <w:p w14:paraId="1BEAE7FE" w14:textId="77777777" w:rsidR="0033761A" w:rsidRPr="0033761A" w:rsidRDefault="0033761A" w:rsidP="0033761A">
      <w:pPr>
        <w:pStyle w:val="head3"/>
        <w:rPr>
          <w:rFonts w:hAnsi="Arial Black" w:cs="Arial Black"/>
        </w:rPr>
      </w:pPr>
      <w:r w:rsidRPr="0033761A">
        <w:rPr>
          <w:spacing w:val="-2"/>
        </w:rPr>
        <w:t xml:space="preserve">For </w:t>
      </w:r>
      <w:r w:rsidRPr="0033761A">
        <w:t>operation</w:t>
      </w:r>
    </w:p>
    <w:p w14:paraId="22BAE4B0" w14:textId="6EFDDBEC" w:rsidR="009B0D9F" w:rsidRPr="0033761A" w:rsidRDefault="009B0D9F" w:rsidP="0033761A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4398"/>
        <w:gridCol w:w="4613"/>
      </w:tblGrid>
      <w:tr w:rsidR="001768F5" w:rsidRPr="001768F5" w14:paraId="6ABD1CF9" w14:textId="77777777" w:rsidTr="001768F5">
        <w:tc>
          <w:tcPr>
            <w:tcW w:w="4400" w:type="dxa"/>
          </w:tcPr>
          <w:p w14:paraId="30932A2B" w14:textId="77777777" w:rsidR="001768F5" w:rsidRPr="001768F5" w:rsidRDefault="001768F5" w:rsidP="009130A5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Ambient</w:t>
            </w:r>
            <w:r w:rsidRPr="001768F5">
              <w:rPr>
                <w:spacing w:val="-8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temperatur</w:t>
            </w:r>
            <w:r w:rsidRPr="001768F5">
              <w:rPr>
                <w:spacing w:val="-2"/>
                <w:sz w:val="32"/>
                <w:szCs w:val="32"/>
              </w:rPr>
              <w:t>e</w:t>
            </w:r>
            <w:r w:rsidRPr="001768F5">
              <w:rPr>
                <w:spacing w:val="-7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range</w:t>
            </w:r>
          </w:p>
        </w:tc>
        <w:tc>
          <w:tcPr>
            <w:tcW w:w="4616" w:type="dxa"/>
          </w:tcPr>
          <w:p w14:paraId="18C578EF" w14:textId="77777777" w:rsidR="001768F5" w:rsidRPr="001768F5" w:rsidRDefault="001768F5" w:rsidP="009130A5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-</w:t>
            </w:r>
            <w:r w:rsidRPr="001768F5">
              <w:rPr>
                <w:spacing w:val="-3"/>
                <w:sz w:val="32"/>
                <w:szCs w:val="32"/>
              </w:rPr>
              <w:t>10oC</w:t>
            </w:r>
            <w:r w:rsidRPr="001768F5">
              <w:rPr>
                <w:spacing w:val="-27"/>
                <w:sz w:val="32"/>
                <w:szCs w:val="32"/>
              </w:rPr>
              <w:t xml:space="preserve"> </w:t>
            </w:r>
            <w:r w:rsidRPr="001768F5">
              <w:rPr>
                <w:spacing w:val="-1"/>
                <w:sz w:val="32"/>
                <w:szCs w:val="32"/>
              </w:rPr>
              <w:t>t</w:t>
            </w:r>
            <w:r w:rsidRPr="001768F5">
              <w:rPr>
                <w:sz w:val="32"/>
                <w:szCs w:val="32"/>
              </w:rPr>
              <w:t>o</w:t>
            </w:r>
            <w:r w:rsidRPr="001768F5">
              <w:rPr>
                <w:spacing w:val="-26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+40oC</w:t>
            </w:r>
          </w:p>
        </w:tc>
      </w:tr>
      <w:tr w:rsidR="001768F5" w:rsidRPr="001768F5" w14:paraId="3720C314" w14:textId="77777777" w:rsidTr="001768F5">
        <w:tc>
          <w:tcPr>
            <w:tcW w:w="4400" w:type="dxa"/>
          </w:tcPr>
          <w:p w14:paraId="740D667A" w14:textId="77777777" w:rsidR="001768F5" w:rsidRPr="001768F5" w:rsidRDefault="001768F5" w:rsidP="009130A5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1768F5">
              <w:rPr>
                <w:spacing w:val="-2"/>
                <w:sz w:val="32"/>
                <w:szCs w:val="32"/>
              </w:rPr>
              <w:t>R</w:t>
            </w:r>
            <w:r w:rsidRPr="001768F5">
              <w:rPr>
                <w:sz w:val="32"/>
                <w:szCs w:val="32"/>
              </w:rPr>
              <w:t>elativ</w:t>
            </w:r>
            <w:r w:rsidRPr="001768F5">
              <w:rPr>
                <w:spacing w:val="-2"/>
                <w:sz w:val="32"/>
                <w:szCs w:val="32"/>
              </w:rPr>
              <w:t>e</w:t>
            </w:r>
            <w:r w:rsidRPr="001768F5">
              <w:rPr>
                <w:spacing w:val="-18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humidity</w:t>
            </w:r>
            <w:r w:rsidRPr="001768F5">
              <w:rPr>
                <w:spacing w:val="-21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range</w:t>
            </w:r>
          </w:p>
        </w:tc>
        <w:tc>
          <w:tcPr>
            <w:tcW w:w="4616" w:type="dxa"/>
          </w:tcPr>
          <w:p w14:paraId="41215759" w14:textId="77777777" w:rsidR="001768F5" w:rsidRPr="001768F5" w:rsidRDefault="001768F5" w:rsidP="009130A5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%30</w:t>
            </w:r>
            <w:r w:rsidRPr="001768F5">
              <w:rPr>
                <w:spacing w:val="-21"/>
                <w:sz w:val="32"/>
                <w:szCs w:val="32"/>
              </w:rPr>
              <w:t xml:space="preserve"> </w:t>
            </w:r>
            <w:r w:rsidRPr="001768F5">
              <w:rPr>
                <w:spacing w:val="-1"/>
                <w:sz w:val="32"/>
                <w:szCs w:val="32"/>
              </w:rPr>
              <w:t>t</w:t>
            </w:r>
            <w:r w:rsidRPr="001768F5">
              <w:rPr>
                <w:spacing w:val="-2"/>
                <w:sz w:val="32"/>
                <w:szCs w:val="32"/>
              </w:rPr>
              <w:t>o</w:t>
            </w:r>
            <w:r w:rsidRPr="001768F5">
              <w:rPr>
                <w:spacing w:val="-19"/>
                <w:sz w:val="32"/>
                <w:szCs w:val="32"/>
              </w:rPr>
              <w:t xml:space="preserve"> </w:t>
            </w:r>
            <w:r w:rsidRPr="001768F5">
              <w:rPr>
                <w:spacing w:val="-2"/>
                <w:sz w:val="32"/>
                <w:szCs w:val="32"/>
              </w:rPr>
              <w:t>%75</w:t>
            </w:r>
          </w:p>
        </w:tc>
      </w:tr>
      <w:tr w:rsidR="001768F5" w:rsidRPr="001768F5" w14:paraId="299DBDA3" w14:textId="77777777" w:rsidTr="001768F5">
        <w:tc>
          <w:tcPr>
            <w:tcW w:w="4400" w:type="dxa"/>
          </w:tcPr>
          <w:p w14:paraId="7EE8B69F" w14:textId="77777777" w:rsidR="001768F5" w:rsidRPr="001768F5" w:rsidRDefault="001768F5" w:rsidP="009130A5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1768F5">
              <w:rPr>
                <w:sz w:val="32"/>
                <w:szCs w:val="32"/>
              </w:rPr>
              <w:t>Atmo</w:t>
            </w:r>
            <w:r w:rsidRPr="001768F5">
              <w:rPr>
                <w:spacing w:val="-2"/>
                <w:sz w:val="32"/>
                <w:szCs w:val="32"/>
              </w:rPr>
              <w:t>spheric</w:t>
            </w:r>
            <w:r w:rsidRPr="001768F5">
              <w:rPr>
                <w:spacing w:val="-26"/>
                <w:sz w:val="32"/>
                <w:szCs w:val="32"/>
              </w:rPr>
              <w:t xml:space="preserve"> </w:t>
            </w:r>
            <w:r w:rsidRPr="001768F5">
              <w:rPr>
                <w:spacing w:val="-2"/>
                <w:sz w:val="32"/>
                <w:szCs w:val="32"/>
              </w:rPr>
              <w:t>pr</w:t>
            </w:r>
            <w:r w:rsidRPr="001768F5">
              <w:rPr>
                <w:spacing w:val="-3"/>
                <w:sz w:val="32"/>
                <w:szCs w:val="32"/>
              </w:rPr>
              <w:t>ess</w:t>
            </w:r>
            <w:r w:rsidRPr="001768F5">
              <w:rPr>
                <w:spacing w:val="-2"/>
                <w:sz w:val="32"/>
                <w:szCs w:val="32"/>
              </w:rPr>
              <w:t>ur</w:t>
            </w:r>
            <w:r w:rsidRPr="001768F5">
              <w:rPr>
                <w:spacing w:val="-3"/>
                <w:sz w:val="32"/>
                <w:szCs w:val="32"/>
              </w:rPr>
              <w:t>e</w:t>
            </w:r>
            <w:r w:rsidRPr="001768F5">
              <w:rPr>
                <w:spacing w:val="-26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range</w:t>
            </w:r>
          </w:p>
        </w:tc>
        <w:tc>
          <w:tcPr>
            <w:tcW w:w="4616" w:type="dxa"/>
          </w:tcPr>
          <w:p w14:paraId="40B2E23B" w14:textId="77777777" w:rsidR="001768F5" w:rsidRPr="001768F5" w:rsidRDefault="001768F5" w:rsidP="009130A5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1768F5">
              <w:rPr>
                <w:spacing w:val="-3"/>
                <w:sz w:val="32"/>
                <w:szCs w:val="32"/>
              </w:rPr>
              <w:t>7</w:t>
            </w:r>
            <w:r w:rsidRPr="001768F5">
              <w:rPr>
                <w:sz w:val="32"/>
                <w:szCs w:val="32"/>
              </w:rPr>
              <w:t>0</w:t>
            </w:r>
            <w:r w:rsidRPr="001768F5">
              <w:rPr>
                <w:spacing w:val="-10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kP</w:t>
            </w:r>
            <w:r w:rsidRPr="001768F5">
              <w:rPr>
                <w:spacing w:val="-1"/>
                <w:sz w:val="32"/>
                <w:szCs w:val="32"/>
              </w:rPr>
              <w:t>a</w:t>
            </w:r>
            <w:r w:rsidRPr="001768F5">
              <w:rPr>
                <w:spacing w:val="-11"/>
                <w:sz w:val="32"/>
                <w:szCs w:val="32"/>
              </w:rPr>
              <w:t xml:space="preserve"> </w:t>
            </w:r>
            <w:r w:rsidRPr="001768F5">
              <w:rPr>
                <w:spacing w:val="-1"/>
                <w:sz w:val="32"/>
                <w:szCs w:val="32"/>
              </w:rPr>
              <w:t>to</w:t>
            </w:r>
            <w:r w:rsidRPr="001768F5">
              <w:rPr>
                <w:spacing w:val="-10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106</w:t>
            </w:r>
            <w:r w:rsidRPr="001768F5">
              <w:rPr>
                <w:spacing w:val="-10"/>
                <w:sz w:val="32"/>
                <w:szCs w:val="32"/>
              </w:rPr>
              <w:t xml:space="preserve"> </w:t>
            </w:r>
            <w:r w:rsidRPr="001768F5">
              <w:rPr>
                <w:sz w:val="32"/>
                <w:szCs w:val="32"/>
              </w:rPr>
              <w:t>kP</w:t>
            </w:r>
            <w:r w:rsidRPr="001768F5">
              <w:rPr>
                <w:spacing w:val="-1"/>
                <w:sz w:val="32"/>
                <w:szCs w:val="32"/>
              </w:rPr>
              <w:t>a</w:t>
            </w:r>
          </w:p>
        </w:tc>
      </w:tr>
    </w:tbl>
    <w:p w14:paraId="425811A9" w14:textId="77777777" w:rsidR="0033761A" w:rsidRPr="00515E1B" w:rsidRDefault="0033761A" w:rsidP="0033761A">
      <w:pPr>
        <w:pStyle w:val="head3"/>
        <w:rPr>
          <w:rFonts w:hAnsi="Arial Black" w:cs="Arial Black"/>
        </w:rPr>
      </w:pPr>
      <w:r w:rsidRPr="00515E1B">
        <w:lastRenderedPageBreak/>
        <w:t>F</w:t>
      </w:r>
      <w:r w:rsidRPr="00515E1B">
        <w:rPr>
          <w:spacing w:val="-3"/>
        </w:rPr>
        <w:t>or</w:t>
      </w:r>
      <w:r w:rsidRPr="00515E1B">
        <w:rPr>
          <w:spacing w:val="-44"/>
        </w:rPr>
        <w:t xml:space="preserve"> </w:t>
      </w:r>
      <w:r w:rsidRPr="00515E1B">
        <w:rPr>
          <w:spacing w:val="-1"/>
        </w:rPr>
        <w:t>tr</w:t>
      </w:r>
      <w:r w:rsidRPr="00515E1B">
        <w:t>anspor</w:t>
      </w:r>
      <w:r w:rsidRPr="00515E1B">
        <w:rPr>
          <w:spacing w:val="-1"/>
        </w:rPr>
        <w:t>t</w:t>
      </w:r>
      <w:r w:rsidRPr="00515E1B">
        <w:rPr>
          <w:spacing w:val="-44"/>
        </w:rPr>
        <w:t xml:space="preserve"> </w:t>
      </w:r>
      <w:r w:rsidRPr="00515E1B">
        <w:t>and</w:t>
      </w:r>
      <w:r w:rsidRPr="00515E1B">
        <w:rPr>
          <w:spacing w:val="-44"/>
        </w:rPr>
        <w:t xml:space="preserve"> </w:t>
      </w:r>
      <w:r w:rsidRPr="00515E1B">
        <w:rPr>
          <w:spacing w:val="-3"/>
        </w:rPr>
        <w:t>s</w:t>
      </w:r>
      <w:r w:rsidRPr="00515E1B">
        <w:t>t</w:t>
      </w:r>
      <w:r w:rsidRPr="00515E1B">
        <w:rPr>
          <w:spacing w:val="-3"/>
        </w:rPr>
        <w:t>orage</w:t>
      </w:r>
    </w:p>
    <w:p w14:paraId="64880BA8" w14:textId="3DAA1E45" w:rsidR="009B0D9F" w:rsidRPr="0033761A" w:rsidRDefault="009B0D9F" w:rsidP="0033761A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4387"/>
        <w:gridCol w:w="4624"/>
      </w:tblGrid>
      <w:tr w:rsidR="00BE1854" w:rsidRPr="00BE1854" w14:paraId="24972F14" w14:textId="77777777" w:rsidTr="00BE1854">
        <w:tc>
          <w:tcPr>
            <w:tcW w:w="4389" w:type="dxa"/>
          </w:tcPr>
          <w:p w14:paraId="0341AD36" w14:textId="77777777" w:rsidR="00BE1854" w:rsidRPr="00BE1854" w:rsidRDefault="00BE1854" w:rsidP="00A13CEA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BE1854">
              <w:rPr>
                <w:sz w:val="32"/>
                <w:szCs w:val="32"/>
              </w:rPr>
              <w:t>Ambient</w:t>
            </w:r>
            <w:r w:rsidRPr="00BE1854">
              <w:rPr>
                <w:spacing w:val="-8"/>
                <w:sz w:val="32"/>
                <w:szCs w:val="32"/>
              </w:rPr>
              <w:t xml:space="preserve"> </w:t>
            </w:r>
            <w:r w:rsidRPr="00BE1854">
              <w:rPr>
                <w:sz w:val="32"/>
                <w:szCs w:val="32"/>
              </w:rPr>
              <w:t>temperatur</w:t>
            </w:r>
            <w:r w:rsidRPr="00BE1854">
              <w:rPr>
                <w:spacing w:val="-2"/>
                <w:sz w:val="32"/>
                <w:szCs w:val="32"/>
              </w:rPr>
              <w:t>e</w:t>
            </w:r>
            <w:r w:rsidRPr="00BE1854">
              <w:rPr>
                <w:spacing w:val="-7"/>
                <w:sz w:val="32"/>
                <w:szCs w:val="32"/>
              </w:rPr>
              <w:t xml:space="preserve"> </w:t>
            </w:r>
            <w:r w:rsidRPr="00BE1854">
              <w:rPr>
                <w:sz w:val="32"/>
                <w:szCs w:val="32"/>
              </w:rPr>
              <w:t>range</w:t>
            </w:r>
          </w:p>
        </w:tc>
        <w:tc>
          <w:tcPr>
            <w:tcW w:w="4627" w:type="dxa"/>
          </w:tcPr>
          <w:p w14:paraId="099E9A6E" w14:textId="77777777" w:rsidR="00BE1854" w:rsidRPr="00BE1854" w:rsidRDefault="00BE1854" w:rsidP="00A13CEA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BE1854">
              <w:rPr>
                <w:spacing w:val="-1"/>
                <w:sz w:val="32"/>
                <w:szCs w:val="32"/>
              </w:rPr>
              <w:t>-</w:t>
            </w:r>
            <w:r w:rsidRPr="00BE1854">
              <w:rPr>
                <w:sz w:val="32"/>
                <w:szCs w:val="32"/>
              </w:rPr>
              <w:t>40oC</w:t>
            </w:r>
            <w:r w:rsidRPr="00BE1854">
              <w:rPr>
                <w:spacing w:val="-19"/>
                <w:sz w:val="32"/>
                <w:szCs w:val="32"/>
              </w:rPr>
              <w:t xml:space="preserve"> </w:t>
            </w:r>
            <w:r w:rsidRPr="00BE1854">
              <w:rPr>
                <w:spacing w:val="-1"/>
                <w:sz w:val="32"/>
                <w:szCs w:val="32"/>
              </w:rPr>
              <w:t>t</w:t>
            </w:r>
            <w:r w:rsidRPr="00BE1854">
              <w:rPr>
                <w:sz w:val="32"/>
                <w:szCs w:val="32"/>
              </w:rPr>
              <w:t>o</w:t>
            </w:r>
            <w:r w:rsidRPr="00BE1854">
              <w:rPr>
                <w:spacing w:val="-18"/>
                <w:sz w:val="32"/>
                <w:szCs w:val="32"/>
              </w:rPr>
              <w:t xml:space="preserve"> </w:t>
            </w:r>
            <w:r w:rsidRPr="00BE1854">
              <w:rPr>
                <w:sz w:val="32"/>
                <w:szCs w:val="32"/>
              </w:rPr>
              <w:t>+7</w:t>
            </w:r>
            <w:r w:rsidRPr="00BE1854">
              <w:rPr>
                <w:spacing w:val="-1"/>
                <w:sz w:val="32"/>
                <w:szCs w:val="32"/>
              </w:rPr>
              <w:t>0oC</w:t>
            </w:r>
          </w:p>
        </w:tc>
      </w:tr>
      <w:tr w:rsidR="00BE1854" w:rsidRPr="00BE1854" w14:paraId="7779F2E8" w14:textId="77777777" w:rsidTr="00BE1854">
        <w:tc>
          <w:tcPr>
            <w:tcW w:w="4389" w:type="dxa"/>
          </w:tcPr>
          <w:p w14:paraId="56F5D6D1" w14:textId="77777777" w:rsidR="00BE1854" w:rsidRPr="00BE1854" w:rsidRDefault="00BE1854" w:rsidP="00A13CEA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BE1854">
              <w:rPr>
                <w:spacing w:val="-2"/>
                <w:sz w:val="32"/>
                <w:szCs w:val="32"/>
              </w:rPr>
              <w:t>R</w:t>
            </w:r>
            <w:r w:rsidRPr="00BE1854">
              <w:rPr>
                <w:sz w:val="32"/>
                <w:szCs w:val="32"/>
              </w:rPr>
              <w:t>elativ</w:t>
            </w:r>
            <w:r w:rsidRPr="00BE1854">
              <w:rPr>
                <w:spacing w:val="-2"/>
                <w:sz w:val="32"/>
                <w:szCs w:val="32"/>
              </w:rPr>
              <w:t>e</w:t>
            </w:r>
            <w:r w:rsidRPr="00BE1854">
              <w:rPr>
                <w:spacing w:val="-18"/>
                <w:sz w:val="32"/>
                <w:szCs w:val="32"/>
              </w:rPr>
              <w:t xml:space="preserve"> </w:t>
            </w:r>
            <w:r w:rsidRPr="00BE1854">
              <w:rPr>
                <w:sz w:val="32"/>
                <w:szCs w:val="32"/>
              </w:rPr>
              <w:t>humidity</w:t>
            </w:r>
            <w:r w:rsidRPr="00BE1854">
              <w:rPr>
                <w:spacing w:val="-21"/>
                <w:sz w:val="32"/>
                <w:szCs w:val="32"/>
              </w:rPr>
              <w:t xml:space="preserve"> </w:t>
            </w:r>
            <w:r w:rsidRPr="00BE1854">
              <w:rPr>
                <w:sz w:val="32"/>
                <w:szCs w:val="32"/>
              </w:rPr>
              <w:t>range</w:t>
            </w:r>
          </w:p>
        </w:tc>
        <w:tc>
          <w:tcPr>
            <w:tcW w:w="4627" w:type="dxa"/>
          </w:tcPr>
          <w:p w14:paraId="303EE23C" w14:textId="77777777" w:rsidR="00BE1854" w:rsidRPr="00BE1854" w:rsidRDefault="00BE1854" w:rsidP="00A13CEA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BE1854">
              <w:rPr>
                <w:sz w:val="32"/>
                <w:szCs w:val="32"/>
              </w:rPr>
              <w:t>%10</w:t>
            </w:r>
            <w:r w:rsidRPr="00BE1854">
              <w:rPr>
                <w:spacing w:val="-27"/>
                <w:sz w:val="32"/>
                <w:szCs w:val="32"/>
              </w:rPr>
              <w:t xml:space="preserve"> </w:t>
            </w:r>
            <w:r w:rsidRPr="00BE1854">
              <w:rPr>
                <w:spacing w:val="-1"/>
                <w:sz w:val="32"/>
                <w:szCs w:val="32"/>
              </w:rPr>
              <w:t>t</w:t>
            </w:r>
            <w:r w:rsidRPr="00BE1854">
              <w:rPr>
                <w:spacing w:val="-2"/>
                <w:sz w:val="32"/>
                <w:szCs w:val="32"/>
              </w:rPr>
              <w:t>o</w:t>
            </w:r>
            <w:r w:rsidRPr="00BE1854">
              <w:rPr>
                <w:spacing w:val="-26"/>
                <w:sz w:val="32"/>
                <w:szCs w:val="32"/>
              </w:rPr>
              <w:t xml:space="preserve"> </w:t>
            </w:r>
            <w:r w:rsidRPr="00BE1854">
              <w:rPr>
                <w:sz w:val="32"/>
                <w:szCs w:val="32"/>
              </w:rPr>
              <w:t>%100</w:t>
            </w:r>
          </w:p>
        </w:tc>
      </w:tr>
      <w:tr w:rsidR="00BE1854" w:rsidRPr="00BE1854" w14:paraId="75C37F19" w14:textId="77777777" w:rsidTr="00BE1854">
        <w:tc>
          <w:tcPr>
            <w:tcW w:w="4389" w:type="dxa"/>
          </w:tcPr>
          <w:p w14:paraId="1C68A9B1" w14:textId="77777777" w:rsidR="00BE1854" w:rsidRPr="00BE1854" w:rsidRDefault="00BE1854" w:rsidP="00A13CEA">
            <w:pPr>
              <w:rPr>
                <w:rFonts w:eastAsia="Arial Black" w:hAnsi="Arial Black" w:cs="Arial Black"/>
                <w:sz w:val="32"/>
                <w:szCs w:val="32"/>
              </w:rPr>
            </w:pPr>
            <w:r w:rsidRPr="00BE1854">
              <w:rPr>
                <w:sz w:val="32"/>
                <w:szCs w:val="32"/>
              </w:rPr>
              <w:t>Atmo</w:t>
            </w:r>
            <w:r w:rsidRPr="00BE1854">
              <w:rPr>
                <w:spacing w:val="-2"/>
                <w:sz w:val="32"/>
                <w:szCs w:val="32"/>
              </w:rPr>
              <w:t>spheric</w:t>
            </w:r>
            <w:r w:rsidRPr="00BE1854">
              <w:rPr>
                <w:spacing w:val="-26"/>
                <w:sz w:val="32"/>
                <w:szCs w:val="32"/>
              </w:rPr>
              <w:t xml:space="preserve"> </w:t>
            </w:r>
            <w:r w:rsidRPr="00BE1854">
              <w:rPr>
                <w:spacing w:val="-2"/>
                <w:sz w:val="32"/>
                <w:szCs w:val="32"/>
              </w:rPr>
              <w:t>pr</w:t>
            </w:r>
            <w:r w:rsidRPr="00BE1854">
              <w:rPr>
                <w:spacing w:val="-3"/>
                <w:sz w:val="32"/>
                <w:szCs w:val="32"/>
              </w:rPr>
              <w:t>ess</w:t>
            </w:r>
            <w:r w:rsidRPr="00BE1854">
              <w:rPr>
                <w:spacing w:val="-2"/>
                <w:sz w:val="32"/>
                <w:szCs w:val="32"/>
              </w:rPr>
              <w:t>ur</w:t>
            </w:r>
            <w:r w:rsidRPr="00BE1854">
              <w:rPr>
                <w:spacing w:val="-3"/>
                <w:sz w:val="32"/>
                <w:szCs w:val="32"/>
              </w:rPr>
              <w:t>e</w:t>
            </w:r>
            <w:r w:rsidRPr="00BE1854">
              <w:rPr>
                <w:spacing w:val="-26"/>
                <w:sz w:val="32"/>
                <w:szCs w:val="32"/>
              </w:rPr>
              <w:t xml:space="preserve"> </w:t>
            </w:r>
            <w:r w:rsidRPr="00BE1854">
              <w:rPr>
                <w:sz w:val="32"/>
                <w:szCs w:val="32"/>
              </w:rPr>
              <w:t>range</w:t>
            </w:r>
          </w:p>
        </w:tc>
        <w:tc>
          <w:tcPr>
            <w:tcW w:w="4627" w:type="dxa"/>
          </w:tcPr>
          <w:p w14:paraId="7642A511" w14:textId="77777777" w:rsidR="00BE1854" w:rsidRPr="00BE1854" w:rsidRDefault="00BE1854" w:rsidP="00A13CEA">
            <w:pPr>
              <w:rPr>
                <w:rFonts w:eastAsia="Arial Unicode MS" w:hAnsi="Arial Unicode MS" w:cs="Arial Unicode MS"/>
                <w:sz w:val="32"/>
                <w:szCs w:val="32"/>
              </w:rPr>
            </w:pPr>
            <w:r w:rsidRPr="00BE1854">
              <w:rPr>
                <w:sz w:val="32"/>
                <w:szCs w:val="32"/>
              </w:rPr>
              <w:t>50</w:t>
            </w:r>
            <w:r w:rsidRPr="00BE1854">
              <w:rPr>
                <w:spacing w:val="-10"/>
                <w:sz w:val="32"/>
                <w:szCs w:val="32"/>
              </w:rPr>
              <w:t xml:space="preserve"> </w:t>
            </w:r>
            <w:r w:rsidRPr="00BE1854">
              <w:rPr>
                <w:spacing w:val="-2"/>
                <w:sz w:val="32"/>
                <w:szCs w:val="32"/>
              </w:rPr>
              <w:t>kP</w:t>
            </w:r>
            <w:r w:rsidRPr="00BE1854">
              <w:rPr>
                <w:sz w:val="32"/>
                <w:szCs w:val="32"/>
              </w:rPr>
              <w:t>a</w:t>
            </w:r>
            <w:r w:rsidRPr="00BE1854">
              <w:rPr>
                <w:spacing w:val="-10"/>
                <w:sz w:val="32"/>
                <w:szCs w:val="32"/>
              </w:rPr>
              <w:t xml:space="preserve"> </w:t>
            </w:r>
            <w:r w:rsidRPr="00BE1854">
              <w:rPr>
                <w:sz w:val="32"/>
                <w:szCs w:val="32"/>
              </w:rPr>
              <w:t>to</w:t>
            </w:r>
            <w:r w:rsidRPr="00BE1854">
              <w:rPr>
                <w:spacing w:val="-9"/>
                <w:sz w:val="32"/>
                <w:szCs w:val="32"/>
              </w:rPr>
              <w:t xml:space="preserve"> </w:t>
            </w:r>
            <w:r w:rsidRPr="00BE1854">
              <w:rPr>
                <w:sz w:val="32"/>
                <w:szCs w:val="32"/>
              </w:rPr>
              <w:t>106</w:t>
            </w:r>
            <w:r w:rsidRPr="00BE1854">
              <w:rPr>
                <w:spacing w:val="-9"/>
                <w:sz w:val="32"/>
                <w:szCs w:val="32"/>
              </w:rPr>
              <w:t xml:space="preserve"> </w:t>
            </w:r>
            <w:r w:rsidRPr="00BE1854">
              <w:rPr>
                <w:spacing w:val="-2"/>
                <w:sz w:val="32"/>
                <w:szCs w:val="32"/>
              </w:rPr>
              <w:t>kP</w:t>
            </w:r>
            <w:r w:rsidRPr="00BE1854">
              <w:rPr>
                <w:sz w:val="32"/>
                <w:szCs w:val="32"/>
              </w:rPr>
              <w:t>a</w:t>
            </w:r>
          </w:p>
        </w:tc>
      </w:tr>
    </w:tbl>
    <w:p w14:paraId="7C7B766C" w14:textId="693CA234" w:rsidR="0033761A" w:rsidRPr="0033761A" w:rsidRDefault="005F0428" w:rsidP="00387F4A">
      <w:pPr>
        <w:pStyle w:val="head1"/>
        <w:jc w:val="left"/>
        <w:rPr>
          <w:rFonts w:hAnsi="Arial Black" w:cs="Arial Black"/>
          <w:szCs w:val="24"/>
        </w:rPr>
      </w:pPr>
      <w:bookmarkStart w:id="157" w:name="_Toc88547964"/>
      <w:bookmarkStart w:id="158" w:name="_Toc88636258"/>
      <w:r w:rsidRPr="0033761A">
        <w:t>Input</w:t>
      </w:r>
      <w:r w:rsidRPr="0033761A">
        <w:rPr>
          <w:spacing w:val="-1"/>
        </w:rPr>
        <w:t>s</w:t>
      </w:r>
      <w:r w:rsidRPr="0033761A">
        <w:t xml:space="preserve"> </w:t>
      </w:r>
      <w:r w:rsidRPr="0033761A">
        <w:rPr>
          <w:spacing w:val="-1"/>
        </w:rPr>
        <w:t>/</w:t>
      </w:r>
      <w:r w:rsidRPr="0033761A">
        <w:t>Outputs</w:t>
      </w:r>
      <w:bookmarkEnd w:id="157"/>
      <w:bookmarkEnd w:id="158"/>
    </w:p>
    <w:p w14:paraId="1690BDF8" w14:textId="77777777" w:rsidR="0033761A" w:rsidRPr="0033761A" w:rsidRDefault="0033761A" w:rsidP="0033761A"/>
    <w:p w14:paraId="3E20FE68" w14:textId="77777777" w:rsidR="0033761A" w:rsidRPr="005F0428" w:rsidRDefault="00365F49" w:rsidP="0033761A">
      <w:pPr>
        <w:rPr>
          <w:sz w:val="32"/>
          <w:szCs w:val="32"/>
        </w:rPr>
      </w:pPr>
      <w:r w:rsidRPr="005F0428">
        <w:rPr>
          <w:sz w:val="32"/>
          <w:szCs w:val="32"/>
        </w:rPr>
        <w:t>1</w:t>
      </w:r>
      <w:r w:rsidR="0033761A" w:rsidRPr="005F0428">
        <w:rPr>
          <w:spacing w:val="12"/>
          <w:sz w:val="32"/>
          <w:szCs w:val="32"/>
        </w:rPr>
        <w:t xml:space="preserve"> </w:t>
      </w:r>
      <w:r w:rsidRPr="005F0428">
        <w:rPr>
          <w:sz w:val="32"/>
          <w:szCs w:val="32"/>
        </w:rPr>
        <w:t>x</w:t>
      </w:r>
      <w:r w:rsidR="0033761A" w:rsidRPr="005F0428">
        <w:rPr>
          <w:spacing w:val="13"/>
          <w:sz w:val="32"/>
          <w:szCs w:val="32"/>
        </w:rPr>
        <w:t xml:space="preserve"> </w:t>
      </w:r>
      <w:r w:rsidRPr="005F0428">
        <w:rPr>
          <w:spacing w:val="-1"/>
          <w:sz w:val="32"/>
          <w:szCs w:val="32"/>
        </w:rPr>
        <w:t>Micro</w:t>
      </w:r>
      <w:r w:rsidR="0033761A" w:rsidRPr="005F0428">
        <w:rPr>
          <w:spacing w:val="13"/>
          <w:sz w:val="32"/>
          <w:szCs w:val="32"/>
        </w:rPr>
        <w:t xml:space="preserve"> </w:t>
      </w:r>
      <w:r w:rsidRPr="005F0428">
        <w:rPr>
          <w:sz w:val="32"/>
          <w:szCs w:val="32"/>
        </w:rPr>
        <w:t>USB</w:t>
      </w:r>
    </w:p>
    <w:p w14:paraId="08482C99" w14:textId="1317F396" w:rsidR="0033761A" w:rsidRDefault="0033761A" w:rsidP="0033761A"/>
    <w:p w14:paraId="18E885AE" w14:textId="16D0BF5C" w:rsidR="00515E1B" w:rsidRPr="0033761A" w:rsidRDefault="00515E1B" w:rsidP="00515E1B">
      <w:pPr>
        <w:pStyle w:val="head2"/>
        <w:jc w:val="left"/>
      </w:pPr>
      <w:bookmarkStart w:id="159" w:name="_Toc88636259"/>
      <w:r>
        <w:t>Software update</w:t>
      </w:r>
      <w:bookmarkEnd w:id="159"/>
    </w:p>
    <w:p w14:paraId="23BF02A8" w14:textId="77777777" w:rsidR="0033761A" w:rsidRPr="00B46179" w:rsidRDefault="00365F49" w:rsidP="0033761A">
      <w:pPr>
        <w:rPr>
          <w:rFonts w:eastAsia="Verdana" w:hAnsi="Verdana" w:cs="Verdana"/>
          <w:sz w:val="32"/>
          <w:szCs w:val="32"/>
        </w:rPr>
      </w:pPr>
      <w:r w:rsidRPr="00B46179">
        <w:rPr>
          <w:sz w:val="32"/>
          <w:szCs w:val="32"/>
        </w:rPr>
        <w:t>Mobile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applicatio</w:t>
      </w:r>
      <w:r w:rsidRPr="00B46179">
        <w:rPr>
          <w:spacing w:val="-2"/>
          <w:sz w:val="32"/>
          <w:szCs w:val="32"/>
        </w:rPr>
        <w:t>n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z w:val="32"/>
          <w:szCs w:val="32"/>
        </w:rPr>
        <w:t>update</w:t>
      </w:r>
      <w:r w:rsidR="0033761A" w:rsidRPr="00B46179">
        <w:rPr>
          <w:spacing w:val="-15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can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z w:val="32"/>
          <w:szCs w:val="32"/>
        </w:rPr>
        <w:t>be</w:t>
      </w:r>
      <w:r w:rsidR="0033761A" w:rsidRPr="00B46179">
        <w:rPr>
          <w:spacing w:val="-15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carr</w:t>
      </w:r>
      <w:r w:rsidRPr="00B46179">
        <w:rPr>
          <w:spacing w:val="-2"/>
          <w:sz w:val="32"/>
          <w:szCs w:val="32"/>
        </w:rPr>
        <w:t>ied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z w:val="32"/>
          <w:szCs w:val="32"/>
        </w:rPr>
        <w:t>out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o</w:t>
      </w:r>
      <w:r w:rsidRPr="00B46179">
        <w:rPr>
          <w:spacing w:val="-2"/>
          <w:sz w:val="32"/>
          <w:szCs w:val="32"/>
        </w:rPr>
        <w:t>ver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z w:val="32"/>
          <w:szCs w:val="32"/>
        </w:rPr>
        <w:t>Google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z w:val="32"/>
          <w:szCs w:val="32"/>
        </w:rPr>
        <w:t>Play</w:t>
      </w:r>
      <w:r w:rsidR="0033761A" w:rsidRPr="00B46179">
        <w:rPr>
          <w:spacing w:val="-18"/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S</w:t>
      </w:r>
      <w:r w:rsidRPr="00B46179">
        <w:rPr>
          <w:spacing w:val="-2"/>
          <w:sz w:val="32"/>
          <w:szCs w:val="32"/>
        </w:rPr>
        <w:t>tor</w:t>
      </w:r>
      <w:r w:rsidRPr="00B46179">
        <w:rPr>
          <w:spacing w:val="-3"/>
          <w:sz w:val="32"/>
          <w:szCs w:val="32"/>
        </w:rPr>
        <w:t>e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z w:val="32"/>
          <w:szCs w:val="32"/>
        </w:rPr>
        <w:t>and</w:t>
      </w:r>
      <w:r w:rsidR="0033761A" w:rsidRPr="00B46179">
        <w:rPr>
          <w:spacing w:val="-17"/>
          <w:sz w:val="32"/>
          <w:szCs w:val="32"/>
        </w:rPr>
        <w:t xml:space="preserve"> </w:t>
      </w:r>
      <w:r w:rsidRPr="00B46179">
        <w:rPr>
          <w:sz w:val="32"/>
          <w:szCs w:val="32"/>
        </w:rPr>
        <w:t>Apple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S</w:t>
      </w:r>
      <w:r w:rsidRPr="00B46179">
        <w:rPr>
          <w:spacing w:val="-2"/>
          <w:sz w:val="32"/>
          <w:szCs w:val="32"/>
        </w:rPr>
        <w:t>tor</w:t>
      </w:r>
      <w:r w:rsidRPr="00B46179">
        <w:rPr>
          <w:spacing w:val="-3"/>
          <w:sz w:val="32"/>
          <w:szCs w:val="32"/>
        </w:rPr>
        <w:t>e.</w:t>
      </w:r>
    </w:p>
    <w:p w14:paraId="73380A3A" w14:textId="77777777" w:rsidR="0033761A" w:rsidRPr="0033761A" w:rsidRDefault="0033761A" w:rsidP="0033761A"/>
    <w:p w14:paraId="61AF0282" w14:textId="77777777" w:rsidR="0033761A" w:rsidRPr="0033761A" w:rsidRDefault="0033761A" w:rsidP="00387F4A">
      <w:pPr>
        <w:pStyle w:val="head2"/>
        <w:jc w:val="left"/>
        <w:rPr>
          <w:rFonts w:ascii="Times New Roman"/>
        </w:rPr>
      </w:pPr>
      <w:bookmarkStart w:id="160" w:name="_Toc83992310"/>
      <w:bookmarkStart w:id="161" w:name="_TOC_250000"/>
      <w:bookmarkStart w:id="162" w:name="_Toc88547966"/>
      <w:bookmarkStart w:id="163" w:name="_Toc88636260"/>
      <w:r w:rsidRPr="0033761A">
        <w:t>Power</w:t>
      </w:r>
      <w:r w:rsidRPr="0033761A">
        <w:rPr>
          <w:spacing w:val="30"/>
        </w:rPr>
        <w:t xml:space="preserve"> </w:t>
      </w:r>
      <w:r w:rsidRPr="0033761A">
        <w:rPr>
          <w:spacing w:val="-1"/>
        </w:rPr>
        <w:t>consum</w:t>
      </w:r>
      <w:r w:rsidRPr="0033761A">
        <w:t>ptio</w:t>
      </w:r>
      <w:r w:rsidRPr="0033761A">
        <w:rPr>
          <w:spacing w:val="-1"/>
        </w:rPr>
        <w:t>n</w:t>
      </w:r>
      <w:bookmarkEnd w:id="160"/>
      <w:bookmarkEnd w:id="161"/>
      <w:bookmarkEnd w:id="162"/>
      <w:bookmarkEnd w:id="163"/>
    </w:p>
    <w:p w14:paraId="1AB429AB" w14:textId="77777777" w:rsidR="00C27E3E" w:rsidRDefault="00C27E3E" w:rsidP="0033761A">
      <w:pPr>
        <w:rPr>
          <w:spacing w:val="-5"/>
          <w:sz w:val="32"/>
          <w:szCs w:val="32"/>
        </w:rPr>
      </w:pPr>
    </w:p>
    <w:p w14:paraId="40DA502B" w14:textId="7678F12D" w:rsidR="000E27A6" w:rsidRDefault="008668EA" w:rsidP="0033761A">
      <w:pPr>
        <w:rPr>
          <w:spacing w:val="-5"/>
          <w:sz w:val="32"/>
          <w:szCs w:val="32"/>
        </w:rPr>
      </w:pPr>
      <w:r>
        <w:rPr>
          <w:spacing w:val="-5"/>
          <w:sz w:val="32"/>
          <w:szCs w:val="32"/>
        </w:rPr>
        <w:t>Operating conditions via power adapter connected to the mains that supplies 110</w:t>
      </w:r>
      <w:r w:rsidR="004404D1">
        <w:rPr>
          <w:spacing w:val="-5"/>
          <w:sz w:val="32"/>
          <w:szCs w:val="32"/>
        </w:rPr>
        <w:t>-240VAC 50/60Hz. The device uses 25</w:t>
      </w:r>
      <w:r w:rsidR="00E3274D">
        <w:rPr>
          <w:spacing w:val="-5"/>
          <w:sz w:val="32"/>
          <w:szCs w:val="32"/>
        </w:rPr>
        <w:t xml:space="preserve">mA current </w:t>
      </w:r>
      <w:r w:rsidR="0071227D">
        <w:rPr>
          <w:spacing w:val="-5"/>
          <w:sz w:val="32"/>
          <w:szCs w:val="32"/>
        </w:rPr>
        <w:t>in stan</w:t>
      </w:r>
      <w:r w:rsidR="00083B09">
        <w:rPr>
          <w:spacing w:val="-5"/>
          <w:sz w:val="32"/>
          <w:szCs w:val="32"/>
        </w:rPr>
        <w:t>d</w:t>
      </w:r>
      <w:r w:rsidR="0071227D">
        <w:rPr>
          <w:spacing w:val="-5"/>
          <w:sz w:val="32"/>
          <w:szCs w:val="32"/>
        </w:rPr>
        <w:t xml:space="preserve">by mode and </w:t>
      </w:r>
      <w:r w:rsidR="00F70423">
        <w:rPr>
          <w:spacing w:val="-5"/>
          <w:sz w:val="32"/>
          <w:szCs w:val="32"/>
        </w:rPr>
        <w:t>500</w:t>
      </w:r>
      <w:r w:rsidR="00C2653B">
        <w:rPr>
          <w:spacing w:val="-5"/>
          <w:sz w:val="32"/>
          <w:szCs w:val="32"/>
        </w:rPr>
        <w:t xml:space="preserve"> mA &amp; 5V in maximum power consumption.</w:t>
      </w:r>
    </w:p>
    <w:p w14:paraId="5E581E0A" w14:textId="75855BA0" w:rsidR="00C2653B" w:rsidRDefault="00C2653B" w:rsidP="0033761A">
      <w:pPr>
        <w:rPr>
          <w:spacing w:val="-5"/>
          <w:sz w:val="32"/>
          <w:szCs w:val="32"/>
        </w:rPr>
      </w:pPr>
    </w:p>
    <w:p w14:paraId="1818EE0E" w14:textId="5A329225" w:rsidR="00C2653B" w:rsidRPr="00FD6E08" w:rsidRDefault="00C2653B" w:rsidP="0033761A">
      <w:pPr>
        <w:rPr>
          <w:b/>
          <w:bCs/>
          <w:spacing w:val="-5"/>
          <w:sz w:val="32"/>
          <w:szCs w:val="32"/>
        </w:rPr>
      </w:pPr>
      <w:r w:rsidRPr="00FD6E08">
        <w:rPr>
          <w:b/>
          <w:bCs/>
          <w:spacing w:val="-5"/>
          <w:sz w:val="32"/>
          <w:szCs w:val="32"/>
        </w:rPr>
        <w:t>Notifications</w:t>
      </w:r>
    </w:p>
    <w:p w14:paraId="611D7C8B" w14:textId="4932957E" w:rsidR="00C2653B" w:rsidRDefault="00FD6E08" w:rsidP="0033761A">
      <w:pPr>
        <w:rPr>
          <w:spacing w:val="-5"/>
          <w:sz w:val="32"/>
          <w:szCs w:val="32"/>
        </w:rPr>
      </w:pPr>
      <w:r>
        <w:rPr>
          <w:spacing w:val="-5"/>
          <w:sz w:val="32"/>
          <w:szCs w:val="32"/>
        </w:rPr>
        <w:t>*Specifications of the device and this manual may be modified without prior notification</w:t>
      </w:r>
      <w:r w:rsidR="00F843FB">
        <w:rPr>
          <w:spacing w:val="-5"/>
          <w:sz w:val="32"/>
          <w:szCs w:val="32"/>
        </w:rPr>
        <w:t>.</w:t>
      </w:r>
    </w:p>
    <w:p w14:paraId="6B0BD9C2" w14:textId="238A603A" w:rsidR="00F843FB" w:rsidRDefault="00F843FB" w:rsidP="0033761A">
      <w:pPr>
        <w:rPr>
          <w:spacing w:val="-5"/>
          <w:sz w:val="32"/>
          <w:szCs w:val="32"/>
        </w:rPr>
      </w:pPr>
      <w:r>
        <w:rPr>
          <w:spacing w:val="-5"/>
          <w:sz w:val="32"/>
          <w:szCs w:val="32"/>
        </w:rPr>
        <w:t>*This device complies with the directive on the control</w:t>
      </w:r>
      <w:r w:rsidR="00010A85">
        <w:rPr>
          <w:spacing w:val="-5"/>
          <w:sz w:val="32"/>
          <w:szCs w:val="32"/>
        </w:rPr>
        <w:t xml:space="preserve"> of waste electrical and electronic equi</w:t>
      </w:r>
      <w:r w:rsidR="00AF0808">
        <w:rPr>
          <w:spacing w:val="-5"/>
          <w:sz w:val="32"/>
          <w:szCs w:val="32"/>
        </w:rPr>
        <w:t>p</w:t>
      </w:r>
      <w:r w:rsidR="00010A85">
        <w:rPr>
          <w:spacing w:val="-5"/>
          <w:sz w:val="32"/>
          <w:szCs w:val="32"/>
        </w:rPr>
        <w:t>ment.</w:t>
      </w:r>
    </w:p>
    <w:p w14:paraId="74D327B4" w14:textId="63A713CF" w:rsidR="000116E0" w:rsidRDefault="000116E0" w:rsidP="0033761A">
      <w:pPr>
        <w:rPr>
          <w:spacing w:val="-5"/>
          <w:sz w:val="32"/>
          <w:szCs w:val="32"/>
        </w:rPr>
      </w:pPr>
    </w:p>
    <w:p w14:paraId="1BAFC9F0" w14:textId="10DE54D5" w:rsidR="000116E0" w:rsidRPr="00AE1F01" w:rsidRDefault="000116E0" w:rsidP="0033761A">
      <w:pPr>
        <w:rPr>
          <w:b/>
          <w:bCs/>
          <w:spacing w:val="-5"/>
          <w:sz w:val="32"/>
          <w:szCs w:val="32"/>
        </w:rPr>
      </w:pPr>
      <w:r w:rsidRPr="00AE1F01">
        <w:rPr>
          <w:b/>
          <w:bCs/>
          <w:spacing w:val="-5"/>
          <w:sz w:val="32"/>
          <w:szCs w:val="32"/>
        </w:rPr>
        <w:t>Declaration of Conformity (</w:t>
      </w:r>
      <w:proofErr w:type="spellStart"/>
      <w:r w:rsidRPr="00AE1F01">
        <w:rPr>
          <w:b/>
          <w:bCs/>
          <w:spacing w:val="-5"/>
          <w:sz w:val="32"/>
          <w:szCs w:val="32"/>
        </w:rPr>
        <w:t>DoC</w:t>
      </w:r>
      <w:proofErr w:type="spellEnd"/>
      <w:r w:rsidRPr="00AE1F01">
        <w:rPr>
          <w:b/>
          <w:bCs/>
          <w:spacing w:val="-5"/>
          <w:sz w:val="32"/>
          <w:szCs w:val="32"/>
        </w:rPr>
        <w:t>)</w:t>
      </w:r>
    </w:p>
    <w:p w14:paraId="3C692D6C" w14:textId="2A004AFF" w:rsidR="000116E0" w:rsidRDefault="000116E0" w:rsidP="0033761A">
      <w:pPr>
        <w:rPr>
          <w:spacing w:val="-5"/>
          <w:sz w:val="32"/>
          <w:szCs w:val="32"/>
        </w:rPr>
      </w:pPr>
    </w:p>
    <w:p w14:paraId="6849EC68" w14:textId="1861535A" w:rsidR="000116E0" w:rsidRPr="00FD6E08" w:rsidRDefault="00AE1F01" w:rsidP="0033761A">
      <w:pPr>
        <w:rPr>
          <w:spacing w:val="-5"/>
          <w:sz w:val="32"/>
          <w:szCs w:val="32"/>
        </w:rPr>
      </w:pPr>
      <w:r w:rsidRPr="005D706F">
        <w:rPr>
          <w:noProof/>
          <w:sz w:val="32"/>
          <w:szCs w:val="32"/>
        </w:rPr>
        <w:drawing>
          <wp:inline distT="0" distB="0" distL="0" distR="0" wp14:anchorId="68C762EF" wp14:editId="442B505A">
            <wp:extent cx="476250" cy="371475"/>
            <wp:effectExtent l="0" t="0" r="0" b="0"/>
            <wp:docPr id="1" name="Picture 1" descr="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5687" w14:textId="0B49428E" w:rsidR="000E27A6" w:rsidRDefault="000E27A6" w:rsidP="0033761A">
      <w:pPr>
        <w:rPr>
          <w:spacing w:val="-5"/>
          <w:sz w:val="32"/>
          <w:szCs w:val="32"/>
        </w:rPr>
      </w:pPr>
    </w:p>
    <w:p w14:paraId="148B010E" w14:textId="465A7FFE" w:rsidR="00AE1F01" w:rsidRDefault="00AE1F01" w:rsidP="0033761A">
      <w:pPr>
        <w:rPr>
          <w:spacing w:val="-5"/>
          <w:sz w:val="32"/>
          <w:szCs w:val="32"/>
        </w:rPr>
      </w:pPr>
      <w:r>
        <w:rPr>
          <w:spacing w:val="-5"/>
          <w:sz w:val="32"/>
          <w:szCs w:val="32"/>
        </w:rPr>
        <w:t>This declaration of conformity is issued under the manufacturer’s own responsibility</w:t>
      </w:r>
      <w:r w:rsidR="008C6779">
        <w:rPr>
          <w:spacing w:val="-5"/>
          <w:sz w:val="32"/>
          <w:szCs w:val="32"/>
        </w:rPr>
        <w:t>.</w:t>
      </w:r>
    </w:p>
    <w:p w14:paraId="3C2D3CF6" w14:textId="3E34E308" w:rsidR="008C6779" w:rsidRDefault="008C6779" w:rsidP="0033761A">
      <w:pPr>
        <w:rPr>
          <w:spacing w:val="-5"/>
          <w:sz w:val="32"/>
          <w:szCs w:val="32"/>
        </w:rPr>
      </w:pPr>
      <w:r>
        <w:rPr>
          <w:spacing w:val="-5"/>
          <w:sz w:val="32"/>
          <w:szCs w:val="32"/>
        </w:rPr>
        <w:lastRenderedPageBreak/>
        <w:t xml:space="preserve">This </w:t>
      </w:r>
      <w:proofErr w:type="spellStart"/>
      <w:r>
        <w:rPr>
          <w:spacing w:val="-5"/>
          <w:sz w:val="32"/>
          <w:szCs w:val="32"/>
        </w:rPr>
        <w:t>DoC</w:t>
      </w:r>
      <w:proofErr w:type="spellEnd"/>
      <w:r>
        <w:rPr>
          <w:spacing w:val="-5"/>
          <w:sz w:val="32"/>
          <w:szCs w:val="32"/>
        </w:rPr>
        <w:t xml:space="preserve"> has been issued by the manufacturer or its authorised</w:t>
      </w:r>
      <w:r w:rsidR="006778D5">
        <w:rPr>
          <w:spacing w:val="-5"/>
          <w:sz w:val="32"/>
          <w:szCs w:val="32"/>
        </w:rPr>
        <w:t xml:space="preserve"> represent</w:t>
      </w:r>
      <w:r w:rsidR="00655E4E">
        <w:rPr>
          <w:spacing w:val="-5"/>
          <w:sz w:val="32"/>
          <w:szCs w:val="32"/>
        </w:rPr>
        <w:t>ative</w:t>
      </w:r>
      <w:r w:rsidR="001663F0">
        <w:rPr>
          <w:spacing w:val="-5"/>
          <w:sz w:val="32"/>
          <w:szCs w:val="32"/>
        </w:rPr>
        <w:t xml:space="preserve">. This documentation declares that </w:t>
      </w:r>
      <w:proofErr w:type="spellStart"/>
      <w:r w:rsidR="0076599E" w:rsidRPr="003971B3">
        <w:rPr>
          <w:spacing w:val="-1"/>
          <w:sz w:val="32"/>
          <w:szCs w:val="32"/>
        </w:rPr>
        <w:t>Ve</w:t>
      </w:r>
      <w:r w:rsidR="0076599E" w:rsidRPr="003971B3">
        <w:rPr>
          <w:sz w:val="32"/>
          <w:szCs w:val="32"/>
        </w:rPr>
        <w:t>s</w:t>
      </w:r>
      <w:r w:rsidR="0076599E" w:rsidRPr="003971B3">
        <w:rPr>
          <w:spacing w:val="-1"/>
          <w:sz w:val="32"/>
          <w:szCs w:val="32"/>
        </w:rPr>
        <w:t>t</w:t>
      </w:r>
      <w:r w:rsidR="0076599E" w:rsidRPr="003971B3">
        <w:rPr>
          <w:sz w:val="32"/>
          <w:szCs w:val="32"/>
        </w:rPr>
        <w:t>el</w:t>
      </w:r>
      <w:proofErr w:type="spellEnd"/>
      <w:r w:rsidR="0076599E" w:rsidRPr="003971B3">
        <w:rPr>
          <w:spacing w:val="-18"/>
          <w:sz w:val="32"/>
          <w:szCs w:val="32"/>
        </w:rPr>
        <w:t xml:space="preserve"> </w:t>
      </w:r>
      <w:proofErr w:type="spellStart"/>
      <w:r w:rsidR="0076599E" w:rsidRPr="003971B3">
        <w:rPr>
          <w:spacing w:val="-3"/>
          <w:sz w:val="32"/>
          <w:szCs w:val="32"/>
        </w:rPr>
        <w:t>Komünikas</w:t>
      </w:r>
      <w:r w:rsidR="0076599E" w:rsidRPr="003971B3">
        <w:rPr>
          <w:sz w:val="32"/>
          <w:szCs w:val="32"/>
        </w:rPr>
        <w:t>yon</w:t>
      </w:r>
      <w:proofErr w:type="spellEnd"/>
      <w:r w:rsidR="0076599E" w:rsidRPr="003971B3">
        <w:rPr>
          <w:spacing w:val="-17"/>
          <w:sz w:val="32"/>
          <w:szCs w:val="32"/>
        </w:rPr>
        <w:t xml:space="preserve"> </w:t>
      </w:r>
      <w:r w:rsidR="0076599E" w:rsidRPr="003971B3">
        <w:rPr>
          <w:sz w:val="32"/>
          <w:szCs w:val="32"/>
        </w:rPr>
        <w:t>Sanayi</w:t>
      </w:r>
      <w:r w:rsidR="0076599E" w:rsidRPr="003971B3">
        <w:rPr>
          <w:spacing w:val="-18"/>
          <w:sz w:val="32"/>
          <w:szCs w:val="32"/>
        </w:rPr>
        <w:t xml:space="preserve"> </w:t>
      </w:r>
      <w:proofErr w:type="spellStart"/>
      <w:r w:rsidR="0076599E" w:rsidRPr="003971B3">
        <w:rPr>
          <w:spacing w:val="-1"/>
          <w:sz w:val="32"/>
          <w:szCs w:val="32"/>
        </w:rPr>
        <w:t>Ve</w:t>
      </w:r>
      <w:proofErr w:type="spellEnd"/>
      <w:r w:rsidR="0076599E" w:rsidRPr="003971B3">
        <w:rPr>
          <w:spacing w:val="-18"/>
          <w:sz w:val="32"/>
          <w:szCs w:val="32"/>
        </w:rPr>
        <w:t xml:space="preserve"> </w:t>
      </w:r>
      <w:proofErr w:type="spellStart"/>
      <w:r w:rsidR="0076599E" w:rsidRPr="003971B3">
        <w:rPr>
          <w:spacing w:val="-3"/>
          <w:sz w:val="32"/>
          <w:szCs w:val="32"/>
        </w:rPr>
        <w:t>Tic</w:t>
      </w:r>
      <w:r w:rsidR="0076599E" w:rsidRPr="003971B3">
        <w:rPr>
          <w:sz w:val="32"/>
          <w:szCs w:val="32"/>
        </w:rPr>
        <w:t>ar</w:t>
      </w:r>
      <w:r w:rsidR="0076599E" w:rsidRPr="003971B3">
        <w:rPr>
          <w:spacing w:val="-3"/>
          <w:sz w:val="32"/>
          <w:szCs w:val="32"/>
        </w:rPr>
        <w:t>e</w:t>
      </w:r>
      <w:r w:rsidR="0076599E" w:rsidRPr="003971B3">
        <w:rPr>
          <w:sz w:val="32"/>
          <w:szCs w:val="32"/>
        </w:rPr>
        <w:t>t</w:t>
      </w:r>
      <w:proofErr w:type="spellEnd"/>
      <w:r w:rsidR="0076599E" w:rsidRPr="003971B3">
        <w:rPr>
          <w:spacing w:val="-18"/>
          <w:sz w:val="32"/>
          <w:szCs w:val="32"/>
        </w:rPr>
        <w:t xml:space="preserve"> </w:t>
      </w:r>
      <w:r w:rsidR="0076599E" w:rsidRPr="003971B3">
        <w:rPr>
          <w:sz w:val="32"/>
          <w:szCs w:val="32"/>
        </w:rPr>
        <w:t>A.Ş</w:t>
      </w:r>
      <w:r w:rsidR="00630D5B">
        <w:rPr>
          <w:spacing w:val="-5"/>
          <w:sz w:val="32"/>
          <w:szCs w:val="32"/>
        </w:rPr>
        <w:t xml:space="preserve"> radio equipment type Smart Cane conforms with Directive 2014/53/</w:t>
      </w:r>
      <w:proofErr w:type="spellStart"/>
      <w:r w:rsidR="00630D5B">
        <w:rPr>
          <w:spacing w:val="-5"/>
          <w:sz w:val="32"/>
          <w:szCs w:val="32"/>
        </w:rPr>
        <w:t>eu</w:t>
      </w:r>
      <w:proofErr w:type="spellEnd"/>
      <w:r w:rsidR="00EC5C4F">
        <w:rPr>
          <w:spacing w:val="-5"/>
          <w:sz w:val="32"/>
          <w:szCs w:val="32"/>
        </w:rPr>
        <w:t>. The complete text for EU conformity declaration can be found in the web site below https</w:t>
      </w:r>
      <w:r w:rsidR="00211DCE">
        <w:rPr>
          <w:spacing w:val="-5"/>
          <w:sz w:val="32"/>
          <w:szCs w:val="32"/>
        </w:rPr>
        <w:t>://doc.vosshub.com/</w:t>
      </w:r>
    </w:p>
    <w:p w14:paraId="411649F5" w14:textId="77777777" w:rsidR="000E27A6" w:rsidRDefault="000E27A6" w:rsidP="0033761A">
      <w:pPr>
        <w:rPr>
          <w:spacing w:val="-5"/>
          <w:sz w:val="32"/>
          <w:szCs w:val="32"/>
        </w:rPr>
      </w:pPr>
    </w:p>
    <w:p w14:paraId="015E2EA2" w14:textId="71A4246C" w:rsidR="0033761A" w:rsidRDefault="00365F49" w:rsidP="0033761A">
      <w:pPr>
        <w:rPr>
          <w:sz w:val="32"/>
          <w:szCs w:val="32"/>
        </w:rPr>
      </w:pPr>
      <w:r w:rsidRPr="00C27E3E">
        <w:rPr>
          <w:spacing w:val="-5"/>
          <w:sz w:val="32"/>
          <w:szCs w:val="32"/>
        </w:rPr>
        <w:t>F</w:t>
      </w:r>
      <w:r w:rsidRPr="00C27E3E">
        <w:rPr>
          <w:spacing w:val="-6"/>
          <w:sz w:val="32"/>
          <w:szCs w:val="32"/>
        </w:rPr>
        <w:t>CC</w:t>
      </w:r>
      <w:r w:rsidR="0033761A" w:rsidRPr="00C27E3E">
        <w:rPr>
          <w:spacing w:val="12"/>
          <w:sz w:val="32"/>
          <w:szCs w:val="32"/>
        </w:rPr>
        <w:t xml:space="preserve"> </w:t>
      </w:r>
      <w:r w:rsidRPr="00C27E3E">
        <w:rPr>
          <w:sz w:val="32"/>
          <w:szCs w:val="32"/>
        </w:rPr>
        <w:t>(Fede</w:t>
      </w:r>
      <w:r w:rsidRPr="00C27E3E">
        <w:rPr>
          <w:spacing w:val="-4"/>
          <w:sz w:val="32"/>
          <w:szCs w:val="32"/>
        </w:rPr>
        <w:t>r</w:t>
      </w:r>
      <w:r w:rsidRPr="00C27E3E">
        <w:rPr>
          <w:sz w:val="32"/>
          <w:szCs w:val="32"/>
        </w:rPr>
        <w:t>al</w:t>
      </w:r>
      <w:r w:rsidR="0033761A" w:rsidRPr="00C27E3E">
        <w:rPr>
          <w:spacing w:val="12"/>
          <w:sz w:val="32"/>
          <w:szCs w:val="32"/>
        </w:rPr>
        <w:t xml:space="preserve"> </w:t>
      </w:r>
      <w:r w:rsidRPr="00C27E3E">
        <w:rPr>
          <w:sz w:val="32"/>
          <w:szCs w:val="32"/>
        </w:rPr>
        <w:t>C</w:t>
      </w:r>
      <w:r w:rsidRPr="00C27E3E">
        <w:rPr>
          <w:spacing w:val="-2"/>
          <w:sz w:val="32"/>
          <w:szCs w:val="32"/>
        </w:rPr>
        <w:t>o</w:t>
      </w:r>
      <w:r w:rsidRPr="00C27E3E">
        <w:rPr>
          <w:sz w:val="32"/>
          <w:szCs w:val="32"/>
        </w:rPr>
        <w:t>mm</w:t>
      </w:r>
      <w:r w:rsidRPr="00C27E3E">
        <w:rPr>
          <w:spacing w:val="-2"/>
          <w:sz w:val="32"/>
          <w:szCs w:val="32"/>
        </w:rPr>
        <w:t>un</w:t>
      </w:r>
      <w:r w:rsidRPr="00C27E3E">
        <w:rPr>
          <w:sz w:val="32"/>
          <w:szCs w:val="32"/>
        </w:rPr>
        <w:t>i</w:t>
      </w:r>
      <w:r w:rsidRPr="00C27E3E">
        <w:rPr>
          <w:spacing w:val="-2"/>
          <w:sz w:val="32"/>
          <w:szCs w:val="32"/>
        </w:rPr>
        <w:t>cations</w:t>
      </w:r>
      <w:r w:rsidR="0033761A" w:rsidRPr="00C27E3E">
        <w:rPr>
          <w:spacing w:val="12"/>
          <w:sz w:val="32"/>
          <w:szCs w:val="32"/>
        </w:rPr>
        <w:t xml:space="preserve"> </w:t>
      </w:r>
      <w:r w:rsidRPr="00C27E3E">
        <w:rPr>
          <w:sz w:val="32"/>
          <w:szCs w:val="32"/>
        </w:rPr>
        <w:t>C</w:t>
      </w:r>
      <w:r w:rsidRPr="00C27E3E">
        <w:rPr>
          <w:spacing w:val="-2"/>
          <w:sz w:val="32"/>
          <w:szCs w:val="32"/>
        </w:rPr>
        <w:t>o</w:t>
      </w:r>
      <w:r w:rsidRPr="00C27E3E">
        <w:rPr>
          <w:sz w:val="32"/>
          <w:szCs w:val="32"/>
        </w:rPr>
        <w:t>mmi</w:t>
      </w:r>
      <w:r w:rsidRPr="00C27E3E">
        <w:rPr>
          <w:spacing w:val="-2"/>
          <w:sz w:val="32"/>
          <w:szCs w:val="32"/>
        </w:rPr>
        <w:t>ss</w:t>
      </w:r>
      <w:r w:rsidRPr="00C27E3E">
        <w:rPr>
          <w:sz w:val="32"/>
          <w:szCs w:val="32"/>
        </w:rPr>
        <w:t>i</w:t>
      </w:r>
      <w:r w:rsidRPr="00C27E3E">
        <w:rPr>
          <w:spacing w:val="-2"/>
          <w:sz w:val="32"/>
          <w:szCs w:val="32"/>
        </w:rPr>
        <w:t>on)</w:t>
      </w:r>
      <w:r w:rsidR="0033761A" w:rsidRPr="00C27E3E">
        <w:rPr>
          <w:spacing w:val="12"/>
          <w:sz w:val="32"/>
          <w:szCs w:val="32"/>
        </w:rPr>
        <w:t xml:space="preserve"> </w:t>
      </w:r>
      <w:r w:rsidRPr="00C27E3E">
        <w:rPr>
          <w:spacing w:val="-4"/>
          <w:sz w:val="32"/>
          <w:szCs w:val="32"/>
        </w:rPr>
        <w:t>C</w:t>
      </w:r>
      <w:r w:rsidRPr="00C27E3E">
        <w:rPr>
          <w:sz w:val="32"/>
          <w:szCs w:val="32"/>
        </w:rPr>
        <w:t>o</w:t>
      </w:r>
      <w:r w:rsidRPr="00C27E3E">
        <w:rPr>
          <w:spacing w:val="-4"/>
          <w:sz w:val="32"/>
          <w:szCs w:val="32"/>
        </w:rPr>
        <w:t>m</w:t>
      </w:r>
      <w:r w:rsidRPr="00C27E3E">
        <w:rPr>
          <w:sz w:val="32"/>
          <w:szCs w:val="32"/>
        </w:rPr>
        <w:t>pliance</w:t>
      </w:r>
    </w:p>
    <w:p w14:paraId="5739D29E" w14:textId="270AC68E" w:rsidR="0065450A" w:rsidRDefault="0065450A" w:rsidP="0033761A">
      <w:pPr>
        <w:rPr>
          <w:sz w:val="32"/>
          <w:szCs w:val="32"/>
        </w:rPr>
      </w:pPr>
    </w:p>
    <w:p w14:paraId="77A61154" w14:textId="0E860F3F" w:rsidR="0065450A" w:rsidRPr="00C27E3E" w:rsidRDefault="0065450A" w:rsidP="0033761A">
      <w:pPr>
        <w:rPr>
          <w:rFonts w:eastAsia="Arial" w:cs="Arial"/>
          <w:sz w:val="32"/>
          <w:szCs w:val="32"/>
        </w:rPr>
      </w:pPr>
      <w:r w:rsidRPr="00C27E3E">
        <w:rPr>
          <w:noProof/>
          <w:sz w:val="32"/>
          <w:szCs w:val="32"/>
        </w:rPr>
        <w:drawing>
          <wp:anchor distT="0" distB="0" distL="114300" distR="114300" simplePos="0" relativeHeight="1360" behindDoc="0" locked="0" layoutInCell="1" allowOverlap="1" wp14:anchorId="7054006D" wp14:editId="2DF8D17A">
            <wp:simplePos x="0" y="0"/>
            <wp:positionH relativeFrom="margin">
              <wp:posOffset>104775</wp:posOffset>
            </wp:positionH>
            <wp:positionV relativeFrom="paragraph">
              <wp:posOffset>7620</wp:posOffset>
            </wp:positionV>
            <wp:extent cx="458470" cy="384810"/>
            <wp:effectExtent l="0" t="0" r="0" b="0"/>
            <wp:wrapNone/>
            <wp:docPr id="2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BF7B9" w14:textId="77777777" w:rsidR="0076599E" w:rsidRDefault="0076599E" w:rsidP="0033761A">
      <w:pPr>
        <w:rPr>
          <w:spacing w:val="-3"/>
          <w:sz w:val="32"/>
          <w:szCs w:val="32"/>
        </w:rPr>
      </w:pPr>
    </w:p>
    <w:p w14:paraId="205A2B86" w14:textId="136AE33B" w:rsidR="0033761A" w:rsidRPr="00B46179" w:rsidRDefault="00365F49" w:rsidP="0033761A">
      <w:pPr>
        <w:rPr>
          <w:sz w:val="32"/>
          <w:szCs w:val="32"/>
        </w:rPr>
      </w:pPr>
      <w:r w:rsidRPr="00B46179">
        <w:rPr>
          <w:spacing w:val="-3"/>
          <w:sz w:val="32"/>
          <w:szCs w:val="32"/>
        </w:rPr>
        <w:t>Any</w:t>
      </w:r>
      <w:r w:rsidR="0033761A" w:rsidRPr="00B46179">
        <w:rPr>
          <w:spacing w:val="36"/>
          <w:sz w:val="32"/>
          <w:szCs w:val="32"/>
        </w:rPr>
        <w:t xml:space="preserve"> </w:t>
      </w:r>
      <w:r w:rsidRPr="00B46179">
        <w:rPr>
          <w:sz w:val="32"/>
          <w:szCs w:val="32"/>
        </w:rPr>
        <w:t>Changes</w:t>
      </w:r>
      <w:r w:rsidR="0033761A" w:rsidRPr="00B46179">
        <w:rPr>
          <w:spacing w:val="40"/>
          <w:sz w:val="32"/>
          <w:szCs w:val="32"/>
        </w:rPr>
        <w:t xml:space="preserve"> </w:t>
      </w:r>
      <w:r w:rsidRPr="00B46179">
        <w:rPr>
          <w:sz w:val="32"/>
          <w:szCs w:val="32"/>
        </w:rPr>
        <w:t>o</w:t>
      </w:r>
      <w:r w:rsidRPr="00B46179">
        <w:rPr>
          <w:spacing w:val="-1"/>
          <w:sz w:val="32"/>
          <w:szCs w:val="32"/>
        </w:rPr>
        <w:t>r</w:t>
      </w:r>
      <w:r w:rsidR="0033761A" w:rsidRPr="00B46179">
        <w:rPr>
          <w:spacing w:val="37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m</w:t>
      </w:r>
      <w:r w:rsidRPr="00B46179">
        <w:rPr>
          <w:sz w:val="32"/>
          <w:szCs w:val="32"/>
        </w:rPr>
        <w:t>od</w:t>
      </w:r>
      <w:r w:rsidRPr="00B46179">
        <w:rPr>
          <w:spacing w:val="-1"/>
          <w:sz w:val="32"/>
          <w:szCs w:val="32"/>
        </w:rPr>
        <w:t>ifi</w:t>
      </w:r>
      <w:r w:rsidRPr="00B46179">
        <w:rPr>
          <w:sz w:val="32"/>
          <w:szCs w:val="32"/>
        </w:rPr>
        <w:t>ca</w:t>
      </w:r>
      <w:r w:rsidRPr="00B46179">
        <w:rPr>
          <w:spacing w:val="-1"/>
          <w:sz w:val="32"/>
          <w:szCs w:val="32"/>
        </w:rPr>
        <w:t>t</w:t>
      </w:r>
      <w:r w:rsidRPr="00B46179">
        <w:rPr>
          <w:sz w:val="32"/>
          <w:szCs w:val="32"/>
        </w:rPr>
        <w:t>ions</w:t>
      </w:r>
      <w:r w:rsidR="0033761A" w:rsidRPr="00B46179">
        <w:rPr>
          <w:spacing w:val="40"/>
          <w:sz w:val="32"/>
          <w:szCs w:val="32"/>
        </w:rPr>
        <w:t xml:space="preserve"> </w:t>
      </w:r>
      <w:r w:rsidRPr="00B46179">
        <w:rPr>
          <w:sz w:val="32"/>
          <w:szCs w:val="32"/>
        </w:rPr>
        <w:t>no</w:t>
      </w:r>
      <w:r w:rsidRPr="00B46179">
        <w:rPr>
          <w:spacing w:val="-1"/>
          <w:sz w:val="32"/>
          <w:szCs w:val="32"/>
        </w:rPr>
        <w:t>t</w:t>
      </w:r>
      <w:r w:rsidR="0033761A" w:rsidRPr="00B46179">
        <w:rPr>
          <w:spacing w:val="39"/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exp</w:t>
      </w:r>
      <w:r w:rsidRPr="00B46179">
        <w:rPr>
          <w:sz w:val="32"/>
          <w:szCs w:val="32"/>
        </w:rPr>
        <w:t>r</w:t>
      </w:r>
      <w:r w:rsidRPr="00B46179">
        <w:rPr>
          <w:spacing w:val="-3"/>
          <w:sz w:val="32"/>
          <w:szCs w:val="32"/>
        </w:rPr>
        <w:t>ess</w:t>
      </w:r>
      <w:r w:rsidRPr="00B46179">
        <w:rPr>
          <w:sz w:val="32"/>
          <w:szCs w:val="32"/>
        </w:rPr>
        <w:t>l</w:t>
      </w:r>
      <w:r w:rsidRPr="00B46179">
        <w:rPr>
          <w:spacing w:val="-3"/>
          <w:sz w:val="32"/>
          <w:szCs w:val="32"/>
        </w:rPr>
        <w:t>y</w:t>
      </w:r>
      <w:r w:rsidR="0033761A" w:rsidRPr="00B46179">
        <w:rPr>
          <w:spacing w:val="37"/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app</w:t>
      </w:r>
      <w:r w:rsidRPr="00B46179">
        <w:rPr>
          <w:sz w:val="32"/>
          <w:szCs w:val="32"/>
        </w:rPr>
        <w:t>r</w:t>
      </w:r>
      <w:r w:rsidRPr="00B46179">
        <w:rPr>
          <w:spacing w:val="-3"/>
          <w:sz w:val="32"/>
          <w:szCs w:val="32"/>
        </w:rPr>
        <w:t>oved</w:t>
      </w:r>
      <w:r w:rsidR="0033761A" w:rsidRPr="00B46179">
        <w:rPr>
          <w:spacing w:val="39"/>
          <w:sz w:val="32"/>
          <w:szCs w:val="32"/>
        </w:rPr>
        <w:t xml:space="preserve"> </w:t>
      </w:r>
      <w:r w:rsidRPr="00B46179">
        <w:rPr>
          <w:spacing w:val="-4"/>
          <w:sz w:val="32"/>
          <w:szCs w:val="32"/>
        </w:rPr>
        <w:t>by</w:t>
      </w:r>
      <w:r w:rsidR="0033761A" w:rsidRPr="00B46179">
        <w:rPr>
          <w:spacing w:val="36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th</w:t>
      </w:r>
      <w:r w:rsidRPr="00B46179">
        <w:rPr>
          <w:sz w:val="32"/>
          <w:szCs w:val="32"/>
        </w:rPr>
        <w:t>e</w:t>
      </w:r>
      <w:r w:rsidR="0033761A" w:rsidRPr="00B46179">
        <w:rPr>
          <w:spacing w:val="40"/>
          <w:sz w:val="32"/>
          <w:szCs w:val="32"/>
        </w:rPr>
        <w:t xml:space="preserve"> </w:t>
      </w:r>
      <w:r w:rsidRPr="00B46179">
        <w:rPr>
          <w:sz w:val="32"/>
          <w:szCs w:val="32"/>
        </w:rPr>
        <w:t>party</w:t>
      </w:r>
      <w:r w:rsidR="0033761A" w:rsidRPr="00B46179">
        <w:rPr>
          <w:spacing w:val="37"/>
          <w:sz w:val="32"/>
          <w:szCs w:val="32"/>
        </w:rPr>
        <w:t xml:space="preserve"> </w:t>
      </w:r>
      <w:r w:rsidRPr="00B46179">
        <w:rPr>
          <w:sz w:val="32"/>
          <w:szCs w:val="32"/>
        </w:rPr>
        <w:t>r</w:t>
      </w:r>
      <w:r w:rsidRPr="00B46179">
        <w:rPr>
          <w:spacing w:val="-3"/>
          <w:sz w:val="32"/>
          <w:szCs w:val="32"/>
        </w:rPr>
        <w:t>esponsible</w:t>
      </w:r>
      <w:r w:rsidR="0033761A" w:rsidRPr="00B46179">
        <w:rPr>
          <w:spacing w:val="38"/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f</w:t>
      </w:r>
      <w:r w:rsidRPr="00B46179">
        <w:rPr>
          <w:spacing w:val="-4"/>
          <w:sz w:val="32"/>
          <w:szCs w:val="32"/>
        </w:rPr>
        <w:t>o</w:t>
      </w:r>
      <w:r w:rsidRPr="00B46179">
        <w:rPr>
          <w:spacing w:val="-3"/>
          <w:sz w:val="32"/>
          <w:szCs w:val="32"/>
        </w:rPr>
        <w:t>r</w:t>
      </w:r>
      <w:r w:rsidR="0033761A" w:rsidRPr="00B46179">
        <w:rPr>
          <w:spacing w:val="61"/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co</w:t>
      </w:r>
      <w:r w:rsidRPr="00B46179">
        <w:rPr>
          <w:sz w:val="32"/>
          <w:szCs w:val="32"/>
        </w:rPr>
        <w:t>m</w:t>
      </w:r>
      <w:r w:rsidRPr="00B46179">
        <w:rPr>
          <w:spacing w:val="-3"/>
          <w:sz w:val="32"/>
          <w:szCs w:val="32"/>
        </w:rPr>
        <w:t>p</w:t>
      </w:r>
      <w:r w:rsidRPr="00B46179">
        <w:rPr>
          <w:sz w:val="32"/>
          <w:szCs w:val="32"/>
        </w:rPr>
        <w:t>li</w:t>
      </w:r>
      <w:r w:rsidRPr="00B46179">
        <w:rPr>
          <w:spacing w:val="-3"/>
          <w:sz w:val="32"/>
          <w:szCs w:val="32"/>
        </w:rPr>
        <w:t>ance</w:t>
      </w:r>
      <w:r w:rsidR="0033761A" w:rsidRPr="00B46179">
        <w:rPr>
          <w:spacing w:val="-17"/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cou</w:t>
      </w:r>
      <w:r w:rsidRPr="00B46179">
        <w:rPr>
          <w:sz w:val="32"/>
          <w:szCs w:val="32"/>
        </w:rPr>
        <w:t>l</w:t>
      </w:r>
      <w:r w:rsidRPr="00B46179">
        <w:rPr>
          <w:spacing w:val="-3"/>
          <w:sz w:val="32"/>
          <w:szCs w:val="32"/>
        </w:rPr>
        <w:t>d</w:t>
      </w:r>
      <w:r w:rsidR="0033761A" w:rsidRPr="00B46179">
        <w:rPr>
          <w:spacing w:val="-17"/>
          <w:sz w:val="32"/>
          <w:szCs w:val="32"/>
        </w:rPr>
        <w:t xml:space="preserve"> </w:t>
      </w:r>
      <w:r w:rsidRPr="00B46179">
        <w:rPr>
          <w:sz w:val="32"/>
          <w:szCs w:val="32"/>
        </w:rPr>
        <w:t>void</w:t>
      </w:r>
      <w:r w:rsidR="0033761A" w:rsidRPr="00B46179">
        <w:rPr>
          <w:spacing w:val="-17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t</w:t>
      </w:r>
      <w:r w:rsidRPr="00B46179">
        <w:rPr>
          <w:sz w:val="32"/>
          <w:szCs w:val="32"/>
        </w:rPr>
        <w:t>he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z w:val="32"/>
          <w:szCs w:val="32"/>
        </w:rPr>
        <w:t>user's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z w:val="32"/>
          <w:szCs w:val="32"/>
        </w:rPr>
        <w:t>au</w:t>
      </w:r>
      <w:r w:rsidRPr="00B46179">
        <w:rPr>
          <w:spacing w:val="-1"/>
          <w:sz w:val="32"/>
          <w:szCs w:val="32"/>
        </w:rPr>
        <w:t>t</w:t>
      </w:r>
      <w:r w:rsidRPr="00B46179">
        <w:rPr>
          <w:sz w:val="32"/>
          <w:szCs w:val="32"/>
        </w:rPr>
        <w:t>ho</w:t>
      </w:r>
      <w:r w:rsidRPr="00B46179">
        <w:rPr>
          <w:spacing w:val="-1"/>
          <w:sz w:val="32"/>
          <w:szCs w:val="32"/>
        </w:rPr>
        <w:t>rit</w:t>
      </w:r>
      <w:r w:rsidRPr="00B46179">
        <w:rPr>
          <w:sz w:val="32"/>
          <w:szCs w:val="32"/>
        </w:rPr>
        <w:t>y</w:t>
      </w:r>
      <w:r w:rsidR="0033761A" w:rsidRPr="00B46179">
        <w:rPr>
          <w:spacing w:val="-19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t</w:t>
      </w:r>
      <w:r w:rsidRPr="00B46179">
        <w:rPr>
          <w:sz w:val="32"/>
          <w:szCs w:val="32"/>
        </w:rPr>
        <w:t>o</w:t>
      </w:r>
      <w:r w:rsidR="0033761A" w:rsidRPr="00B46179">
        <w:rPr>
          <w:spacing w:val="-16"/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ope</w:t>
      </w:r>
      <w:r w:rsidRPr="00B46179">
        <w:rPr>
          <w:sz w:val="32"/>
          <w:szCs w:val="32"/>
        </w:rPr>
        <w:t>r</w:t>
      </w:r>
      <w:r w:rsidRPr="00B46179">
        <w:rPr>
          <w:spacing w:val="-3"/>
          <w:sz w:val="32"/>
          <w:szCs w:val="32"/>
        </w:rPr>
        <w:t>a</w:t>
      </w:r>
      <w:r w:rsidRPr="00B46179">
        <w:rPr>
          <w:sz w:val="32"/>
          <w:szCs w:val="32"/>
        </w:rPr>
        <w:t>t</w:t>
      </w:r>
      <w:r w:rsidRPr="00B46179">
        <w:rPr>
          <w:spacing w:val="-3"/>
          <w:sz w:val="32"/>
          <w:szCs w:val="32"/>
        </w:rPr>
        <w:t>e</w:t>
      </w:r>
      <w:r w:rsidR="0033761A" w:rsidRPr="00B46179">
        <w:rPr>
          <w:spacing w:val="-17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t</w:t>
      </w:r>
      <w:r w:rsidRPr="00B46179">
        <w:rPr>
          <w:sz w:val="32"/>
          <w:szCs w:val="32"/>
        </w:rPr>
        <w:t>he</w:t>
      </w:r>
      <w:r w:rsidR="0033761A" w:rsidRPr="00B46179">
        <w:rPr>
          <w:spacing w:val="-17"/>
          <w:sz w:val="32"/>
          <w:szCs w:val="32"/>
        </w:rPr>
        <w:t xml:space="preserve"> </w:t>
      </w:r>
      <w:r w:rsidRPr="00B46179">
        <w:rPr>
          <w:sz w:val="32"/>
          <w:szCs w:val="32"/>
        </w:rPr>
        <w:t>equ</w:t>
      </w:r>
      <w:r w:rsidRPr="00B46179">
        <w:rPr>
          <w:spacing w:val="-1"/>
          <w:sz w:val="32"/>
          <w:szCs w:val="32"/>
        </w:rPr>
        <w:t>i</w:t>
      </w:r>
      <w:r w:rsidRPr="00B46179">
        <w:rPr>
          <w:sz w:val="32"/>
          <w:szCs w:val="32"/>
        </w:rPr>
        <w:t>p</w:t>
      </w:r>
      <w:r w:rsidRPr="00B46179">
        <w:rPr>
          <w:spacing w:val="-1"/>
          <w:sz w:val="32"/>
          <w:szCs w:val="32"/>
        </w:rPr>
        <w:t>m</w:t>
      </w:r>
      <w:r w:rsidRPr="00B46179">
        <w:rPr>
          <w:sz w:val="32"/>
          <w:szCs w:val="32"/>
        </w:rPr>
        <w:t>en</w:t>
      </w:r>
      <w:r w:rsidRPr="00B46179">
        <w:rPr>
          <w:spacing w:val="-1"/>
          <w:sz w:val="32"/>
          <w:szCs w:val="32"/>
        </w:rPr>
        <w:t>t</w:t>
      </w:r>
      <w:r w:rsidRPr="00B46179">
        <w:rPr>
          <w:sz w:val="32"/>
          <w:szCs w:val="32"/>
        </w:rPr>
        <w:t>.</w:t>
      </w:r>
    </w:p>
    <w:p w14:paraId="3A8B06B3" w14:textId="77777777" w:rsidR="00C27E3E" w:rsidRPr="00B46179" w:rsidRDefault="00C27E3E" w:rsidP="0033761A">
      <w:pPr>
        <w:rPr>
          <w:rFonts w:eastAsia="Arial Unicode MS" w:hAnsi="Arial Unicode MS" w:cs="Arial Unicode MS"/>
          <w:sz w:val="32"/>
          <w:szCs w:val="32"/>
        </w:rPr>
      </w:pPr>
    </w:p>
    <w:p w14:paraId="787C9881" w14:textId="77777777" w:rsidR="0033761A" w:rsidRPr="00B46179" w:rsidRDefault="00365F49" w:rsidP="0033761A">
      <w:pPr>
        <w:rPr>
          <w:rFonts w:eastAsia="Arial Unicode MS" w:hAnsi="Arial Unicode MS" w:cs="Arial Unicode MS"/>
          <w:sz w:val="32"/>
          <w:szCs w:val="32"/>
        </w:rPr>
      </w:pPr>
      <w:r w:rsidRPr="00B46179">
        <w:rPr>
          <w:spacing w:val="-2"/>
          <w:sz w:val="32"/>
          <w:szCs w:val="32"/>
        </w:rPr>
        <w:t>T</w:t>
      </w:r>
      <w:r w:rsidRPr="00B46179">
        <w:rPr>
          <w:spacing w:val="-1"/>
          <w:sz w:val="32"/>
          <w:szCs w:val="32"/>
        </w:rPr>
        <w:t>hi</w:t>
      </w:r>
      <w:r w:rsidRPr="00B46179">
        <w:rPr>
          <w:spacing w:val="-2"/>
          <w:sz w:val="32"/>
          <w:szCs w:val="32"/>
        </w:rPr>
        <w:t>s</w:t>
      </w:r>
      <w:r w:rsidR="0033761A" w:rsidRPr="00B46179">
        <w:rPr>
          <w:spacing w:val="15"/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d</w:t>
      </w:r>
      <w:r w:rsidRPr="00B46179">
        <w:rPr>
          <w:sz w:val="32"/>
          <w:szCs w:val="32"/>
        </w:rPr>
        <w:t>ev</w:t>
      </w:r>
      <w:r w:rsidRPr="00B46179">
        <w:rPr>
          <w:spacing w:val="-2"/>
          <w:sz w:val="32"/>
          <w:szCs w:val="32"/>
        </w:rPr>
        <w:t>i</w:t>
      </w:r>
      <w:r w:rsidRPr="00B46179">
        <w:rPr>
          <w:sz w:val="32"/>
          <w:szCs w:val="32"/>
        </w:rPr>
        <w:t>ce</w:t>
      </w:r>
      <w:r w:rsidR="0033761A" w:rsidRPr="00B46179">
        <w:rPr>
          <w:spacing w:val="15"/>
          <w:sz w:val="32"/>
          <w:szCs w:val="32"/>
        </w:rPr>
        <w:t xml:space="preserve"> </w:t>
      </w:r>
      <w:r w:rsidRPr="00B46179">
        <w:rPr>
          <w:sz w:val="32"/>
          <w:szCs w:val="32"/>
        </w:rPr>
        <w:t>co</w:t>
      </w:r>
      <w:r w:rsidRPr="00B46179">
        <w:rPr>
          <w:spacing w:val="-2"/>
          <w:sz w:val="32"/>
          <w:szCs w:val="32"/>
        </w:rPr>
        <w:t>mpl</w:t>
      </w:r>
      <w:r w:rsidRPr="00B46179">
        <w:rPr>
          <w:sz w:val="32"/>
          <w:szCs w:val="32"/>
        </w:rPr>
        <w:t>ies</w:t>
      </w:r>
      <w:r w:rsidR="0033761A" w:rsidRPr="00B46179">
        <w:rPr>
          <w:spacing w:val="15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with</w:t>
      </w:r>
      <w:r w:rsidR="0033761A" w:rsidRPr="00B46179">
        <w:rPr>
          <w:spacing w:val="15"/>
          <w:sz w:val="32"/>
          <w:szCs w:val="32"/>
        </w:rPr>
        <w:t xml:space="preserve"> </w:t>
      </w:r>
      <w:r w:rsidRPr="00B46179">
        <w:rPr>
          <w:sz w:val="32"/>
          <w:szCs w:val="32"/>
        </w:rPr>
        <w:t>part</w:t>
      </w:r>
      <w:r w:rsidR="0033761A" w:rsidRPr="00B46179">
        <w:rPr>
          <w:spacing w:val="14"/>
          <w:sz w:val="32"/>
          <w:szCs w:val="32"/>
        </w:rPr>
        <w:t xml:space="preserve"> </w:t>
      </w:r>
      <w:r w:rsidRPr="00B46179">
        <w:rPr>
          <w:sz w:val="32"/>
          <w:szCs w:val="32"/>
        </w:rPr>
        <w:t>15</w:t>
      </w:r>
      <w:r w:rsidR="0033761A" w:rsidRPr="00B46179">
        <w:rPr>
          <w:spacing w:val="15"/>
          <w:sz w:val="32"/>
          <w:szCs w:val="32"/>
        </w:rPr>
        <w:t xml:space="preserve"> </w:t>
      </w:r>
      <w:r w:rsidRPr="00B46179">
        <w:rPr>
          <w:sz w:val="32"/>
          <w:szCs w:val="32"/>
        </w:rPr>
        <w:t>o</w:t>
      </w:r>
      <w:r w:rsidRPr="00B46179">
        <w:rPr>
          <w:spacing w:val="-2"/>
          <w:sz w:val="32"/>
          <w:szCs w:val="32"/>
        </w:rPr>
        <w:t>f</w:t>
      </w:r>
      <w:r w:rsidR="0033761A" w:rsidRPr="00B46179">
        <w:rPr>
          <w:spacing w:val="14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th</w:t>
      </w:r>
      <w:r w:rsidRPr="00B46179">
        <w:rPr>
          <w:spacing w:val="-2"/>
          <w:sz w:val="32"/>
          <w:szCs w:val="32"/>
        </w:rPr>
        <w:t>e</w:t>
      </w:r>
      <w:r w:rsidR="0033761A" w:rsidRPr="00B46179">
        <w:rPr>
          <w:spacing w:val="15"/>
          <w:sz w:val="32"/>
          <w:szCs w:val="32"/>
        </w:rPr>
        <w:t xml:space="preserve"> </w:t>
      </w:r>
      <w:r w:rsidRPr="00B46179">
        <w:rPr>
          <w:spacing w:val="-5"/>
          <w:sz w:val="32"/>
          <w:szCs w:val="32"/>
        </w:rPr>
        <w:t>FCC</w:t>
      </w:r>
      <w:r w:rsidR="0033761A" w:rsidRPr="00B46179">
        <w:rPr>
          <w:spacing w:val="15"/>
          <w:sz w:val="32"/>
          <w:szCs w:val="32"/>
        </w:rPr>
        <w:t xml:space="preserve"> </w:t>
      </w:r>
      <w:r w:rsidRPr="00B46179">
        <w:rPr>
          <w:sz w:val="32"/>
          <w:szCs w:val="32"/>
        </w:rPr>
        <w:t>Ru</w:t>
      </w:r>
      <w:r w:rsidRPr="00B46179">
        <w:rPr>
          <w:spacing w:val="-2"/>
          <w:sz w:val="32"/>
          <w:szCs w:val="32"/>
        </w:rPr>
        <w:t>l</w:t>
      </w:r>
      <w:r w:rsidRPr="00B46179">
        <w:rPr>
          <w:sz w:val="32"/>
          <w:szCs w:val="32"/>
        </w:rPr>
        <w:t>es.</w:t>
      </w:r>
      <w:r w:rsidR="0033761A" w:rsidRPr="00B46179">
        <w:rPr>
          <w:spacing w:val="15"/>
          <w:sz w:val="32"/>
          <w:szCs w:val="32"/>
        </w:rPr>
        <w:t xml:space="preserve"> </w:t>
      </w:r>
      <w:r w:rsidRPr="00B46179">
        <w:rPr>
          <w:sz w:val="32"/>
          <w:szCs w:val="32"/>
        </w:rPr>
        <w:t>O</w:t>
      </w:r>
      <w:r w:rsidRPr="00B46179">
        <w:rPr>
          <w:spacing w:val="-2"/>
          <w:sz w:val="32"/>
          <w:szCs w:val="32"/>
        </w:rPr>
        <w:t>p</w:t>
      </w:r>
      <w:r w:rsidRPr="00B46179">
        <w:rPr>
          <w:sz w:val="32"/>
          <w:szCs w:val="32"/>
        </w:rPr>
        <w:t>e</w:t>
      </w:r>
      <w:r w:rsidRPr="00B46179">
        <w:rPr>
          <w:spacing w:val="-2"/>
          <w:sz w:val="32"/>
          <w:szCs w:val="32"/>
        </w:rPr>
        <w:t>rati</w:t>
      </w:r>
      <w:r w:rsidRPr="00B46179">
        <w:rPr>
          <w:sz w:val="32"/>
          <w:szCs w:val="32"/>
        </w:rPr>
        <w:t>on</w:t>
      </w:r>
      <w:r w:rsidR="0033761A" w:rsidRPr="00B46179">
        <w:rPr>
          <w:spacing w:val="15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i</w:t>
      </w:r>
      <w:r w:rsidRPr="00B46179">
        <w:rPr>
          <w:spacing w:val="-2"/>
          <w:sz w:val="32"/>
          <w:szCs w:val="32"/>
        </w:rPr>
        <w:t>s</w:t>
      </w:r>
      <w:r w:rsidR="0033761A" w:rsidRPr="00B46179">
        <w:rPr>
          <w:spacing w:val="16"/>
          <w:sz w:val="32"/>
          <w:szCs w:val="32"/>
        </w:rPr>
        <w:t xml:space="preserve"> </w:t>
      </w:r>
      <w:r w:rsidRPr="00B46179">
        <w:rPr>
          <w:sz w:val="32"/>
          <w:szCs w:val="32"/>
        </w:rPr>
        <w:t>subject</w:t>
      </w:r>
      <w:r w:rsidR="0033761A" w:rsidRPr="00B46179">
        <w:rPr>
          <w:spacing w:val="13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to</w:t>
      </w:r>
      <w:r w:rsidR="0033761A" w:rsidRPr="00B46179">
        <w:rPr>
          <w:spacing w:val="14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th</w:t>
      </w:r>
      <w:r w:rsidRPr="00B46179">
        <w:rPr>
          <w:spacing w:val="-2"/>
          <w:sz w:val="32"/>
          <w:szCs w:val="32"/>
        </w:rPr>
        <w:t>e</w:t>
      </w:r>
      <w:r w:rsidR="0033761A" w:rsidRPr="00B46179">
        <w:rPr>
          <w:spacing w:val="14"/>
          <w:sz w:val="32"/>
          <w:szCs w:val="32"/>
        </w:rPr>
        <w:t xml:space="preserve"> </w:t>
      </w:r>
      <w:r w:rsidRPr="00B46179">
        <w:rPr>
          <w:sz w:val="32"/>
          <w:szCs w:val="32"/>
        </w:rPr>
        <w:t>foll</w:t>
      </w:r>
      <w:r w:rsidRPr="00B46179">
        <w:rPr>
          <w:spacing w:val="-4"/>
          <w:sz w:val="32"/>
          <w:szCs w:val="32"/>
        </w:rPr>
        <w:t>o</w:t>
      </w:r>
      <w:r w:rsidRPr="00B46179">
        <w:rPr>
          <w:sz w:val="32"/>
          <w:szCs w:val="32"/>
        </w:rPr>
        <w:t>wi</w:t>
      </w:r>
      <w:r w:rsidRPr="00B46179">
        <w:rPr>
          <w:spacing w:val="-4"/>
          <w:sz w:val="32"/>
          <w:szCs w:val="32"/>
        </w:rPr>
        <w:t>n</w:t>
      </w:r>
      <w:r w:rsidRPr="00B46179">
        <w:rPr>
          <w:sz w:val="32"/>
          <w:szCs w:val="32"/>
        </w:rPr>
        <w:t>g</w:t>
      </w:r>
      <w:r w:rsidR="0033761A" w:rsidRPr="00B46179">
        <w:rPr>
          <w:spacing w:val="59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two</w:t>
      </w:r>
      <w:r w:rsidR="0033761A" w:rsidRPr="00B46179">
        <w:rPr>
          <w:spacing w:val="31"/>
          <w:sz w:val="32"/>
          <w:szCs w:val="32"/>
        </w:rPr>
        <w:t xml:space="preserve"> </w:t>
      </w:r>
      <w:r w:rsidRPr="00B46179">
        <w:rPr>
          <w:sz w:val="32"/>
          <w:szCs w:val="32"/>
        </w:rPr>
        <w:t>con</w:t>
      </w:r>
      <w:r w:rsidRPr="00B46179">
        <w:rPr>
          <w:spacing w:val="-2"/>
          <w:sz w:val="32"/>
          <w:szCs w:val="32"/>
        </w:rPr>
        <w:t>diti</w:t>
      </w:r>
      <w:r w:rsidRPr="00B46179">
        <w:rPr>
          <w:sz w:val="32"/>
          <w:szCs w:val="32"/>
        </w:rPr>
        <w:t>ons:</w:t>
      </w:r>
      <w:r w:rsidR="0033761A" w:rsidRPr="00B46179">
        <w:rPr>
          <w:spacing w:val="31"/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(</w:t>
      </w:r>
      <w:r w:rsidRPr="00B46179">
        <w:rPr>
          <w:sz w:val="32"/>
          <w:szCs w:val="32"/>
        </w:rPr>
        <w:t>1)</w:t>
      </w:r>
      <w:r w:rsidR="0033761A" w:rsidRPr="00B46179">
        <w:rPr>
          <w:spacing w:val="29"/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T</w:t>
      </w:r>
      <w:r w:rsidRPr="00B46179">
        <w:rPr>
          <w:spacing w:val="-1"/>
          <w:sz w:val="32"/>
          <w:szCs w:val="32"/>
        </w:rPr>
        <w:t>hi</w:t>
      </w:r>
      <w:r w:rsidRPr="00B46179">
        <w:rPr>
          <w:spacing w:val="-2"/>
          <w:sz w:val="32"/>
          <w:szCs w:val="32"/>
        </w:rPr>
        <w:t>s</w:t>
      </w:r>
      <w:r w:rsidR="0033761A" w:rsidRPr="00B46179">
        <w:rPr>
          <w:spacing w:val="31"/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d</w:t>
      </w:r>
      <w:r w:rsidRPr="00B46179">
        <w:rPr>
          <w:sz w:val="32"/>
          <w:szCs w:val="32"/>
        </w:rPr>
        <w:t>ev</w:t>
      </w:r>
      <w:r w:rsidRPr="00B46179">
        <w:rPr>
          <w:spacing w:val="-2"/>
          <w:sz w:val="32"/>
          <w:szCs w:val="32"/>
        </w:rPr>
        <w:t>i</w:t>
      </w:r>
      <w:r w:rsidRPr="00B46179">
        <w:rPr>
          <w:sz w:val="32"/>
          <w:szCs w:val="32"/>
        </w:rPr>
        <w:t>ce</w:t>
      </w:r>
      <w:r w:rsidR="0033761A" w:rsidRPr="00B46179">
        <w:rPr>
          <w:spacing w:val="31"/>
          <w:sz w:val="32"/>
          <w:szCs w:val="32"/>
        </w:rPr>
        <w:t xml:space="preserve"> </w:t>
      </w:r>
      <w:r w:rsidRPr="00B46179">
        <w:rPr>
          <w:sz w:val="32"/>
          <w:szCs w:val="32"/>
        </w:rPr>
        <w:t>may</w:t>
      </w:r>
      <w:r w:rsidR="0033761A" w:rsidRPr="00B46179">
        <w:rPr>
          <w:spacing w:val="29"/>
          <w:sz w:val="32"/>
          <w:szCs w:val="32"/>
        </w:rPr>
        <w:t xml:space="preserve"> </w:t>
      </w:r>
      <w:r w:rsidRPr="00B46179">
        <w:rPr>
          <w:sz w:val="32"/>
          <w:szCs w:val="32"/>
        </w:rPr>
        <w:t>no</w:t>
      </w:r>
      <w:r w:rsidRPr="00B46179">
        <w:rPr>
          <w:spacing w:val="-2"/>
          <w:sz w:val="32"/>
          <w:szCs w:val="32"/>
        </w:rPr>
        <w:t>t</w:t>
      </w:r>
      <w:r w:rsidR="0033761A" w:rsidRPr="00B46179">
        <w:rPr>
          <w:spacing w:val="31"/>
          <w:sz w:val="32"/>
          <w:szCs w:val="32"/>
        </w:rPr>
        <w:t xml:space="preserve"> </w:t>
      </w:r>
      <w:r w:rsidRPr="00B46179">
        <w:rPr>
          <w:sz w:val="32"/>
          <w:szCs w:val="32"/>
        </w:rPr>
        <w:t>c</w:t>
      </w:r>
      <w:r w:rsidRPr="00B46179">
        <w:rPr>
          <w:spacing w:val="-2"/>
          <w:sz w:val="32"/>
          <w:szCs w:val="32"/>
        </w:rPr>
        <w:t>a</w:t>
      </w:r>
      <w:r w:rsidRPr="00B46179">
        <w:rPr>
          <w:sz w:val="32"/>
          <w:szCs w:val="32"/>
        </w:rPr>
        <w:t>use</w:t>
      </w:r>
      <w:r w:rsidR="0033761A" w:rsidRPr="00B46179">
        <w:rPr>
          <w:spacing w:val="31"/>
          <w:sz w:val="32"/>
          <w:szCs w:val="32"/>
        </w:rPr>
        <w:t xml:space="preserve"> </w:t>
      </w:r>
      <w:r w:rsidRPr="00B46179">
        <w:rPr>
          <w:spacing w:val="-4"/>
          <w:sz w:val="32"/>
          <w:szCs w:val="32"/>
        </w:rPr>
        <w:t>h</w:t>
      </w:r>
      <w:r w:rsidRPr="00B46179">
        <w:rPr>
          <w:sz w:val="32"/>
          <w:szCs w:val="32"/>
        </w:rPr>
        <w:t>armf</w:t>
      </w:r>
      <w:r w:rsidRPr="00B46179">
        <w:rPr>
          <w:spacing w:val="-4"/>
          <w:sz w:val="32"/>
          <w:szCs w:val="32"/>
        </w:rPr>
        <w:t>u</w:t>
      </w:r>
      <w:r w:rsidRPr="00B46179">
        <w:rPr>
          <w:sz w:val="32"/>
          <w:szCs w:val="32"/>
        </w:rPr>
        <w:t>l</w:t>
      </w:r>
      <w:r w:rsidR="0033761A" w:rsidRPr="00B46179">
        <w:rPr>
          <w:spacing w:val="32"/>
          <w:sz w:val="32"/>
          <w:szCs w:val="32"/>
        </w:rPr>
        <w:t xml:space="preserve"> </w:t>
      </w:r>
      <w:r w:rsidRPr="00B46179">
        <w:rPr>
          <w:sz w:val="32"/>
          <w:szCs w:val="32"/>
        </w:rPr>
        <w:t>i</w:t>
      </w:r>
      <w:r w:rsidRPr="00B46179">
        <w:rPr>
          <w:spacing w:val="-4"/>
          <w:sz w:val="32"/>
          <w:szCs w:val="32"/>
        </w:rPr>
        <w:t>n</w:t>
      </w:r>
      <w:r w:rsidRPr="00B46179">
        <w:rPr>
          <w:spacing w:val="-2"/>
          <w:sz w:val="32"/>
          <w:szCs w:val="32"/>
        </w:rPr>
        <w:t>t</w:t>
      </w:r>
      <w:r w:rsidRPr="00B46179">
        <w:rPr>
          <w:spacing w:val="-4"/>
          <w:sz w:val="32"/>
          <w:szCs w:val="32"/>
        </w:rPr>
        <w:t>e</w:t>
      </w:r>
      <w:r w:rsidRPr="00B46179">
        <w:rPr>
          <w:sz w:val="32"/>
          <w:szCs w:val="32"/>
        </w:rPr>
        <w:t>rf</w:t>
      </w:r>
      <w:r w:rsidRPr="00B46179">
        <w:rPr>
          <w:spacing w:val="-4"/>
          <w:sz w:val="32"/>
          <w:szCs w:val="32"/>
        </w:rPr>
        <w:t>e</w:t>
      </w:r>
      <w:r w:rsidRPr="00B46179">
        <w:rPr>
          <w:sz w:val="32"/>
          <w:szCs w:val="32"/>
        </w:rPr>
        <w:t>r</w:t>
      </w:r>
      <w:r w:rsidRPr="00B46179">
        <w:rPr>
          <w:spacing w:val="-4"/>
          <w:sz w:val="32"/>
          <w:szCs w:val="32"/>
        </w:rPr>
        <w:t>ence,</w:t>
      </w:r>
      <w:r w:rsidR="0033761A" w:rsidRPr="00B46179">
        <w:rPr>
          <w:spacing w:val="31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and</w:t>
      </w:r>
      <w:r w:rsidR="0033761A" w:rsidRPr="00B46179">
        <w:rPr>
          <w:spacing w:val="31"/>
          <w:sz w:val="32"/>
          <w:szCs w:val="32"/>
        </w:rPr>
        <w:t xml:space="preserve"> </w:t>
      </w:r>
      <w:r w:rsidRPr="00B46179">
        <w:rPr>
          <w:sz w:val="32"/>
          <w:szCs w:val="32"/>
        </w:rPr>
        <w:t>(2)</w:t>
      </w:r>
      <w:r w:rsidR="0033761A" w:rsidRPr="00B46179">
        <w:rPr>
          <w:spacing w:val="31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thi</w:t>
      </w:r>
      <w:r w:rsidRPr="00B46179">
        <w:rPr>
          <w:spacing w:val="-2"/>
          <w:sz w:val="32"/>
          <w:szCs w:val="32"/>
        </w:rPr>
        <w:t>s</w:t>
      </w:r>
      <w:r w:rsidR="0033761A" w:rsidRPr="00B46179">
        <w:rPr>
          <w:spacing w:val="31"/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d</w:t>
      </w:r>
      <w:r w:rsidRPr="00B46179">
        <w:rPr>
          <w:sz w:val="32"/>
          <w:szCs w:val="32"/>
        </w:rPr>
        <w:t>ev</w:t>
      </w:r>
      <w:r w:rsidRPr="00B46179">
        <w:rPr>
          <w:spacing w:val="-2"/>
          <w:sz w:val="32"/>
          <w:szCs w:val="32"/>
        </w:rPr>
        <w:t>i</w:t>
      </w:r>
      <w:r w:rsidRPr="00B46179">
        <w:rPr>
          <w:sz w:val="32"/>
          <w:szCs w:val="32"/>
        </w:rPr>
        <w:t>ce</w:t>
      </w:r>
      <w:r w:rsidR="0033761A" w:rsidRPr="00B46179">
        <w:rPr>
          <w:spacing w:val="61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m</w:t>
      </w:r>
      <w:r w:rsidRPr="00B46179">
        <w:rPr>
          <w:spacing w:val="-2"/>
          <w:sz w:val="32"/>
          <w:szCs w:val="32"/>
        </w:rPr>
        <w:t>us</w:t>
      </w:r>
      <w:r w:rsidRPr="00B46179">
        <w:rPr>
          <w:spacing w:val="-1"/>
          <w:sz w:val="32"/>
          <w:szCs w:val="32"/>
        </w:rPr>
        <w:t>t</w:t>
      </w:r>
      <w:r w:rsidR="0033761A" w:rsidRPr="00B46179">
        <w:rPr>
          <w:spacing w:val="34"/>
          <w:sz w:val="32"/>
          <w:szCs w:val="32"/>
        </w:rPr>
        <w:t xml:space="preserve"> </w:t>
      </w:r>
      <w:r w:rsidRPr="00B46179">
        <w:rPr>
          <w:sz w:val="32"/>
          <w:szCs w:val="32"/>
        </w:rPr>
        <w:t>a</w:t>
      </w:r>
      <w:r w:rsidRPr="00B46179">
        <w:rPr>
          <w:spacing w:val="-4"/>
          <w:sz w:val="32"/>
          <w:szCs w:val="32"/>
        </w:rPr>
        <w:t>cce</w:t>
      </w:r>
      <w:r w:rsidRPr="00B46179">
        <w:rPr>
          <w:sz w:val="32"/>
          <w:szCs w:val="32"/>
        </w:rPr>
        <w:t>p</w:t>
      </w:r>
      <w:r w:rsidRPr="00B46179">
        <w:rPr>
          <w:spacing w:val="-2"/>
          <w:sz w:val="32"/>
          <w:szCs w:val="32"/>
        </w:rPr>
        <w:t>t</w:t>
      </w:r>
      <w:r w:rsidR="0033761A" w:rsidRPr="00B46179">
        <w:rPr>
          <w:spacing w:val="34"/>
          <w:sz w:val="32"/>
          <w:szCs w:val="32"/>
        </w:rPr>
        <w:t xml:space="preserve"> </w:t>
      </w:r>
      <w:r w:rsidRPr="00B46179">
        <w:rPr>
          <w:sz w:val="32"/>
          <w:szCs w:val="32"/>
        </w:rPr>
        <w:t>a</w:t>
      </w:r>
      <w:r w:rsidRPr="00B46179">
        <w:rPr>
          <w:spacing w:val="-4"/>
          <w:sz w:val="32"/>
          <w:szCs w:val="32"/>
        </w:rPr>
        <w:t>ny</w:t>
      </w:r>
      <w:r w:rsidR="0033761A" w:rsidRPr="00B46179">
        <w:rPr>
          <w:spacing w:val="32"/>
          <w:sz w:val="32"/>
          <w:szCs w:val="32"/>
        </w:rPr>
        <w:t xml:space="preserve"> </w:t>
      </w:r>
      <w:r w:rsidRPr="00B46179">
        <w:rPr>
          <w:sz w:val="32"/>
          <w:szCs w:val="32"/>
        </w:rPr>
        <w:t>i</w:t>
      </w:r>
      <w:r w:rsidRPr="00B46179">
        <w:rPr>
          <w:spacing w:val="-4"/>
          <w:sz w:val="32"/>
          <w:szCs w:val="32"/>
        </w:rPr>
        <w:t>n</w:t>
      </w:r>
      <w:r w:rsidRPr="00B46179">
        <w:rPr>
          <w:spacing w:val="-2"/>
          <w:sz w:val="32"/>
          <w:szCs w:val="32"/>
        </w:rPr>
        <w:t>t</w:t>
      </w:r>
      <w:r w:rsidRPr="00B46179">
        <w:rPr>
          <w:spacing w:val="-4"/>
          <w:sz w:val="32"/>
          <w:szCs w:val="32"/>
        </w:rPr>
        <w:t>e</w:t>
      </w:r>
      <w:r w:rsidRPr="00B46179">
        <w:rPr>
          <w:sz w:val="32"/>
          <w:szCs w:val="32"/>
        </w:rPr>
        <w:t>rf</w:t>
      </w:r>
      <w:r w:rsidRPr="00B46179">
        <w:rPr>
          <w:spacing w:val="-4"/>
          <w:sz w:val="32"/>
          <w:szCs w:val="32"/>
        </w:rPr>
        <w:t>e</w:t>
      </w:r>
      <w:r w:rsidRPr="00B46179">
        <w:rPr>
          <w:sz w:val="32"/>
          <w:szCs w:val="32"/>
        </w:rPr>
        <w:t>r</w:t>
      </w:r>
      <w:r w:rsidRPr="00B46179">
        <w:rPr>
          <w:spacing w:val="-4"/>
          <w:sz w:val="32"/>
          <w:szCs w:val="32"/>
        </w:rPr>
        <w:t>ence</w:t>
      </w:r>
      <w:r w:rsidR="0033761A" w:rsidRPr="00B46179">
        <w:rPr>
          <w:spacing w:val="34"/>
          <w:sz w:val="32"/>
          <w:szCs w:val="32"/>
        </w:rPr>
        <w:t xml:space="preserve"> </w:t>
      </w:r>
      <w:r w:rsidRPr="00B46179">
        <w:rPr>
          <w:sz w:val="32"/>
          <w:szCs w:val="32"/>
        </w:rPr>
        <w:t>r</w:t>
      </w:r>
      <w:r w:rsidRPr="00B46179">
        <w:rPr>
          <w:spacing w:val="-4"/>
          <w:sz w:val="32"/>
          <w:szCs w:val="32"/>
        </w:rPr>
        <w:t>eceived,</w:t>
      </w:r>
      <w:r w:rsidR="0033761A" w:rsidRPr="00B46179">
        <w:rPr>
          <w:spacing w:val="34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including</w:t>
      </w:r>
      <w:r w:rsidR="0033761A" w:rsidRPr="00B46179">
        <w:rPr>
          <w:spacing w:val="35"/>
          <w:sz w:val="32"/>
          <w:szCs w:val="32"/>
        </w:rPr>
        <w:t xml:space="preserve"> </w:t>
      </w:r>
      <w:r w:rsidRPr="00B46179">
        <w:rPr>
          <w:sz w:val="32"/>
          <w:szCs w:val="32"/>
        </w:rPr>
        <w:t>i</w:t>
      </w:r>
      <w:r w:rsidRPr="00B46179">
        <w:rPr>
          <w:spacing w:val="-4"/>
          <w:sz w:val="32"/>
          <w:szCs w:val="32"/>
        </w:rPr>
        <w:t>n</w:t>
      </w:r>
      <w:r w:rsidRPr="00B46179">
        <w:rPr>
          <w:spacing w:val="-2"/>
          <w:sz w:val="32"/>
          <w:szCs w:val="32"/>
        </w:rPr>
        <w:t>t</w:t>
      </w:r>
      <w:r w:rsidRPr="00B46179">
        <w:rPr>
          <w:spacing w:val="-4"/>
          <w:sz w:val="32"/>
          <w:szCs w:val="32"/>
        </w:rPr>
        <w:t>e</w:t>
      </w:r>
      <w:r w:rsidRPr="00B46179">
        <w:rPr>
          <w:sz w:val="32"/>
          <w:szCs w:val="32"/>
        </w:rPr>
        <w:t>rf</w:t>
      </w:r>
      <w:r w:rsidRPr="00B46179">
        <w:rPr>
          <w:spacing w:val="-4"/>
          <w:sz w:val="32"/>
          <w:szCs w:val="32"/>
        </w:rPr>
        <w:t>e</w:t>
      </w:r>
      <w:r w:rsidRPr="00B46179">
        <w:rPr>
          <w:sz w:val="32"/>
          <w:szCs w:val="32"/>
        </w:rPr>
        <w:t>r</w:t>
      </w:r>
      <w:r w:rsidRPr="00B46179">
        <w:rPr>
          <w:spacing w:val="-4"/>
          <w:sz w:val="32"/>
          <w:szCs w:val="32"/>
        </w:rPr>
        <w:t>ence</w:t>
      </w:r>
      <w:r w:rsidR="0033761A" w:rsidRPr="00B46179">
        <w:rPr>
          <w:spacing w:val="33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that</w:t>
      </w:r>
      <w:r w:rsidR="0033761A" w:rsidRPr="00B46179">
        <w:rPr>
          <w:spacing w:val="35"/>
          <w:sz w:val="32"/>
          <w:szCs w:val="32"/>
        </w:rPr>
        <w:t xml:space="preserve"> </w:t>
      </w:r>
      <w:r w:rsidRPr="00B46179">
        <w:rPr>
          <w:sz w:val="32"/>
          <w:szCs w:val="32"/>
        </w:rPr>
        <w:t>may</w:t>
      </w:r>
      <w:r w:rsidR="0033761A" w:rsidRPr="00B46179">
        <w:rPr>
          <w:spacing w:val="31"/>
          <w:sz w:val="32"/>
          <w:szCs w:val="32"/>
        </w:rPr>
        <w:t xml:space="preserve"> </w:t>
      </w:r>
      <w:r w:rsidRPr="00B46179">
        <w:rPr>
          <w:sz w:val="32"/>
          <w:szCs w:val="32"/>
        </w:rPr>
        <w:t>c</w:t>
      </w:r>
      <w:r w:rsidRPr="00B46179">
        <w:rPr>
          <w:spacing w:val="-2"/>
          <w:sz w:val="32"/>
          <w:szCs w:val="32"/>
        </w:rPr>
        <w:t>a</w:t>
      </w:r>
      <w:r w:rsidRPr="00B46179">
        <w:rPr>
          <w:sz w:val="32"/>
          <w:szCs w:val="32"/>
        </w:rPr>
        <w:t>use</w:t>
      </w:r>
      <w:r w:rsidR="0033761A" w:rsidRPr="00B46179">
        <w:rPr>
          <w:spacing w:val="34"/>
          <w:sz w:val="32"/>
          <w:szCs w:val="32"/>
        </w:rPr>
        <w:t xml:space="preserve"> </w:t>
      </w:r>
      <w:r w:rsidRPr="00B46179">
        <w:rPr>
          <w:sz w:val="32"/>
          <w:szCs w:val="32"/>
        </w:rPr>
        <w:t>un</w:t>
      </w:r>
      <w:r w:rsidRPr="00B46179">
        <w:rPr>
          <w:spacing w:val="-2"/>
          <w:sz w:val="32"/>
          <w:szCs w:val="32"/>
        </w:rPr>
        <w:t>d</w:t>
      </w:r>
      <w:r w:rsidRPr="00B46179">
        <w:rPr>
          <w:sz w:val="32"/>
          <w:szCs w:val="32"/>
        </w:rPr>
        <w:t>es</w:t>
      </w:r>
      <w:r w:rsidRPr="00B46179">
        <w:rPr>
          <w:spacing w:val="-2"/>
          <w:sz w:val="32"/>
          <w:szCs w:val="32"/>
        </w:rPr>
        <w:t>ir</w:t>
      </w:r>
      <w:r w:rsidRPr="00B46179">
        <w:rPr>
          <w:sz w:val="32"/>
          <w:szCs w:val="32"/>
        </w:rPr>
        <w:t>e</w:t>
      </w:r>
      <w:r w:rsidRPr="00B46179">
        <w:rPr>
          <w:spacing w:val="-2"/>
          <w:sz w:val="32"/>
          <w:szCs w:val="32"/>
        </w:rPr>
        <w:t>d</w:t>
      </w:r>
      <w:r w:rsidR="0033761A" w:rsidRPr="00B46179">
        <w:rPr>
          <w:spacing w:val="49"/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op</w:t>
      </w:r>
      <w:r w:rsidRPr="00B46179">
        <w:rPr>
          <w:sz w:val="32"/>
          <w:szCs w:val="32"/>
        </w:rPr>
        <w:t>e</w:t>
      </w:r>
      <w:r w:rsidRPr="00B46179">
        <w:rPr>
          <w:spacing w:val="-2"/>
          <w:sz w:val="32"/>
          <w:szCs w:val="32"/>
        </w:rPr>
        <w:t>rati</w:t>
      </w:r>
      <w:r w:rsidRPr="00B46179">
        <w:rPr>
          <w:sz w:val="32"/>
          <w:szCs w:val="32"/>
        </w:rPr>
        <w:t>on.</w:t>
      </w:r>
    </w:p>
    <w:p w14:paraId="6EBF621A" w14:textId="77777777" w:rsidR="0033761A" w:rsidRPr="00C27E3E" w:rsidRDefault="0033761A" w:rsidP="0033761A">
      <w:pPr>
        <w:rPr>
          <w:sz w:val="32"/>
          <w:szCs w:val="32"/>
        </w:rPr>
      </w:pPr>
    </w:p>
    <w:p w14:paraId="7EA9A168" w14:textId="77777777" w:rsidR="0033761A" w:rsidRPr="00B46179" w:rsidRDefault="00365F49" w:rsidP="0033761A">
      <w:pPr>
        <w:rPr>
          <w:rFonts w:eastAsia="Gill Sans MT" w:hAnsi="Gill Sans MT" w:cs="Gill Sans MT"/>
          <w:sz w:val="32"/>
          <w:szCs w:val="32"/>
        </w:rPr>
      </w:pPr>
      <w:r w:rsidRPr="00B46179">
        <w:rPr>
          <w:spacing w:val="-6"/>
          <w:sz w:val="32"/>
          <w:szCs w:val="32"/>
        </w:rPr>
        <w:t>F</w:t>
      </w:r>
      <w:r w:rsidRPr="00B46179">
        <w:rPr>
          <w:spacing w:val="-7"/>
          <w:sz w:val="32"/>
          <w:szCs w:val="32"/>
        </w:rPr>
        <w:t>CC</w:t>
      </w:r>
      <w:r w:rsidR="0033761A" w:rsidRPr="00B46179">
        <w:rPr>
          <w:spacing w:val="-10"/>
          <w:sz w:val="32"/>
          <w:szCs w:val="32"/>
        </w:rPr>
        <w:t xml:space="preserve"> </w:t>
      </w:r>
      <w:r w:rsidRPr="00B46179">
        <w:rPr>
          <w:sz w:val="32"/>
          <w:szCs w:val="32"/>
        </w:rPr>
        <w:t>RF</w:t>
      </w:r>
      <w:r w:rsidR="0033761A" w:rsidRPr="00B46179">
        <w:rPr>
          <w:spacing w:val="-10"/>
          <w:sz w:val="32"/>
          <w:szCs w:val="32"/>
        </w:rPr>
        <w:t xml:space="preserve"> </w:t>
      </w:r>
      <w:r w:rsidRPr="00B46179">
        <w:rPr>
          <w:sz w:val="32"/>
          <w:szCs w:val="32"/>
        </w:rPr>
        <w:t>R</w:t>
      </w:r>
      <w:r w:rsidRPr="00B46179">
        <w:rPr>
          <w:spacing w:val="-2"/>
          <w:sz w:val="32"/>
          <w:szCs w:val="32"/>
        </w:rPr>
        <w:t>ad</w:t>
      </w:r>
      <w:r w:rsidRPr="00B46179">
        <w:rPr>
          <w:sz w:val="32"/>
          <w:szCs w:val="32"/>
        </w:rPr>
        <w:t>i</w:t>
      </w:r>
      <w:r w:rsidRPr="00B46179">
        <w:rPr>
          <w:spacing w:val="-2"/>
          <w:sz w:val="32"/>
          <w:szCs w:val="32"/>
        </w:rPr>
        <w:t>at</w:t>
      </w:r>
      <w:r w:rsidRPr="00B46179">
        <w:rPr>
          <w:sz w:val="32"/>
          <w:szCs w:val="32"/>
        </w:rPr>
        <w:t>ion</w:t>
      </w:r>
      <w:r w:rsidR="0033761A" w:rsidRPr="00B46179">
        <w:rPr>
          <w:spacing w:val="-10"/>
          <w:sz w:val="32"/>
          <w:szCs w:val="32"/>
        </w:rPr>
        <w:t xml:space="preserve"> </w:t>
      </w:r>
      <w:r w:rsidRPr="00B46179">
        <w:rPr>
          <w:sz w:val="32"/>
          <w:szCs w:val="32"/>
        </w:rPr>
        <w:t>E</w:t>
      </w:r>
      <w:r w:rsidRPr="00B46179">
        <w:rPr>
          <w:spacing w:val="-4"/>
          <w:sz w:val="32"/>
          <w:szCs w:val="32"/>
        </w:rPr>
        <w:t>x</w:t>
      </w:r>
      <w:r w:rsidRPr="00B46179">
        <w:rPr>
          <w:sz w:val="32"/>
          <w:szCs w:val="32"/>
        </w:rPr>
        <w:t>p</w:t>
      </w:r>
      <w:r w:rsidRPr="00B46179">
        <w:rPr>
          <w:spacing w:val="-4"/>
          <w:sz w:val="32"/>
          <w:szCs w:val="32"/>
        </w:rPr>
        <w:t>o</w:t>
      </w:r>
      <w:r w:rsidRPr="00B46179">
        <w:rPr>
          <w:sz w:val="32"/>
          <w:szCs w:val="32"/>
        </w:rPr>
        <w:t>s</w:t>
      </w:r>
      <w:r w:rsidRPr="00B46179">
        <w:rPr>
          <w:spacing w:val="-4"/>
          <w:sz w:val="32"/>
          <w:szCs w:val="32"/>
        </w:rPr>
        <w:t>ure</w:t>
      </w:r>
      <w:r w:rsidR="0033761A" w:rsidRPr="00B46179">
        <w:rPr>
          <w:spacing w:val="-10"/>
          <w:sz w:val="32"/>
          <w:szCs w:val="32"/>
        </w:rPr>
        <w:t xml:space="preserve"> </w:t>
      </w:r>
      <w:r w:rsidRPr="00B46179">
        <w:rPr>
          <w:sz w:val="32"/>
          <w:szCs w:val="32"/>
        </w:rPr>
        <w:t>Stat</w:t>
      </w:r>
      <w:r w:rsidRPr="00B46179">
        <w:rPr>
          <w:spacing w:val="-4"/>
          <w:sz w:val="32"/>
          <w:szCs w:val="32"/>
        </w:rPr>
        <w:t>emen</w:t>
      </w:r>
      <w:r w:rsidRPr="00B46179">
        <w:rPr>
          <w:sz w:val="32"/>
          <w:szCs w:val="32"/>
        </w:rPr>
        <w:t>t</w:t>
      </w:r>
      <w:r w:rsidRPr="00B46179">
        <w:rPr>
          <w:spacing w:val="-4"/>
          <w:sz w:val="32"/>
          <w:szCs w:val="32"/>
        </w:rPr>
        <w:t>:</w:t>
      </w:r>
    </w:p>
    <w:p w14:paraId="3203352E" w14:textId="028CE403" w:rsidR="0033761A" w:rsidRPr="00B46179" w:rsidRDefault="00365F49" w:rsidP="0033761A">
      <w:pPr>
        <w:rPr>
          <w:spacing w:val="-6"/>
          <w:sz w:val="32"/>
          <w:szCs w:val="32"/>
        </w:rPr>
      </w:pPr>
      <w:r w:rsidRPr="00B46179">
        <w:rPr>
          <w:sz w:val="32"/>
          <w:szCs w:val="32"/>
        </w:rPr>
        <w:t>1.</w:t>
      </w:r>
      <w:r w:rsidR="0033761A" w:rsidRPr="00B46179">
        <w:rPr>
          <w:spacing w:val="41"/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T</w:t>
      </w:r>
      <w:r w:rsidRPr="00B46179">
        <w:rPr>
          <w:sz w:val="32"/>
          <w:szCs w:val="32"/>
        </w:rPr>
        <w:t>hi</w:t>
      </w:r>
      <w:r w:rsidRPr="00B46179">
        <w:rPr>
          <w:spacing w:val="-2"/>
          <w:sz w:val="32"/>
          <w:szCs w:val="32"/>
        </w:rPr>
        <w:t>s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pacing w:val="-6"/>
          <w:sz w:val="32"/>
          <w:szCs w:val="32"/>
        </w:rPr>
        <w:t>Tr</w:t>
      </w:r>
      <w:r w:rsidRPr="00B46179">
        <w:rPr>
          <w:spacing w:val="-5"/>
          <w:sz w:val="32"/>
          <w:szCs w:val="32"/>
        </w:rPr>
        <w:t>a</w:t>
      </w:r>
      <w:r w:rsidRPr="00B46179">
        <w:rPr>
          <w:spacing w:val="-6"/>
          <w:sz w:val="32"/>
          <w:szCs w:val="32"/>
        </w:rPr>
        <w:t>ns</w:t>
      </w:r>
      <w:r w:rsidRPr="00B46179">
        <w:rPr>
          <w:spacing w:val="-5"/>
          <w:sz w:val="32"/>
          <w:szCs w:val="32"/>
        </w:rPr>
        <w:t>mi</w:t>
      </w:r>
      <w:r w:rsidRPr="00B46179">
        <w:rPr>
          <w:spacing w:val="-4"/>
          <w:sz w:val="32"/>
          <w:szCs w:val="32"/>
        </w:rPr>
        <w:t>tt</w:t>
      </w:r>
      <w:r w:rsidRPr="00B46179">
        <w:rPr>
          <w:spacing w:val="-6"/>
          <w:sz w:val="32"/>
          <w:szCs w:val="32"/>
        </w:rPr>
        <w:t>e</w:t>
      </w:r>
      <w:r w:rsidRPr="00B46179">
        <w:rPr>
          <w:spacing w:val="-5"/>
          <w:sz w:val="32"/>
          <w:szCs w:val="32"/>
        </w:rPr>
        <w:t>r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z w:val="32"/>
          <w:szCs w:val="32"/>
        </w:rPr>
        <w:t>m</w:t>
      </w:r>
      <w:r w:rsidRPr="00B46179">
        <w:rPr>
          <w:spacing w:val="-2"/>
          <w:sz w:val="32"/>
          <w:szCs w:val="32"/>
        </w:rPr>
        <w:t>us</w:t>
      </w:r>
      <w:r w:rsidRPr="00B46179">
        <w:rPr>
          <w:sz w:val="32"/>
          <w:szCs w:val="32"/>
        </w:rPr>
        <w:t>t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pacing w:val="-4"/>
          <w:sz w:val="32"/>
          <w:szCs w:val="32"/>
        </w:rPr>
        <w:t>no</w:t>
      </w:r>
      <w:r w:rsidRPr="00B46179">
        <w:rPr>
          <w:spacing w:val="-2"/>
          <w:sz w:val="32"/>
          <w:szCs w:val="32"/>
        </w:rPr>
        <w:t>t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z w:val="32"/>
          <w:szCs w:val="32"/>
        </w:rPr>
        <w:t>b</w:t>
      </w:r>
      <w:r w:rsidRPr="00B46179">
        <w:rPr>
          <w:spacing w:val="-2"/>
          <w:sz w:val="32"/>
          <w:szCs w:val="32"/>
        </w:rPr>
        <w:t>e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pacing w:val="-4"/>
          <w:sz w:val="32"/>
          <w:szCs w:val="32"/>
        </w:rPr>
        <w:t>co</w:t>
      </w:r>
      <w:r w:rsidRPr="00B46179">
        <w:rPr>
          <w:spacing w:val="-3"/>
          <w:sz w:val="32"/>
          <w:szCs w:val="32"/>
        </w:rPr>
        <w:t>-l</w:t>
      </w:r>
      <w:r w:rsidRPr="00B46179">
        <w:rPr>
          <w:spacing w:val="-4"/>
          <w:sz w:val="32"/>
          <w:szCs w:val="32"/>
        </w:rPr>
        <w:t>oc</w:t>
      </w:r>
      <w:r w:rsidRPr="00B46179">
        <w:rPr>
          <w:spacing w:val="-3"/>
          <w:sz w:val="32"/>
          <w:szCs w:val="32"/>
        </w:rPr>
        <w:t>a</w:t>
      </w:r>
      <w:r w:rsidRPr="00B46179">
        <w:rPr>
          <w:spacing w:val="-2"/>
          <w:sz w:val="32"/>
          <w:szCs w:val="32"/>
        </w:rPr>
        <w:t>t</w:t>
      </w:r>
      <w:r w:rsidRPr="00B46179">
        <w:rPr>
          <w:spacing w:val="-4"/>
          <w:sz w:val="32"/>
          <w:szCs w:val="32"/>
        </w:rPr>
        <w:t>e</w:t>
      </w:r>
      <w:r w:rsidRPr="00B46179">
        <w:rPr>
          <w:spacing w:val="-3"/>
          <w:sz w:val="32"/>
          <w:szCs w:val="32"/>
        </w:rPr>
        <w:t>d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z w:val="32"/>
          <w:szCs w:val="32"/>
        </w:rPr>
        <w:t>or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op</w:t>
      </w:r>
      <w:r w:rsidRPr="00B46179">
        <w:rPr>
          <w:spacing w:val="-4"/>
          <w:sz w:val="32"/>
          <w:szCs w:val="32"/>
        </w:rPr>
        <w:t>e</w:t>
      </w:r>
      <w:r w:rsidRPr="00B46179">
        <w:rPr>
          <w:spacing w:val="-3"/>
          <w:sz w:val="32"/>
          <w:szCs w:val="32"/>
        </w:rPr>
        <w:t>ra</w:t>
      </w:r>
      <w:r w:rsidRPr="00B46179">
        <w:rPr>
          <w:spacing w:val="-2"/>
          <w:sz w:val="32"/>
          <w:szCs w:val="32"/>
        </w:rPr>
        <w:t>t</w:t>
      </w:r>
      <w:r w:rsidRPr="00B46179">
        <w:rPr>
          <w:spacing w:val="-3"/>
          <w:sz w:val="32"/>
          <w:szCs w:val="32"/>
        </w:rPr>
        <w:t>i</w:t>
      </w:r>
      <w:r w:rsidRPr="00B46179">
        <w:rPr>
          <w:spacing w:val="-4"/>
          <w:sz w:val="32"/>
          <w:szCs w:val="32"/>
        </w:rPr>
        <w:t>n</w:t>
      </w:r>
      <w:r w:rsidRPr="00B46179">
        <w:rPr>
          <w:spacing w:val="-3"/>
          <w:sz w:val="32"/>
          <w:szCs w:val="32"/>
        </w:rPr>
        <w:t>g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z w:val="32"/>
          <w:szCs w:val="32"/>
        </w:rPr>
        <w:t>in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c</w:t>
      </w:r>
      <w:r w:rsidRPr="00B46179">
        <w:rPr>
          <w:sz w:val="32"/>
          <w:szCs w:val="32"/>
        </w:rPr>
        <w:t>onj</w:t>
      </w:r>
      <w:r w:rsidRPr="00B46179">
        <w:rPr>
          <w:spacing w:val="-2"/>
          <w:sz w:val="32"/>
          <w:szCs w:val="32"/>
        </w:rPr>
        <w:t>unc</w:t>
      </w:r>
      <w:r w:rsidRPr="00B46179">
        <w:rPr>
          <w:sz w:val="32"/>
          <w:szCs w:val="32"/>
        </w:rPr>
        <w:t>tion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z w:val="32"/>
          <w:szCs w:val="32"/>
        </w:rPr>
        <w:t>with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pacing w:val="-4"/>
          <w:sz w:val="32"/>
          <w:szCs w:val="32"/>
        </w:rPr>
        <w:t>a</w:t>
      </w:r>
      <w:r w:rsidRPr="00B46179">
        <w:rPr>
          <w:spacing w:val="-5"/>
          <w:sz w:val="32"/>
          <w:szCs w:val="32"/>
        </w:rPr>
        <w:t>ny</w:t>
      </w:r>
      <w:r w:rsidR="0033761A" w:rsidRPr="00B46179">
        <w:rPr>
          <w:spacing w:val="42"/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o</w:t>
      </w:r>
      <w:r w:rsidRPr="00B46179">
        <w:rPr>
          <w:spacing w:val="-2"/>
          <w:sz w:val="32"/>
          <w:szCs w:val="32"/>
        </w:rPr>
        <w:t>t</w:t>
      </w:r>
      <w:r w:rsidRPr="00B46179">
        <w:rPr>
          <w:spacing w:val="-3"/>
          <w:sz w:val="32"/>
          <w:szCs w:val="32"/>
        </w:rPr>
        <w:t>he</w:t>
      </w:r>
      <w:r w:rsidRPr="00B46179">
        <w:rPr>
          <w:spacing w:val="-2"/>
          <w:sz w:val="32"/>
          <w:szCs w:val="32"/>
        </w:rPr>
        <w:t>r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a</w:t>
      </w:r>
      <w:r w:rsidRPr="00B46179">
        <w:rPr>
          <w:spacing w:val="-3"/>
          <w:sz w:val="32"/>
          <w:szCs w:val="32"/>
        </w:rPr>
        <w:t>n</w:t>
      </w:r>
      <w:r w:rsidRPr="00B46179">
        <w:rPr>
          <w:spacing w:val="-2"/>
          <w:sz w:val="32"/>
          <w:szCs w:val="32"/>
        </w:rPr>
        <w:t>t</w:t>
      </w:r>
      <w:r w:rsidRPr="00B46179">
        <w:rPr>
          <w:spacing w:val="-3"/>
          <w:sz w:val="32"/>
          <w:szCs w:val="32"/>
        </w:rPr>
        <w:t>enn</w:t>
      </w:r>
      <w:r w:rsidRPr="00B46179">
        <w:rPr>
          <w:spacing w:val="-2"/>
          <w:sz w:val="32"/>
          <w:szCs w:val="32"/>
        </w:rPr>
        <w:t>a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z w:val="32"/>
          <w:szCs w:val="32"/>
        </w:rPr>
        <w:t>or</w:t>
      </w:r>
      <w:r w:rsidR="0033761A" w:rsidRPr="00B46179">
        <w:rPr>
          <w:spacing w:val="59"/>
          <w:sz w:val="32"/>
          <w:szCs w:val="32"/>
        </w:rPr>
        <w:t xml:space="preserve"> </w:t>
      </w:r>
      <w:r w:rsidRPr="00B46179">
        <w:rPr>
          <w:spacing w:val="-4"/>
          <w:sz w:val="32"/>
          <w:szCs w:val="32"/>
        </w:rPr>
        <w:t>t</w:t>
      </w:r>
      <w:r w:rsidRPr="00B46179">
        <w:rPr>
          <w:spacing w:val="-5"/>
          <w:sz w:val="32"/>
          <w:szCs w:val="32"/>
        </w:rPr>
        <w:t>ra</w:t>
      </w:r>
      <w:r w:rsidRPr="00B46179">
        <w:rPr>
          <w:spacing w:val="-6"/>
          <w:sz w:val="32"/>
          <w:szCs w:val="32"/>
        </w:rPr>
        <w:t>ns</w:t>
      </w:r>
      <w:r w:rsidRPr="00B46179">
        <w:rPr>
          <w:spacing w:val="-5"/>
          <w:sz w:val="32"/>
          <w:szCs w:val="32"/>
        </w:rPr>
        <w:t>mi</w:t>
      </w:r>
      <w:r w:rsidRPr="00B46179">
        <w:rPr>
          <w:spacing w:val="-4"/>
          <w:sz w:val="32"/>
          <w:szCs w:val="32"/>
        </w:rPr>
        <w:t>tt</w:t>
      </w:r>
      <w:r w:rsidRPr="00B46179">
        <w:rPr>
          <w:spacing w:val="-6"/>
          <w:sz w:val="32"/>
          <w:szCs w:val="32"/>
        </w:rPr>
        <w:t>e</w:t>
      </w:r>
      <w:r w:rsidRPr="00B46179">
        <w:rPr>
          <w:spacing w:val="-5"/>
          <w:sz w:val="32"/>
          <w:szCs w:val="32"/>
        </w:rPr>
        <w:t>r</w:t>
      </w:r>
      <w:r w:rsidRPr="00B46179">
        <w:rPr>
          <w:spacing w:val="-6"/>
          <w:sz w:val="32"/>
          <w:szCs w:val="32"/>
        </w:rPr>
        <w:t>.</w:t>
      </w:r>
    </w:p>
    <w:p w14:paraId="7213F88A" w14:textId="77777777" w:rsidR="00C27E3E" w:rsidRPr="00B46179" w:rsidRDefault="00C27E3E" w:rsidP="0033761A">
      <w:pPr>
        <w:rPr>
          <w:rFonts w:eastAsia="Arial Unicode MS" w:hAnsi="Arial Unicode MS" w:cs="Arial Unicode MS"/>
          <w:sz w:val="32"/>
          <w:szCs w:val="32"/>
        </w:rPr>
      </w:pPr>
    </w:p>
    <w:p w14:paraId="3EBBC1C7" w14:textId="283B6B42" w:rsidR="0033761A" w:rsidRPr="00B46179" w:rsidRDefault="00365F49" w:rsidP="0033761A">
      <w:pPr>
        <w:rPr>
          <w:sz w:val="32"/>
          <w:szCs w:val="32"/>
        </w:rPr>
      </w:pPr>
      <w:r w:rsidRPr="00B46179">
        <w:rPr>
          <w:sz w:val="32"/>
          <w:szCs w:val="32"/>
        </w:rPr>
        <w:t>2.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Th</w:t>
      </w:r>
      <w:r w:rsidRPr="00B46179">
        <w:rPr>
          <w:sz w:val="32"/>
          <w:szCs w:val="32"/>
        </w:rPr>
        <w:t>i</w:t>
      </w:r>
      <w:r w:rsidRPr="00B46179">
        <w:rPr>
          <w:spacing w:val="-3"/>
          <w:sz w:val="32"/>
          <w:szCs w:val="32"/>
        </w:rPr>
        <w:t>s</w:t>
      </w:r>
      <w:r w:rsidR="0033761A" w:rsidRPr="00B46179">
        <w:rPr>
          <w:spacing w:val="1"/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e</w:t>
      </w:r>
      <w:r w:rsidRPr="00B46179">
        <w:rPr>
          <w:sz w:val="32"/>
          <w:szCs w:val="32"/>
        </w:rPr>
        <w:t>quipm</w:t>
      </w:r>
      <w:r w:rsidRPr="00B46179">
        <w:rPr>
          <w:spacing w:val="-3"/>
          <w:sz w:val="32"/>
          <w:szCs w:val="32"/>
        </w:rPr>
        <w:t>en</w:t>
      </w:r>
      <w:r w:rsidRPr="00B46179">
        <w:rPr>
          <w:sz w:val="32"/>
          <w:szCs w:val="32"/>
        </w:rPr>
        <w:t>t</w:t>
      </w:r>
      <w:r w:rsidR="0033761A" w:rsidRPr="00B46179">
        <w:rPr>
          <w:spacing w:val="1"/>
          <w:sz w:val="32"/>
          <w:szCs w:val="32"/>
        </w:rPr>
        <w:t xml:space="preserve"> </w:t>
      </w:r>
      <w:r w:rsidRPr="00B46179">
        <w:rPr>
          <w:spacing w:val="-3"/>
          <w:sz w:val="32"/>
          <w:szCs w:val="32"/>
        </w:rPr>
        <w:t>co</w:t>
      </w:r>
      <w:r w:rsidRPr="00B46179">
        <w:rPr>
          <w:sz w:val="32"/>
          <w:szCs w:val="32"/>
        </w:rPr>
        <w:t>mpli</w:t>
      </w:r>
      <w:r w:rsidRPr="00B46179">
        <w:rPr>
          <w:spacing w:val="-3"/>
          <w:sz w:val="32"/>
          <w:szCs w:val="32"/>
        </w:rPr>
        <w:t>es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with</w:t>
      </w:r>
      <w:r w:rsidR="0033761A" w:rsidRPr="00B46179">
        <w:rPr>
          <w:spacing w:val="1"/>
          <w:sz w:val="32"/>
          <w:szCs w:val="32"/>
        </w:rPr>
        <w:t xml:space="preserve"> </w:t>
      </w:r>
      <w:r w:rsidRPr="00B46179">
        <w:rPr>
          <w:sz w:val="32"/>
          <w:szCs w:val="32"/>
        </w:rPr>
        <w:t>RF</w:t>
      </w:r>
      <w:r w:rsidR="0033761A" w:rsidRPr="00B46179">
        <w:rPr>
          <w:spacing w:val="1"/>
          <w:sz w:val="32"/>
          <w:szCs w:val="32"/>
        </w:rPr>
        <w:t xml:space="preserve"> </w:t>
      </w:r>
      <w:r w:rsidRPr="00B46179">
        <w:rPr>
          <w:sz w:val="32"/>
          <w:szCs w:val="32"/>
        </w:rPr>
        <w:t>radiatio</w:t>
      </w:r>
      <w:r w:rsidRPr="00B46179">
        <w:rPr>
          <w:spacing w:val="-3"/>
          <w:sz w:val="32"/>
          <w:szCs w:val="32"/>
        </w:rPr>
        <w:t>n</w:t>
      </w:r>
      <w:r w:rsidR="0033761A" w:rsidRPr="00B46179">
        <w:rPr>
          <w:spacing w:val="1"/>
          <w:sz w:val="32"/>
          <w:szCs w:val="32"/>
        </w:rPr>
        <w:t xml:space="preserve"> </w:t>
      </w:r>
      <w:r w:rsidRPr="00B46179">
        <w:rPr>
          <w:spacing w:val="-5"/>
          <w:sz w:val="32"/>
          <w:szCs w:val="32"/>
        </w:rPr>
        <w:t>ex</w:t>
      </w:r>
      <w:r w:rsidRPr="00B46179">
        <w:rPr>
          <w:spacing w:val="-4"/>
          <w:sz w:val="32"/>
          <w:szCs w:val="32"/>
        </w:rPr>
        <w:t>p</w:t>
      </w:r>
      <w:r w:rsidRPr="00B46179">
        <w:rPr>
          <w:spacing w:val="-5"/>
          <w:sz w:val="32"/>
          <w:szCs w:val="32"/>
        </w:rPr>
        <w:t>osu</w:t>
      </w:r>
      <w:r w:rsidRPr="00B46179">
        <w:rPr>
          <w:spacing w:val="-4"/>
          <w:sz w:val="32"/>
          <w:szCs w:val="32"/>
        </w:rPr>
        <w:t>r</w:t>
      </w:r>
      <w:r w:rsidRPr="00B46179">
        <w:rPr>
          <w:spacing w:val="-5"/>
          <w:sz w:val="32"/>
          <w:szCs w:val="32"/>
        </w:rPr>
        <w:t>e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limit</w:t>
      </w:r>
      <w:r w:rsidRPr="00B46179">
        <w:rPr>
          <w:sz w:val="32"/>
          <w:szCs w:val="32"/>
        </w:rPr>
        <w:t>s</w:t>
      </w:r>
      <w:r w:rsidR="0033761A" w:rsidRPr="00B46179">
        <w:rPr>
          <w:spacing w:val="2"/>
          <w:sz w:val="32"/>
          <w:szCs w:val="32"/>
        </w:rPr>
        <w:t xml:space="preserve"> </w:t>
      </w:r>
      <w:r w:rsidRPr="00B46179">
        <w:rPr>
          <w:spacing w:val="-4"/>
          <w:sz w:val="32"/>
          <w:szCs w:val="32"/>
        </w:rPr>
        <w:t>se</w:t>
      </w:r>
      <w:r w:rsidRPr="00B46179">
        <w:rPr>
          <w:sz w:val="32"/>
          <w:szCs w:val="32"/>
        </w:rPr>
        <w:t>t</w:t>
      </w:r>
      <w:r w:rsidR="0033761A" w:rsidRPr="00B46179">
        <w:rPr>
          <w:spacing w:val="-1"/>
          <w:sz w:val="32"/>
          <w:szCs w:val="32"/>
        </w:rPr>
        <w:t xml:space="preserve"> </w:t>
      </w:r>
      <w:r w:rsidRPr="00B46179">
        <w:rPr>
          <w:spacing w:val="-1"/>
          <w:sz w:val="32"/>
          <w:szCs w:val="32"/>
        </w:rPr>
        <w:t>forth</w:t>
      </w:r>
      <w:r w:rsidR="0033761A" w:rsidRPr="00B46179">
        <w:rPr>
          <w:spacing w:val="-1"/>
          <w:sz w:val="32"/>
          <w:szCs w:val="32"/>
        </w:rPr>
        <w:t xml:space="preserve"> </w:t>
      </w:r>
      <w:r w:rsidRPr="00B46179">
        <w:rPr>
          <w:spacing w:val="-4"/>
          <w:sz w:val="32"/>
          <w:szCs w:val="32"/>
        </w:rPr>
        <w:t>f</w:t>
      </w:r>
      <w:r w:rsidRPr="00B46179">
        <w:rPr>
          <w:spacing w:val="-6"/>
          <w:sz w:val="32"/>
          <w:szCs w:val="32"/>
        </w:rPr>
        <w:t>o</w:t>
      </w:r>
      <w:r w:rsidRPr="00B46179">
        <w:rPr>
          <w:spacing w:val="-5"/>
          <w:sz w:val="32"/>
          <w:szCs w:val="32"/>
        </w:rPr>
        <w:t>r</w:t>
      </w:r>
      <w:r w:rsidR="0033761A" w:rsidRPr="00B46179">
        <w:rPr>
          <w:sz w:val="32"/>
          <w:szCs w:val="32"/>
        </w:rPr>
        <w:t xml:space="preserve"> </w:t>
      </w:r>
      <w:r w:rsidRPr="00B46179">
        <w:rPr>
          <w:sz w:val="32"/>
          <w:szCs w:val="32"/>
        </w:rPr>
        <w:t>an</w:t>
      </w:r>
      <w:r w:rsidR="0033761A" w:rsidRPr="00B46179">
        <w:rPr>
          <w:spacing w:val="1"/>
          <w:sz w:val="32"/>
          <w:szCs w:val="32"/>
        </w:rPr>
        <w:t xml:space="preserve"> </w:t>
      </w:r>
      <w:r w:rsidRPr="00B46179">
        <w:rPr>
          <w:spacing w:val="-5"/>
          <w:sz w:val="32"/>
          <w:szCs w:val="32"/>
        </w:rPr>
        <w:t>uncon</w:t>
      </w:r>
      <w:r w:rsidRPr="00B46179">
        <w:rPr>
          <w:spacing w:val="-3"/>
          <w:sz w:val="32"/>
          <w:szCs w:val="32"/>
        </w:rPr>
        <w:t>t</w:t>
      </w:r>
      <w:r w:rsidRPr="00B46179">
        <w:rPr>
          <w:spacing w:val="-4"/>
          <w:sz w:val="32"/>
          <w:szCs w:val="32"/>
        </w:rPr>
        <w:t>roll</w:t>
      </w:r>
      <w:r w:rsidRPr="00B46179">
        <w:rPr>
          <w:spacing w:val="-5"/>
          <w:sz w:val="32"/>
          <w:szCs w:val="32"/>
        </w:rPr>
        <w:t>e</w:t>
      </w:r>
      <w:r w:rsidRPr="00B46179">
        <w:rPr>
          <w:spacing w:val="-4"/>
          <w:sz w:val="32"/>
          <w:szCs w:val="32"/>
        </w:rPr>
        <w:t>d</w:t>
      </w:r>
      <w:r w:rsidR="0033761A" w:rsidRPr="00B46179">
        <w:rPr>
          <w:spacing w:val="1"/>
          <w:sz w:val="32"/>
          <w:szCs w:val="32"/>
        </w:rPr>
        <w:t xml:space="preserve"> </w:t>
      </w:r>
      <w:r w:rsidRPr="00B46179">
        <w:rPr>
          <w:spacing w:val="-5"/>
          <w:sz w:val="32"/>
          <w:szCs w:val="32"/>
        </w:rPr>
        <w:t>envi</w:t>
      </w:r>
      <w:r w:rsidRPr="00B46179">
        <w:rPr>
          <w:spacing w:val="-4"/>
          <w:sz w:val="32"/>
          <w:szCs w:val="32"/>
        </w:rPr>
        <w:t>r</w:t>
      </w:r>
      <w:r w:rsidRPr="00B46179">
        <w:rPr>
          <w:spacing w:val="-5"/>
          <w:sz w:val="32"/>
          <w:szCs w:val="32"/>
        </w:rPr>
        <w:t>on</w:t>
      </w:r>
      <w:r w:rsidRPr="00B46179">
        <w:rPr>
          <w:spacing w:val="-4"/>
          <w:sz w:val="32"/>
          <w:szCs w:val="32"/>
        </w:rPr>
        <w:t>m</w:t>
      </w:r>
      <w:r w:rsidRPr="00B46179">
        <w:rPr>
          <w:spacing w:val="-5"/>
          <w:sz w:val="32"/>
          <w:szCs w:val="32"/>
        </w:rPr>
        <w:t>en</w:t>
      </w:r>
      <w:r w:rsidRPr="00B46179">
        <w:rPr>
          <w:spacing w:val="-3"/>
          <w:sz w:val="32"/>
          <w:szCs w:val="32"/>
        </w:rPr>
        <w:t>t</w:t>
      </w:r>
      <w:r w:rsidRPr="00B46179">
        <w:rPr>
          <w:sz w:val="32"/>
          <w:szCs w:val="32"/>
        </w:rPr>
        <w:t>.</w:t>
      </w:r>
    </w:p>
    <w:p w14:paraId="0A8E928E" w14:textId="77777777" w:rsidR="00C27E3E" w:rsidRPr="00B46179" w:rsidRDefault="00C27E3E" w:rsidP="0033761A">
      <w:pPr>
        <w:rPr>
          <w:rFonts w:eastAsia="Arial Unicode MS" w:hAnsi="Arial Unicode MS" w:cs="Arial Unicode MS"/>
          <w:sz w:val="32"/>
          <w:szCs w:val="32"/>
        </w:rPr>
      </w:pPr>
    </w:p>
    <w:p w14:paraId="5B8E5DBE" w14:textId="77777777" w:rsidR="0033761A" w:rsidRPr="00B46179" w:rsidRDefault="00365F49" w:rsidP="0033761A">
      <w:pPr>
        <w:rPr>
          <w:rFonts w:eastAsia="Lucida Sans Unicode" w:hAnsi="Lucida Sans Unicode" w:cs="Lucida Sans Unicode"/>
          <w:sz w:val="32"/>
          <w:szCs w:val="32"/>
        </w:rPr>
      </w:pPr>
      <w:r w:rsidRPr="00B46179">
        <w:rPr>
          <w:spacing w:val="-2"/>
          <w:sz w:val="32"/>
          <w:szCs w:val="32"/>
        </w:rPr>
        <w:t>This</w:t>
      </w:r>
      <w:r w:rsidR="0033761A" w:rsidRPr="00B46179">
        <w:rPr>
          <w:spacing w:val="39"/>
          <w:sz w:val="32"/>
          <w:szCs w:val="32"/>
        </w:rPr>
        <w:t xml:space="preserve"> </w:t>
      </w:r>
      <w:r w:rsidRPr="00B46179">
        <w:rPr>
          <w:sz w:val="32"/>
          <w:szCs w:val="32"/>
        </w:rPr>
        <w:t>e</w:t>
      </w:r>
      <w:r w:rsidRPr="00B46179">
        <w:rPr>
          <w:spacing w:val="-2"/>
          <w:sz w:val="32"/>
          <w:szCs w:val="32"/>
        </w:rPr>
        <w:t>qui</w:t>
      </w:r>
      <w:r w:rsidRPr="00B46179">
        <w:rPr>
          <w:sz w:val="32"/>
          <w:szCs w:val="32"/>
        </w:rPr>
        <w:t>pme</w:t>
      </w:r>
      <w:r w:rsidRPr="00B46179">
        <w:rPr>
          <w:spacing w:val="-2"/>
          <w:sz w:val="32"/>
          <w:szCs w:val="32"/>
        </w:rPr>
        <w:t>n</w:t>
      </w:r>
      <w:r w:rsidRPr="00B46179">
        <w:rPr>
          <w:sz w:val="32"/>
          <w:szCs w:val="32"/>
        </w:rPr>
        <w:t>t</w:t>
      </w:r>
      <w:r w:rsidR="0033761A" w:rsidRPr="00B46179">
        <w:rPr>
          <w:spacing w:val="40"/>
          <w:sz w:val="32"/>
          <w:szCs w:val="32"/>
        </w:rPr>
        <w:t xml:space="preserve"> </w:t>
      </w:r>
      <w:r w:rsidRPr="00B46179">
        <w:rPr>
          <w:sz w:val="32"/>
          <w:szCs w:val="32"/>
        </w:rPr>
        <w:t>should</w:t>
      </w:r>
      <w:r w:rsidR="0033761A" w:rsidRPr="00B46179">
        <w:rPr>
          <w:spacing w:val="39"/>
          <w:sz w:val="32"/>
          <w:szCs w:val="32"/>
        </w:rPr>
        <w:t xml:space="preserve"> </w:t>
      </w:r>
      <w:r w:rsidRPr="00B46179">
        <w:rPr>
          <w:sz w:val="32"/>
          <w:szCs w:val="32"/>
        </w:rPr>
        <w:t>be</w:t>
      </w:r>
      <w:r w:rsidR="0033761A" w:rsidRPr="00B46179">
        <w:rPr>
          <w:spacing w:val="40"/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in</w:t>
      </w:r>
      <w:r w:rsidRPr="00B46179">
        <w:rPr>
          <w:sz w:val="32"/>
          <w:szCs w:val="32"/>
        </w:rPr>
        <w:t>stal</w:t>
      </w:r>
      <w:r w:rsidRPr="00B46179">
        <w:rPr>
          <w:spacing w:val="-2"/>
          <w:sz w:val="32"/>
          <w:szCs w:val="32"/>
        </w:rPr>
        <w:t>l</w:t>
      </w:r>
      <w:r w:rsidRPr="00B46179">
        <w:rPr>
          <w:sz w:val="32"/>
          <w:szCs w:val="32"/>
        </w:rPr>
        <w:t>ed</w:t>
      </w:r>
      <w:r w:rsidR="0033761A" w:rsidRPr="00B46179">
        <w:rPr>
          <w:spacing w:val="39"/>
          <w:sz w:val="32"/>
          <w:szCs w:val="32"/>
        </w:rPr>
        <w:t xml:space="preserve"> </w:t>
      </w:r>
      <w:r w:rsidRPr="00B46179">
        <w:rPr>
          <w:sz w:val="32"/>
          <w:szCs w:val="32"/>
        </w:rPr>
        <w:t>and</w:t>
      </w:r>
      <w:r w:rsidR="0033761A" w:rsidRPr="00B46179">
        <w:rPr>
          <w:spacing w:val="40"/>
          <w:sz w:val="32"/>
          <w:szCs w:val="32"/>
        </w:rPr>
        <w:t xml:space="preserve"> </w:t>
      </w:r>
      <w:r w:rsidRPr="00B46179">
        <w:rPr>
          <w:sz w:val="32"/>
          <w:szCs w:val="32"/>
        </w:rPr>
        <w:t>operated</w:t>
      </w:r>
      <w:r w:rsidR="0033761A" w:rsidRPr="00B46179">
        <w:rPr>
          <w:spacing w:val="38"/>
          <w:sz w:val="32"/>
          <w:szCs w:val="32"/>
        </w:rPr>
        <w:t xml:space="preserve"> </w:t>
      </w:r>
      <w:r w:rsidRPr="00B46179">
        <w:rPr>
          <w:sz w:val="32"/>
          <w:szCs w:val="32"/>
        </w:rPr>
        <w:t>with</w:t>
      </w:r>
      <w:r w:rsidR="0033761A" w:rsidRPr="00B46179">
        <w:rPr>
          <w:spacing w:val="40"/>
          <w:sz w:val="32"/>
          <w:szCs w:val="32"/>
        </w:rPr>
        <w:t xml:space="preserve"> </w:t>
      </w:r>
      <w:r w:rsidRPr="00B46179">
        <w:rPr>
          <w:sz w:val="32"/>
          <w:szCs w:val="32"/>
        </w:rPr>
        <w:t>a</w:t>
      </w:r>
      <w:r w:rsidR="0033761A" w:rsidRPr="00B46179">
        <w:rPr>
          <w:spacing w:val="40"/>
          <w:sz w:val="32"/>
          <w:szCs w:val="32"/>
        </w:rPr>
        <w:t xml:space="preserve"> </w:t>
      </w:r>
      <w:r w:rsidRPr="00B46179">
        <w:rPr>
          <w:sz w:val="32"/>
          <w:szCs w:val="32"/>
        </w:rPr>
        <w:t>minimum</w:t>
      </w:r>
      <w:r w:rsidR="0033761A" w:rsidRPr="00B46179">
        <w:rPr>
          <w:spacing w:val="39"/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di</w:t>
      </w:r>
      <w:r w:rsidRPr="00B46179">
        <w:rPr>
          <w:sz w:val="32"/>
          <w:szCs w:val="32"/>
        </w:rPr>
        <w:t>stance</w:t>
      </w:r>
      <w:r w:rsidR="0033761A" w:rsidRPr="00B46179">
        <w:rPr>
          <w:spacing w:val="40"/>
          <w:sz w:val="32"/>
          <w:szCs w:val="32"/>
        </w:rPr>
        <w:t xml:space="preserve"> </w:t>
      </w:r>
      <w:r w:rsidRPr="00B46179">
        <w:rPr>
          <w:sz w:val="32"/>
          <w:szCs w:val="32"/>
        </w:rPr>
        <w:t>of</w:t>
      </w:r>
      <w:r w:rsidR="0033761A" w:rsidRPr="00B46179">
        <w:rPr>
          <w:spacing w:val="38"/>
          <w:sz w:val="32"/>
          <w:szCs w:val="32"/>
        </w:rPr>
        <w:t xml:space="preserve"> </w:t>
      </w:r>
      <w:r w:rsidRPr="00B46179">
        <w:rPr>
          <w:sz w:val="32"/>
          <w:szCs w:val="32"/>
        </w:rPr>
        <w:t>5mm</w:t>
      </w:r>
      <w:r w:rsidR="0033761A" w:rsidRPr="00B46179">
        <w:rPr>
          <w:spacing w:val="40"/>
          <w:sz w:val="32"/>
          <w:szCs w:val="32"/>
        </w:rPr>
        <w:t xml:space="preserve"> </w:t>
      </w:r>
      <w:r w:rsidRPr="00B46179">
        <w:rPr>
          <w:sz w:val="32"/>
          <w:szCs w:val="32"/>
        </w:rPr>
        <w:t>betwee</w:t>
      </w:r>
      <w:r w:rsidRPr="00B46179">
        <w:rPr>
          <w:spacing w:val="-2"/>
          <w:sz w:val="32"/>
          <w:szCs w:val="32"/>
        </w:rPr>
        <w:t>n</w:t>
      </w:r>
      <w:r w:rsidR="0033761A" w:rsidRPr="00B46179">
        <w:rPr>
          <w:spacing w:val="38"/>
          <w:sz w:val="32"/>
          <w:szCs w:val="32"/>
        </w:rPr>
        <w:t xml:space="preserve"> </w:t>
      </w:r>
      <w:r w:rsidRPr="00B46179">
        <w:rPr>
          <w:sz w:val="32"/>
          <w:szCs w:val="32"/>
        </w:rPr>
        <w:t>the</w:t>
      </w:r>
      <w:r w:rsidR="0033761A" w:rsidRPr="00B46179">
        <w:rPr>
          <w:spacing w:val="69"/>
          <w:sz w:val="32"/>
          <w:szCs w:val="32"/>
        </w:rPr>
        <w:t xml:space="preserve"> </w:t>
      </w:r>
      <w:r w:rsidRPr="00B46179">
        <w:rPr>
          <w:sz w:val="32"/>
          <w:szCs w:val="32"/>
        </w:rPr>
        <w:t>radiator</w:t>
      </w:r>
      <w:r w:rsidR="0033761A" w:rsidRPr="00B46179">
        <w:rPr>
          <w:spacing w:val="-3"/>
          <w:sz w:val="32"/>
          <w:szCs w:val="32"/>
        </w:rPr>
        <w:t xml:space="preserve"> </w:t>
      </w:r>
      <w:r w:rsidRPr="00B46179">
        <w:rPr>
          <w:sz w:val="32"/>
          <w:szCs w:val="32"/>
        </w:rPr>
        <w:t>and</w:t>
      </w:r>
      <w:r w:rsidR="0033761A" w:rsidRPr="00B46179">
        <w:rPr>
          <w:spacing w:val="-3"/>
          <w:sz w:val="32"/>
          <w:szCs w:val="32"/>
        </w:rPr>
        <w:t xml:space="preserve"> </w:t>
      </w:r>
      <w:r w:rsidRPr="00B46179">
        <w:rPr>
          <w:sz w:val="32"/>
          <w:szCs w:val="32"/>
        </w:rPr>
        <w:t>yo</w:t>
      </w:r>
      <w:r w:rsidRPr="00B46179">
        <w:rPr>
          <w:spacing w:val="-2"/>
          <w:sz w:val="32"/>
          <w:szCs w:val="32"/>
        </w:rPr>
        <w:t>u</w:t>
      </w:r>
      <w:r w:rsidRPr="00B46179">
        <w:rPr>
          <w:sz w:val="32"/>
          <w:szCs w:val="32"/>
        </w:rPr>
        <w:t>r</w:t>
      </w:r>
      <w:r w:rsidR="0033761A" w:rsidRPr="00B46179">
        <w:rPr>
          <w:spacing w:val="-2"/>
          <w:sz w:val="32"/>
          <w:szCs w:val="32"/>
        </w:rPr>
        <w:t xml:space="preserve"> </w:t>
      </w:r>
      <w:r w:rsidRPr="00B46179">
        <w:rPr>
          <w:spacing w:val="-2"/>
          <w:sz w:val="32"/>
          <w:szCs w:val="32"/>
        </w:rPr>
        <w:t>b</w:t>
      </w:r>
      <w:r w:rsidRPr="00B46179">
        <w:rPr>
          <w:spacing w:val="-3"/>
          <w:sz w:val="32"/>
          <w:szCs w:val="32"/>
        </w:rPr>
        <w:t>o</w:t>
      </w:r>
      <w:r w:rsidRPr="00B46179">
        <w:rPr>
          <w:spacing w:val="-2"/>
          <w:sz w:val="32"/>
          <w:szCs w:val="32"/>
        </w:rPr>
        <w:t>dy</w:t>
      </w:r>
      <w:r w:rsidRPr="00B46179">
        <w:rPr>
          <w:spacing w:val="-3"/>
          <w:sz w:val="32"/>
          <w:szCs w:val="32"/>
        </w:rPr>
        <w:t>.</w:t>
      </w:r>
    </w:p>
    <w:p w14:paraId="29A91C3E" w14:textId="77777777" w:rsidR="0033761A" w:rsidRPr="00B46179" w:rsidRDefault="0033761A" w:rsidP="0033761A">
      <w:pPr>
        <w:rPr>
          <w:sz w:val="32"/>
          <w:szCs w:val="32"/>
        </w:rPr>
      </w:pPr>
    </w:p>
    <w:p w14:paraId="72DBA79F" w14:textId="62214CD2" w:rsidR="0033761A" w:rsidRPr="008F642E" w:rsidRDefault="00365F49" w:rsidP="0033761A">
      <w:pPr>
        <w:rPr>
          <w:sz w:val="32"/>
          <w:szCs w:val="32"/>
        </w:rPr>
      </w:pPr>
      <w:r w:rsidRPr="008F642E">
        <w:rPr>
          <w:spacing w:val="-4"/>
          <w:sz w:val="32"/>
          <w:szCs w:val="32"/>
        </w:rPr>
        <w:t>(</w:t>
      </w:r>
      <w:r w:rsidRPr="008F642E">
        <w:rPr>
          <w:spacing w:val="-3"/>
          <w:sz w:val="32"/>
          <w:szCs w:val="32"/>
        </w:rPr>
        <w:t>For</w:t>
      </w:r>
      <w:r w:rsidR="0033761A" w:rsidRPr="008F642E">
        <w:rPr>
          <w:spacing w:val="-4"/>
          <w:sz w:val="32"/>
          <w:szCs w:val="32"/>
        </w:rPr>
        <w:t xml:space="preserve"> </w:t>
      </w:r>
      <w:r w:rsidRPr="008F642E">
        <w:rPr>
          <w:spacing w:val="-3"/>
          <w:sz w:val="32"/>
          <w:szCs w:val="32"/>
        </w:rPr>
        <w:t>c</w:t>
      </w:r>
      <w:r w:rsidRPr="008F642E">
        <w:rPr>
          <w:sz w:val="32"/>
          <w:szCs w:val="32"/>
        </w:rPr>
        <w:t>o</w:t>
      </w:r>
      <w:r w:rsidRPr="008F642E">
        <w:rPr>
          <w:spacing w:val="-3"/>
          <w:sz w:val="32"/>
          <w:szCs w:val="32"/>
        </w:rPr>
        <w:t>un</w:t>
      </w:r>
      <w:r w:rsidRPr="008F642E">
        <w:rPr>
          <w:sz w:val="32"/>
          <w:szCs w:val="32"/>
        </w:rPr>
        <w:t>tr</w:t>
      </w:r>
      <w:r w:rsidRPr="008F642E">
        <w:rPr>
          <w:spacing w:val="-3"/>
          <w:sz w:val="32"/>
          <w:szCs w:val="32"/>
        </w:rPr>
        <w:t>ies</w:t>
      </w:r>
      <w:r w:rsidR="0033761A" w:rsidRPr="008F642E">
        <w:rPr>
          <w:spacing w:val="-4"/>
          <w:sz w:val="32"/>
          <w:szCs w:val="32"/>
        </w:rPr>
        <w:t xml:space="preserve"> </w:t>
      </w:r>
      <w:r w:rsidRPr="008F642E">
        <w:rPr>
          <w:sz w:val="32"/>
          <w:szCs w:val="32"/>
        </w:rPr>
        <w:t>with</w:t>
      </w:r>
      <w:r w:rsidR="0033761A" w:rsidRPr="008F642E">
        <w:rPr>
          <w:spacing w:val="-3"/>
          <w:sz w:val="32"/>
          <w:szCs w:val="32"/>
        </w:rPr>
        <w:t xml:space="preserve"> </w:t>
      </w:r>
      <w:r w:rsidRPr="008F642E">
        <w:rPr>
          <w:sz w:val="32"/>
          <w:szCs w:val="32"/>
        </w:rPr>
        <w:t>a</w:t>
      </w:r>
      <w:r w:rsidR="0033761A" w:rsidRPr="008F642E">
        <w:rPr>
          <w:sz w:val="32"/>
          <w:szCs w:val="32"/>
        </w:rPr>
        <w:t xml:space="preserve"> </w:t>
      </w:r>
      <w:r w:rsidRPr="008F642E">
        <w:rPr>
          <w:spacing w:val="-3"/>
          <w:sz w:val="32"/>
          <w:szCs w:val="32"/>
        </w:rPr>
        <w:t>se</w:t>
      </w:r>
      <w:r w:rsidRPr="008F642E">
        <w:rPr>
          <w:sz w:val="32"/>
          <w:szCs w:val="32"/>
        </w:rPr>
        <w:t>parat</w:t>
      </w:r>
      <w:r w:rsidRPr="008F642E">
        <w:rPr>
          <w:spacing w:val="-3"/>
          <w:sz w:val="32"/>
          <w:szCs w:val="32"/>
        </w:rPr>
        <w:t>e</w:t>
      </w:r>
      <w:r w:rsidR="0033761A" w:rsidRPr="008F642E">
        <w:rPr>
          <w:spacing w:val="-3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wa</w:t>
      </w:r>
      <w:r w:rsidRPr="008F642E">
        <w:rPr>
          <w:sz w:val="32"/>
          <w:szCs w:val="32"/>
        </w:rPr>
        <w:t>s</w:t>
      </w:r>
      <w:r w:rsidRPr="008F642E">
        <w:rPr>
          <w:spacing w:val="-1"/>
          <w:sz w:val="32"/>
          <w:szCs w:val="32"/>
        </w:rPr>
        <w:t>te</w:t>
      </w:r>
      <w:r w:rsidR="0033761A" w:rsidRPr="008F642E">
        <w:rPr>
          <w:spacing w:val="-3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coll</w:t>
      </w:r>
      <w:r w:rsidRPr="008F642E">
        <w:rPr>
          <w:sz w:val="32"/>
          <w:szCs w:val="32"/>
        </w:rPr>
        <w:t>e</w:t>
      </w:r>
      <w:r w:rsidRPr="008F642E">
        <w:rPr>
          <w:spacing w:val="-1"/>
          <w:sz w:val="32"/>
          <w:szCs w:val="32"/>
        </w:rPr>
        <w:t>ctio</w:t>
      </w:r>
      <w:r w:rsidRPr="008F642E">
        <w:rPr>
          <w:sz w:val="32"/>
          <w:szCs w:val="32"/>
        </w:rPr>
        <w:t>n</w:t>
      </w:r>
      <w:r w:rsidR="0033761A" w:rsidRPr="008F642E">
        <w:rPr>
          <w:spacing w:val="-3"/>
          <w:sz w:val="32"/>
          <w:szCs w:val="32"/>
        </w:rPr>
        <w:t xml:space="preserve"> </w:t>
      </w:r>
      <w:r w:rsidRPr="008F642E">
        <w:rPr>
          <w:sz w:val="32"/>
          <w:szCs w:val="32"/>
        </w:rPr>
        <w:t>sys</w:t>
      </w:r>
      <w:r w:rsidRPr="008F642E">
        <w:rPr>
          <w:spacing w:val="-1"/>
          <w:sz w:val="32"/>
          <w:szCs w:val="32"/>
        </w:rPr>
        <w:t>te</w:t>
      </w:r>
      <w:r w:rsidRPr="008F642E">
        <w:rPr>
          <w:sz w:val="32"/>
          <w:szCs w:val="32"/>
        </w:rPr>
        <w:t>m)</w:t>
      </w:r>
      <w:r w:rsidR="0033761A" w:rsidRPr="008F642E">
        <w:rPr>
          <w:spacing w:val="-4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T</w:t>
      </w:r>
      <w:r w:rsidRPr="008F642E">
        <w:rPr>
          <w:sz w:val="32"/>
          <w:szCs w:val="32"/>
        </w:rPr>
        <w:t>he</w:t>
      </w:r>
      <w:r w:rsidR="0033761A" w:rsidRPr="008F642E">
        <w:rPr>
          <w:spacing w:val="-3"/>
          <w:sz w:val="32"/>
          <w:szCs w:val="32"/>
        </w:rPr>
        <w:t xml:space="preserve"> </w:t>
      </w:r>
      <w:r w:rsidRPr="008F642E">
        <w:rPr>
          <w:sz w:val="32"/>
          <w:szCs w:val="32"/>
        </w:rPr>
        <w:t>s</w:t>
      </w:r>
      <w:r w:rsidRPr="008F642E">
        <w:rPr>
          <w:spacing w:val="-1"/>
          <w:sz w:val="32"/>
          <w:szCs w:val="32"/>
        </w:rPr>
        <w:t>ig</w:t>
      </w:r>
      <w:r w:rsidRPr="008F642E">
        <w:rPr>
          <w:sz w:val="32"/>
          <w:szCs w:val="32"/>
        </w:rPr>
        <w:t>n</w:t>
      </w:r>
      <w:r w:rsidR="0033761A" w:rsidRPr="008F642E">
        <w:rPr>
          <w:spacing w:val="-3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o</w:t>
      </w:r>
      <w:r w:rsidRPr="008F642E">
        <w:rPr>
          <w:sz w:val="32"/>
          <w:szCs w:val="32"/>
        </w:rPr>
        <w:t>n</w:t>
      </w:r>
      <w:r w:rsidR="0033761A" w:rsidRPr="008F642E">
        <w:rPr>
          <w:spacing w:val="-3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t</w:t>
      </w:r>
      <w:r w:rsidRPr="008F642E">
        <w:rPr>
          <w:sz w:val="32"/>
          <w:szCs w:val="32"/>
        </w:rPr>
        <w:t>he</w:t>
      </w:r>
      <w:r w:rsidR="0033761A" w:rsidRPr="008F642E">
        <w:rPr>
          <w:spacing w:val="-3"/>
          <w:sz w:val="32"/>
          <w:szCs w:val="32"/>
        </w:rPr>
        <w:t xml:space="preserve"> </w:t>
      </w:r>
      <w:r w:rsidRPr="008F642E">
        <w:rPr>
          <w:sz w:val="32"/>
          <w:szCs w:val="32"/>
        </w:rPr>
        <w:t>batt</w:t>
      </w:r>
      <w:r w:rsidRPr="008F642E">
        <w:rPr>
          <w:spacing w:val="-3"/>
          <w:sz w:val="32"/>
          <w:szCs w:val="32"/>
        </w:rPr>
        <w:t>e</w:t>
      </w:r>
      <w:r w:rsidRPr="008F642E">
        <w:rPr>
          <w:sz w:val="32"/>
          <w:szCs w:val="32"/>
        </w:rPr>
        <w:t>r</w:t>
      </w:r>
      <w:r w:rsidRPr="008F642E">
        <w:rPr>
          <w:spacing w:val="-3"/>
          <w:sz w:val="32"/>
          <w:szCs w:val="32"/>
        </w:rPr>
        <w:t>y,</w:t>
      </w:r>
      <w:r w:rsidR="0033761A" w:rsidRPr="008F642E">
        <w:rPr>
          <w:spacing w:val="-3"/>
          <w:sz w:val="32"/>
          <w:szCs w:val="32"/>
        </w:rPr>
        <w:t xml:space="preserve"> </w:t>
      </w:r>
      <w:r w:rsidRPr="008F642E">
        <w:rPr>
          <w:sz w:val="32"/>
          <w:szCs w:val="32"/>
        </w:rPr>
        <w:t>m</w:t>
      </w:r>
      <w:r w:rsidRPr="008F642E">
        <w:rPr>
          <w:spacing w:val="-1"/>
          <w:sz w:val="32"/>
          <w:szCs w:val="32"/>
        </w:rPr>
        <w:t>a</w:t>
      </w:r>
      <w:r w:rsidRPr="008F642E">
        <w:rPr>
          <w:sz w:val="32"/>
          <w:szCs w:val="32"/>
        </w:rPr>
        <w:t>nu</w:t>
      </w:r>
      <w:r w:rsidRPr="008F642E">
        <w:rPr>
          <w:spacing w:val="-1"/>
          <w:sz w:val="32"/>
          <w:szCs w:val="32"/>
        </w:rPr>
        <w:t>al</w:t>
      </w:r>
      <w:r w:rsidR="0033761A" w:rsidRPr="008F642E">
        <w:rPr>
          <w:spacing w:val="-3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a</w:t>
      </w:r>
      <w:r w:rsidRPr="008F642E">
        <w:rPr>
          <w:sz w:val="32"/>
          <w:szCs w:val="32"/>
        </w:rPr>
        <w:t>n</w:t>
      </w:r>
      <w:r w:rsidRPr="008F642E">
        <w:rPr>
          <w:spacing w:val="-1"/>
          <w:sz w:val="32"/>
          <w:szCs w:val="32"/>
        </w:rPr>
        <w:t>d</w:t>
      </w:r>
      <w:r w:rsidR="0033761A" w:rsidRPr="008F642E">
        <w:rPr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t</w:t>
      </w:r>
      <w:r w:rsidRPr="008F642E">
        <w:rPr>
          <w:sz w:val="32"/>
          <w:szCs w:val="32"/>
        </w:rPr>
        <w:t>he</w:t>
      </w:r>
      <w:r w:rsidR="0033761A" w:rsidRPr="008F642E">
        <w:rPr>
          <w:spacing w:val="-3"/>
          <w:sz w:val="32"/>
          <w:szCs w:val="32"/>
        </w:rPr>
        <w:t xml:space="preserve"> </w:t>
      </w:r>
      <w:r w:rsidRPr="008F642E">
        <w:rPr>
          <w:sz w:val="32"/>
          <w:szCs w:val="32"/>
        </w:rPr>
        <w:t>pa</w:t>
      </w:r>
      <w:r w:rsidRPr="008F642E">
        <w:rPr>
          <w:spacing w:val="-3"/>
          <w:sz w:val="32"/>
          <w:szCs w:val="32"/>
        </w:rPr>
        <w:t>ck</w:t>
      </w:r>
      <w:r w:rsidRPr="008F642E">
        <w:rPr>
          <w:sz w:val="32"/>
          <w:szCs w:val="32"/>
        </w:rPr>
        <w:t>a</w:t>
      </w:r>
      <w:r w:rsidRPr="008F642E">
        <w:rPr>
          <w:spacing w:val="-3"/>
          <w:sz w:val="32"/>
          <w:szCs w:val="32"/>
        </w:rPr>
        <w:t>ging</w:t>
      </w:r>
      <w:r w:rsidR="0033761A" w:rsidRPr="008F642E">
        <w:rPr>
          <w:spacing w:val="91"/>
          <w:w w:val="98"/>
          <w:sz w:val="32"/>
          <w:szCs w:val="32"/>
        </w:rPr>
        <w:t xml:space="preserve"> </w:t>
      </w:r>
      <w:r w:rsidRPr="008F642E">
        <w:rPr>
          <w:sz w:val="32"/>
          <w:szCs w:val="32"/>
        </w:rPr>
        <w:t>sh</w:t>
      </w:r>
      <w:r w:rsidRPr="008F642E">
        <w:rPr>
          <w:spacing w:val="-1"/>
          <w:sz w:val="32"/>
          <w:szCs w:val="32"/>
        </w:rPr>
        <w:t>ow</w:t>
      </w:r>
      <w:r w:rsidRPr="008F642E">
        <w:rPr>
          <w:sz w:val="32"/>
          <w:szCs w:val="32"/>
        </w:rPr>
        <w:t>s</w:t>
      </w:r>
      <w:r w:rsidR="0033761A" w:rsidRPr="008F642E">
        <w:rPr>
          <w:spacing w:val="-10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t</w:t>
      </w:r>
      <w:r w:rsidRPr="008F642E">
        <w:rPr>
          <w:sz w:val="32"/>
          <w:szCs w:val="32"/>
        </w:rPr>
        <w:t>h</w:t>
      </w:r>
      <w:r w:rsidRPr="008F642E">
        <w:rPr>
          <w:spacing w:val="-1"/>
          <w:sz w:val="32"/>
          <w:szCs w:val="32"/>
        </w:rPr>
        <w:t>at</w:t>
      </w:r>
      <w:r w:rsidR="0033761A" w:rsidRPr="008F642E">
        <w:rPr>
          <w:spacing w:val="-9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t</w:t>
      </w:r>
      <w:r w:rsidRPr="008F642E">
        <w:rPr>
          <w:sz w:val="32"/>
          <w:szCs w:val="32"/>
        </w:rPr>
        <w:t>he</w:t>
      </w:r>
      <w:r w:rsidR="0033761A" w:rsidRPr="008F642E">
        <w:rPr>
          <w:spacing w:val="-9"/>
          <w:sz w:val="32"/>
          <w:szCs w:val="32"/>
        </w:rPr>
        <w:t xml:space="preserve"> </w:t>
      </w:r>
      <w:r w:rsidRPr="008F642E">
        <w:rPr>
          <w:spacing w:val="1"/>
          <w:sz w:val="32"/>
          <w:szCs w:val="32"/>
        </w:rPr>
        <w:t>b</w:t>
      </w:r>
      <w:r w:rsidRPr="008F642E">
        <w:rPr>
          <w:sz w:val="32"/>
          <w:szCs w:val="32"/>
        </w:rPr>
        <w:t>att</w:t>
      </w:r>
      <w:r w:rsidRPr="008F642E">
        <w:rPr>
          <w:spacing w:val="1"/>
          <w:sz w:val="32"/>
          <w:szCs w:val="32"/>
        </w:rPr>
        <w:t>ery</w:t>
      </w:r>
      <w:r w:rsidR="0033761A" w:rsidRPr="008F642E">
        <w:rPr>
          <w:spacing w:val="-11"/>
          <w:sz w:val="32"/>
          <w:szCs w:val="32"/>
        </w:rPr>
        <w:t xml:space="preserve"> </w:t>
      </w:r>
      <w:r w:rsidRPr="008F642E">
        <w:rPr>
          <w:sz w:val="32"/>
          <w:szCs w:val="32"/>
        </w:rPr>
        <w:t>in</w:t>
      </w:r>
      <w:r w:rsidR="0033761A" w:rsidRPr="008F642E">
        <w:rPr>
          <w:spacing w:val="-10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t</w:t>
      </w:r>
      <w:r w:rsidRPr="008F642E">
        <w:rPr>
          <w:sz w:val="32"/>
          <w:szCs w:val="32"/>
        </w:rPr>
        <w:t>his</w:t>
      </w:r>
      <w:r w:rsidR="0033761A" w:rsidRPr="008F642E">
        <w:rPr>
          <w:spacing w:val="-9"/>
          <w:sz w:val="32"/>
          <w:szCs w:val="32"/>
        </w:rPr>
        <w:t xml:space="preserve"> </w:t>
      </w:r>
      <w:r w:rsidRPr="008F642E">
        <w:rPr>
          <w:sz w:val="32"/>
          <w:szCs w:val="32"/>
        </w:rPr>
        <w:t>pro</w:t>
      </w:r>
      <w:r w:rsidRPr="008F642E">
        <w:rPr>
          <w:spacing w:val="-3"/>
          <w:sz w:val="32"/>
          <w:szCs w:val="32"/>
        </w:rPr>
        <w:t>duc</w:t>
      </w:r>
      <w:r w:rsidRPr="008F642E">
        <w:rPr>
          <w:sz w:val="32"/>
          <w:szCs w:val="32"/>
        </w:rPr>
        <w:t>t</w:t>
      </w:r>
      <w:r w:rsidR="0033761A" w:rsidRPr="008F642E">
        <w:rPr>
          <w:spacing w:val="-8"/>
          <w:sz w:val="32"/>
          <w:szCs w:val="32"/>
        </w:rPr>
        <w:t xml:space="preserve"> </w:t>
      </w:r>
      <w:r w:rsidRPr="008F642E">
        <w:rPr>
          <w:sz w:val="32"/>
          <w:szCs w:val="32"/>
        </w:rPr>
        <w:t>mus</w:t>
      </w:r>
      <w:r w:rsidRPr="008F642E">
        <w:rPr>
          <w:spacing w:val="-1"/>
          <w:sz w:val="32"/>
          <w:szCs w:val="32"/>
        </w:rPr>
        <w:t>t</w:t>
      </w:r>
      <w:r w:rsidR="0033761A" w:rsidRPr="008F642E">
        <w:rPr>
          <w:spacing w:val="-9"/>
          <w:sz w:val="32"/>
          <w:szCs w:val="32"/>
        </w:rPr>
        <w:t xml:space="preserve"> </w:t>
      </w:r>
      <w:r w:rsidRPr="008F642E">
        <w:rPr>
          <w:spacing w:val="-3"/>
          <w:sz w:val="32"/>
          <w:szCs w:val="32"/>
        </w:rPr>
        <w:t>n</w:t>
      </w:r>
      <w:r w:rsidRPr="008F642E">
        <w:rPr>
          <w:sz w:val="32"/>
          <w:szCs w:val="32"/>
        </w:rPr>
        <w:t>ot</w:t>
      </w:r>
      <w:r w:rsidR="0033761A" w:rsidRPr="008F642E">
        <w:rPr>
          <w:spacing w:val="-8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b</w:t>
      </w:r>
      <w:r w:rsidRPr="008F642E">
        <w:rPr>
          <w:sz w:val="32"/>
          <w:szCs w:val="32"/>
        </w:rPr>
        <w:t>e</w:t>
      </w:r>
      <w:r w:rsidR="0033761A" w:rsidRPr="008F642E">
        <w:rPr>
          <w:spacing w:val="-8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di</w:t>
      </w:r>
      <w:r w:rsidRPr="008F642E">
        <w:rPr>
          <w:sz w:val="32"/>
          <w:szCs w:val="32"/>
        </w:rPr>
        <w:t>s</w:t>
      </w:r>
      <w:r w:rsidRPr="008F642E">
        <w:rPr>
          <w:spacing w:val="-1"/>
          <w:sz w:val="32"/>
          <w:szCs w:val="32"/>
        </w:rPr>
        <w:t>pos</w:t>
      </w:r>
      <w:r w:rsidRPr="008F642E">
        <w:rPr>
          <w:sz w:val="32"/>
          <w:szCs w:val="32"/>
        </w:rPr>
        <w:t>ed</w:t>
      </w:r>
      <w:r w:rsidR="0033761A" w:rsidRPr="008F642E">
        <w:rPr>
          <w:spacing w:val="-9"/>
          <w:sz w:val="32"/>
          <w:szCs w:val="32"/>
        </w:rPr>
        <w:t xml:space="preserve"> </w:t>
      </w:r>
      <w:r w:rsidRPr="008F642E">
        <w:rPr>
          <w:sz w:val="32"/>
          <w:szCs w:val="32"/>
        </w:rPr>
        <w:t>of</w:t>
      </w:r>
      <w:r w:rsidR="0033761A" w:rsidRPr="008F642E">
        <w:rPr>
          <w:spacing w:val="-10"/>
          <w:sz w:val="32"/>
          <w:szCs w:val="32"/>
        </w:rPr>
        <w:t xml:space="preserve"> </w:t>
      </w:r>
      <w:r w:rsidRPr="008F642E">
        <w:rPr>
          <w:sz w:val="32"/>
          <w:szCs w:val="32"/>
        </w:rPr>
        <w:t>with</w:t>
      </w:r>
      <w:r w:rsidR="0033761A" w:rsidRPr="008F642E">
        <w:rPr>
          <w:spacing w:val="-10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ot</w:t>
      </w:r>
      <w:r w:rsidRPr="008F642E">
        <w:rPr>
          <w:sz w:val="32"/>
          <w:szCs w:val="32"/>
        </w:rPr>
        <w:t>her</w:t>
      </w:r>
      <w:r w:rsidR="0033761A" w:rsidRPr="008F642E">
        <w:rPr>
          <w:spacing w:val="-10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do</w:t>
      </w:r>
      <w:r w:rsidRPr="008F642E">
        <w:rPr>
          <w:sz w:val="32"/>
          <w:szCs w:val="32"/>
        </w:rPr>
        <w:t>mes</w:t>
      </w:r>
      <w:r w:rsidRPr="008F642E">
        <w:rPr>
          <w:spacing w:val="-1"/>
          <w:sz w:val="32"/>
          <w:szCs w:val="32"/>
        </w:rPr>
        <w:t>tic</w:t>
      </w:r>
      <w:r w:rsidR="0033761A" w:rsidRPr="008F642E">
        <w:rPr>
          <w:spacing w:val="-10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wa</w:t>
      </w:r>
      <w:r w:rsidRPr="008F642E">
        <w:rPr>
          <w:sz w:val="32"/>
          <w:szCs w:val="32"/>
        </w:rPr>
        <w:t>s</w:t>
      </w:r>
      <w:r w:rsidRPr="008F642E">
        <w:rPr>
          <w:spacing w:val="-1"/>
          <w:sz w:val="32"/>
          <w:szCs w:val="32"/>
        </w:rPr>
        <w:t>t</w:t>
      </w:r>
      <w:r w:rsidRPr="008F642E">
        <w:rPr>
          <w:sz w:val="32"/>
          <w:szCs w:val="32"/>
        </w:rPr>
        <w:t>e.</w:t>
      </w:r>
    </w:p>
    <w:p w14:paraId="093960A3" w14:textId="2BF3828F" w:rsidR="008F642E" w:rsidRDefault="008F642E" w:rsidP="0033761A">
      <w:pPr>
        <w:rPr>
          <w:rFonts w:eastAsia="Verdana" w:hAnsi="Verdana" w:cs="Verdana"/>
          <w:sz w:val="32"/>
          <w:szCs w:val="32"/>
        </w:rPr>
      </w:pPr>
    </w:p>
    <w:p w14:paraId="6894645F" w14:textId="328D01C3" w:rsidR="00C02548" w:rsidRDefault="00C02548" w:rsidP="0033761A">
      <w:pPr>
        <w:rPr>
          <w:rFonts w:eastAsia="Verdana" w:hAnsi="Verdana" w:cs="Verdana"/>
          <w:sz w:val="32"/>
          <w:szCs w:val="32"/>
        </w:rPr>
      </w:pPr>
      <w:r w:rsidRPr="008F642E">
        <w:rPr>
          <w:noProof/>
          <w:sz w:val="32"/>
          <w:szCs w:val="32"/>
        </w:rPr>
        <w:lastRenderedPageBreak/>
        <w:drawing>
          <wp:anchor distT="0" distB="0" distL="114300" distR="114300" simplePos="0" relativeHeight="1312" behindDoc="0" locked="0" layoutInCell="1" allowOverlap="1" wp14:anchorId="05F244D0" wp14:editId="2306EC48">
            <wp:simplePos x="0" y="0"/>
            <wp:positionH relativeFrom="page">
              <wp:posOffset>1036320</wp:posOffset>
            </wp:positionH>
            <wp:positionV relativeFrom="paragraph">
              <wp:posOffset>31115</wp:posOffset>
            </wp:positionV>
            <wp:extent cx="320040" cy="359410"/>
            <wp:effectExtent l="0" t="0" r="0" b="0"/>
            <wp:wrapNone/>
            <wp:docPr id="223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AC1F7" w14:textId="77777777" w:rsidR="00C02548" w:rsidRPr="008F642E" w:rsidRDefault="00C02548" w:rsidP="0033761A">
      <w:pPr>
        <w:rPr>
          <w:rFonts w:eastAsia="Verdana" w:hAnsi="Verdana" w:cs="Verdana"/>
          <w:sz w:val="32"/>
          <w:szCs w:val="32"/>
        </w:rPr>
      </w:pPr>
    </w:p>
    <w:p w14:paraId="3C39BDDD" w14:textId="77777777" w:rsidR="0033761A" w:rsidRPr="008F642E" w:rsidRDefault="00365F49" w:rsidP="0033761A">
      <w:pPr>
        <w:rPr>
          <w:rFonts w:eastAsia="Verdana" w:hAnsi="Verdana" w:cs="Verdana"/>
          <w:sz w:val="32"/>
          <w:szCs w:val="32"/>
        </w:rPr>
      </w:pPr>
      <w:r w:rsidRPr="008F642E">
        <w:rPr>
          <w:sz w:val="32"/>
          <w:szCs w:val="32"/>
        </w:rPr>
        <w:t>C</w:t>
      </w:r>
      <w:r w:rsidRPr="008F642E">
        <w:rPr>
          <w:spacing w:val="-3"/>
          <w:sz w:val="32"/>
          <w:szCs w:val="32"/>
        </w:rPr>
        <w:t>hemic</w:t>
      </w:r>
      <w:r w:rsidRPr="008F642E">
        <w:rPr>
          <w:sz w:val="32"/>
          <w:szCs w:val="32"/>
        </w:rPr>
        <w:t>al</w:t>
      </w:r>
      <w:r w:rsidR="0033761A" w:rsidRPr="008F642E">
        <w:rPr>
          <w:spacing w:val="12"/>
          <w:sz w:val="32"/>
          <w:szCs w:val="32"/>
        </w:rPr>
        <w:t xml:space="preserve"> </w:t>
      </w:r>
      <w:r w:rsidRPr="008F642E">
        <w:rPr>
          <w:sz w:val="32"/>
          <w:szCs w:val="32"/>
        </w:rPr>
        <w:t>sym</w:t>
      </w:r>
      <w:r w:rsidRPr="008F642E">
        <w:rPr>
          <w:spacing w:val="-1"/>
          <w:sz w:val="32"/>
          <w:szCs w:val="32"/>
        </w:rPr>
        <w:t>bo</w:t>
      </w:r>
      <w:r w:rsidRPr="008F642E">
        <w:rPr>
          <w:sz w:val="32"/>
          <w:szCs w:val="32"/>
        </w:rPr>
        <w:t>ls</w:t>
      </w:r>
      <w:r w:rsidR="0033761A" w:rsidRPr="008F642E">
        <w:rPr>
          <w:spacing w:val="13"/>
          <w:sz w:val="32"/>
          <w:szCs w:val="32"/>
        </w:rPr>
        <w:t xml:space="preserve"> </w:t>
      </w:r>
      <w:r w:rsidRPr="008F642E">
        <w:rPr>
          <w:spacing w:val="-4"/>
          <w:sz w:val="32"/>
          <w:szCs w:val="32"/>
        </w:rPr>
        <w:t>like</w:t>
      </w:r>
      <w:r w:rsidR="0033761A" w:rsidRPr="008F642E">
        <w:rPr>
          <w:spacing w:val="13"/>
          <w:sz w:val="32"/>
          <w:szCs w:val="32"/>
        </w:rPr>
        <w:t xml:space="preserve"> </w:t>
      </w:r>
      <w:r w:rsidRPr="008F642E">
        <w:rPr>
          <w:sz w:val="32"/>
          <w:szCs w:val="32"/>
        </w:rPr>
        <w:t>Hg,</w:t>
      </w:r>
      <w:r w:rsidR="0033761A" w:rsidRPr="008F642E">
        <w:rPr>
          <w:spacing w:val="13"/>
          <w:sz w:val="32"/>
          <w:szCs w:val="32"/>
        </w:rPr>
        <w:t xml:space="preserve"> </w:t>
      </w:r>
      <w:r w:rsidRPr="008F642E">
        <w:rPr>
          <w:spacing w:val="-5"/>
          <w:sz w:val="32"/>
          <w:szCs w:val="32"/>
        </w:rPr>
        <w:t>Cd</w:t>
      </w:r>
      <w:r w:rsidR="0033761A" w:rsidRPr="008F642E">
        <w:rPr>
          <w:spacing w:val="13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or</w:t>
      </w:r>
      <w:r w:rsidR="0033761A" w:rsidRPr="008F642E">
        <w:rPr>
          <w:spacing w:val="12"/>
          <w:sz w:val="32"/>
          <w:szCs w:val="32"/>
        </w:rPr>
        <w:t xml:space="preserve"> </w:t>
      </w:r>
      <w:r w:rsidRPr="008F642E">
        <w:rPr>
          <w:sz w:val="32"/>
          <w:szCs w:val="32"/>
        </w:rPr>
        <w:t>Pb</w:t>
      </w:r>
      <w:r w:rsidR="0033761A" w:rsidRPr="008F642E">
        <w:rPr>
          <w:spacing w:val="13"/>
          <w:sz w:val="32"/>
          <w:szCs w:val="32"/>
        </w:rPr>
        <w:t xml:space="preserve"> </w:t>
      </w:r>
      <w:r w:rsidRPr="008F642E">
        <w:rPr>
          <w:sz w:val="32"/>
          <w:szCs w:val="32"/>
        </w:rPr>
        <w:t>sh</w:t>
      </w:r>
      <w:r w:rsidRPr="008F642E">
        <w:rPr>
          <w:spacing w:val="-1"/>
          <w:sz w:val="32"/>
          <w:szCs w:val="32"/>
        </w:rPr>
        <w:t>ow</w:t>
      </w:r>
      <w:r w:rsidR="0033761A" w:rsidRPr="008F642E">
        <w:rPr>
          <w:spacing w:val="12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t</w:t>
      </w:r>
      <w:r w:rsidRPr="008F642E">
        <w:rPr>
          <w:sz w:val="32"/>
          <w:szCs w:val="32"/>
        </w:rPr>
        <w:t>h</w:t>
      </w:r>
      <w:r w:rsidRPr="008F642E">
        <w:rPr>
          <w:spacing w:val="-1"/>
          <w:sz w:val="32"/>
          <w:szCs w:val="32"/>
        </w:rPr>
        <w:t>at</w:t>
      </w:r>
      <w:r w:rsidR="0033761A" w:rsidRPr="008F642E">
        <w:rPr>
          <w:spacing w:val="13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t</w:t>
      </w:r>
      <w:r w:rsidRPr="008F642E">
        <w:rPr>
          <w:sz w:val="32"/>
          <w:szCs w:val="32"/>
        </w:rPr>
        <w:t>he</w:t>
      </w:r>
      <w:r w:rsidR="0033761A" w:rsidRPr="008F642E">
        <w:rPr>
          <w:spacing w:val="13"/>
          <w:sz w:val="32"/>
          <w:szCs w:val="32"/>
        </w:rPr>
        <w:t xml:space="preserve"> </w:t>
      </w:r>
      <w:r w:rsidRPr="008F642E">
        <w:rPr>
          <w:sz w:val="32"/>
          <w:szCs w:val="32"/>
        </w:rPr>
        <w:t>battery</w:t>
      </w:r>
      <w:r w:rsidR="0033761A" w:rsidRPr="008F642E">
        <w:rPr>
          <w:spacing w:val="11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i</w:t>
      </w:r>
      <w:r w:rsidRPr="008F642E">
        <w:rPr>
          <w:sz w:val="32"/>
          <w:szCs w:val="32"/>
        </w:rPr>
        <w:t>nc</w:t>
      </w:r>
      <w:r w:rsidRPr="008F642E">
        <w:rPr>
          <w:spacing w:val="-1"/>
          <w:sz w:val="32"/>
          <w:szCs w:val="32"/>
        </w:rPr>
        <w:t>l</w:t>
      </w:r>
      <w:r w:rsidRPr="008F642E">
        <w:rPr>
          <w:sz w:val="32"/>
          <w:szCs w:val="32"/>
        </w:rPr>
        <w:t>u</w:t>
      </w:r>
      <w:r w:rsidRPr="008F642E">
        <w:rPr>
          <w:spacing w:val="-1"/>
          <w:sz w:val="32"/>
          <w:szCs w:val="32"/>
        </w:rPr>
        <w:t>d</w:t>
      </w:r>
      <w:r w:rsidRPr="008F642E">
        <w:rPr>
          <w:sz w:val="32"/>
          <w:szCs w:val="32"/>
        </w:rPr>
        <w:t>es</w:t>
      </w:r>
      <w:r w:rsidR="0033761A" w:rsidRPr="008F642E">
        <w:rPr>
          <w:spacing w:val="13"/>
          <w:sz w:val="32"/>
          <w:szCs w:val="32"/>
        </w:rPr>
        <w:t xml:space="preserve"> </w:t>
      </w:r>
      <w:r w:rsidR="00DC2E74" w:rsidRPr="008F642E">
        <w:rPr>
          <w:spacing w:val="-3"/>
          <w:sz w:val="32"/>
          <w:szCs w:val="32"/>
        </w:rPr>
        <w:t>me</w:t>
      </w:r>
      <w:r w:rsidR="00DC2E74" w:rsidRPr="008F642E">
        <w:rPr>
          <w:sz w:val="32"/>
          <w:szCs w:val="32"/>
        </w:rPr>
        <w:t>r</w:t>
      </w:r>
      <w:r w:rsidR="00DC2E74" w:rsidRPr="008F642E">
        <w:rPr>
          <w:spacing w:val="-3"/>
          <w:sz w:val="32"/>
          <w:szCs w:val="32"/>
        </w:rPr>
        <w:t>cury</w:t>
      </w:r>
      <w:r w:rsidRPr="008F642E">
        <w:rPr>
          <w:spacing w:val="-14"/>
          <w:sz w:val="32"/>
          <w:szCs w:val="32"/>
        </w:rPr>
        <w:t>,</w:t>
      </w:r>
      <w:r w:rsidR="0033761A" w:rsidRPr="008F642E">
        <w:rPr>
          <w:spacing w:val="13"/>
          <w:sz w:val="32"/>
          <w:szCs w:val="32"/>
        </w:rPr>
        <w:t xml:space="preserve"> </w:t>
      </w:r>
      <w:r w:rsidRPr="008F642E">
        <w:rPr>
          <w:spacing w:val="-3"/>
          <w:sz w:val="32"/>
          <w:szCs w:val="32"/>
        </w:rPr>
        <w:t>c</w:t>
      </w:r>
      <w:r w:rsidRPr="008F642E">
        <w:rPr>
          <w:sz w:val="32"/>
          <w:szCs w:val="32"/>
        </w:rPr>
        <w:t>ad</w:t>
      </w:r>
      <w:r w:rsidRPr="008F642E">
        <w:rPr>
          <w:spacing w:val="-3"/>
          <w:sz w:val="32"/>
          <w:szCs w:val="32"/>
        </w:rPr>
        <w:t>mium</w:t>
      </w:r>
      <w:r w:rsidR="0033761A" w:rsidRPr="008F642E">
        <w:rPr>
          <w:spacing w:val="13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or</w:t>
      </w:r>
      <w:r w:rsidR="0033761A" w:rsidRPr="008F642E">
        <w:rPr>
          <w:spacing w:val="12"/>
          <w:sz w:val="32"/>
          <w:szCs w:val="32"/>
        </w:rPr>
        <w:t xml:space="preserve"> </w:t>
      </w:r>
      <w:r w:rsidRPr="008F642E">
        <w:rPr>
          <w:sz w:val="32"/>
          <w:szCs w:val="32"/>
        </w:rPr>
        <w:t>lead</w:t>
      </w:r>
      <w:r w:rsidR="0033761A" w:rsidRPr="008F642E">
        <w:rPr>
          <w:spacing w:val="13"/>
          <w:sz w:val="32"/>
          <w:szCs w:val="32"/>
        </w:rPr>
        <w:t xml:space="preserve"> </w:t>
      </w:r>
      <w:r w:rsidRPr="008F642E">
        <w:rPr>
          <w:spacing w:val="-3"/>
          <w:sz w:val="32"/>
          <w:szCs w:val="32"/>
        </w:rPr>
        <w:t>o</w:t>
      </w:r>
      <w:r w:rsidRPr="008F642E">
        <w:rPr>
          <w:spacing w:val="-4"/>
          <w:sz w:val="32"/>
          <w:szCs w:val="32"/>
        </w:rPr>
        <w:t>ver</w:t>
      </w:r>
      <w:r w:rsidR="0033761A" w:rsidRPr="008F642E">
        <w:rPr>
          <w:spacing w:val="11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t</w:t>
      </w:r>
      <w:r w:rsidRPr="008F642E">
        <w:rPr>
          <w:sz w:val="32"/>
          <w:szCs w:val="32"/>
        </w:rPr>
        <w:t>he</w:t>
      </w:r>
      <w:r w:rsidR="0033761A" w:rsidRPr="008F642E">
        <w:rPr>
          <w:spacing w:val="67"/>
          <w:w w:val="93"/>
          <w:sz w:val="32"/>
          <w:szCs w:val="32"/>
        </w:rPr>
        <w:t xml:space="preserve"> </w:t>
      </w:r>
      <w:r w:rsidRPr="008F642E">
        <w:rPr>
          <w:spacing w:val="-6"/>
          <w:sz w:val="32"/>
          <w:szCs w:val="32"/>
        </w:rPr>
        <w:t>r</w:t>
      </w:r>
      <w:r w:rsidRPr="008F642E">
        <w:rPr>
          <w:spacing w:val="-7"/>
          <w:sz w:val="32"/>
          <w:szCs w:val="32"/>
        </w:rPr>
        <w:t>e</w:t>
      </w:r>
      <w:r w:rsidRPr="008F642E">
        <w:rPr>
          <w:spacing w:val="-6"/>
          <w:sz w:val="32"/>
          <w:szCs w:val="32"/>
        </w:rPr>
        <w:t>f</w:t>
      </w:r>
      <w:r w:rsidRPr="008F642E">
        <w:rPr>
          <w:spacing w:val="-7"/>
          <w:sz w:val="32"/>
          <w:szCs w:val="32"/>
        </w:rPr>
        <w:t>e</w:t>
      </w:r>
      <w:r w:rsidRPr="008F642E">
        <w:rPr>
          <w:spacing w:val="-6"/>
          <w:sz w:val="32"/>
          <w:szCs w:val="32"/>
        </w:rPr>
        <w:t>r</w:t>
      </w:r>
      <w:r w:rsidRPr="008F642E">
        <w:rPr>
          <w:spacing w:val="-7"/>
          <w:sz w:val="32"/>
          <w:szCs w:val="32"/>
        </w:rPr>
        <w:t>ence</w:t>
      </w:r>
      <w:r w:rsidR="0033761A" w:rsidRPr="008F642E">
        <w:rPr>
          <w:spacing w:val="-16"/>
          <w:sz w:val="32"/>
          <w:szCs w:val="32"/>
        </w:rPr>
        <w:t xml:space="preserve"> </w:t>
      </w:r>
      <w:r w:rsidRPr="008F642E">
        <w:rPr>
          <w:sz w:val="32"/>
          <w:szCs w:val="32"/>
        </w:rPr>
        <w:t>v</w:t>
      </w:r>
      <w:r w:rsidRPr="008F642E">
        <w:rPr>
          <w:spacing w:val="-1"/>
          <w:sz w:val="32"/>
          <w:szCs w:val="32"/>
        </w:rPr>
        <w:t>al</w:t>
      </w:r>
      <w:r w:rsidRPr="008F642E">
        <w:rPr>
          <w:sz w:val="32"/>
          <w:szCs w:val="32"/>
        </w:rPr>
        <w:t>ue</w:t>
      </w:r>
      <w:r w:rsidR="0033761A" w:rsidRPr="008F642E">
        <w:rPr>
          <w:spacing w:val="-14"/>
          <w:sz w:val="32"/>
          <w:szCs w:val="32"/>
        </w:rPr>
        <w:t xml:space="preserve"> </w:t>
      </w:r>
      <w:r w:rsidRPr="008F642E">
        <w:rPr>
          <w:sz w:val="32"/>
          <w:szCs w:val="32"/>
        </w:rPr>
        <w:t>s</w:t>
      </w:r>
      <w:r w:rsidRPr="008F642E">
        <w:rPr>
          <w:spacing w:val="-1"/>
          <w:sz w:val="32"/>
          <w:szCs w:val="32"/>
        </w:rPr>
        <w:t>tat</w:t>
      </w:r>
      <w:r w:rsidRPr="008F642E">
        <w:rPr>
          <w:sz w:val="32"/>
          <w:szCs w:val="32"/>
        </w:rPr>
        <w:t>e</w:t>
      </w:r>
      <w:r w:rsidRPr="008F642E">
        <w:rPr>
          <w:spacing w:val="-1"/>
          <w:sz w:val="32"/>
          <w:szCs w:val="32"/>
        </w:rPr>
        <w:t>d</w:t>
      </w:r>
      <w:r w:rsidR="0033761A" w:rsidRPr="008F642E">
        <w:rPr>
          <w:spacing w:val="-14"/>
          <w:sz w:val="32"/>
          <w:szCs w:val="32"/>
        </w:rPr>
        <w:t xml:space="preserve"> </w:t>
      </w:r>
      <w:r w:rsidRPr="008F642E">
        <w:rPr>
          <w:sz w:val="32"/>
          <w:szCs w:val="32"/>
        </w:rPr>
        <w:t>in</w:t>
      </w:r>
      <w:r w:rsidR="0033761A" w:rsidRPr="008F642E">
        <w:rPr>
          <w:spacing w:val="-15"/>
          <w:sz w:val="32"/>
          <w:szCs w:val="32"/>
        </w:rPr>
        <w:t xml:space="preserve"> </w:t>
      </w:r>
      <w:r w:rsidRPr="008F642E">
        <w:rPr>
          <w:spacing w:val="-1"/>
          <w:sz w:val="32"/>
          <w:szCs w:val="32"/>
        </w:rPr>
        <w:t>EC</w:t>
      </w:r>
      <w:r w:rsidR="0033761A" w:rsidRPr="008F642E">
        <w:rPr>
          <w:spacing w:val="-14"/>
          <w:sz w:val="32"/>
          <w:szCs w:val="32"/>
        </w:rPr>
        <w:t xml:space="preserve"> </w:t>
      </w:r>
      <w:r w:rsidRPr="008F642E">
        <w:rPr>
          <w:sz w:val="32"/>
          <w:szCs w:val="32"/>
        </w:rPr>
        <w:t>D</w:t>
      </w:r>
      <w:r w:rsidRPr="008F642E">
        <w:rPr>
          <w:spacing w:val="-3"/>
          <w:sz w:val="32"/>
          <w:szCs w:val="32"/>
        </w:rPr>
        <w:t>i</w:t>
      </w:r>
      <w:r w:rsidRPr="008F642E">
        <w:rPr>
          <w:sz w:val="32"/>
          <w:szCs w:val="32"/>
        </w:rPr>
        <w:t>r</w:t>
      </w:r>
      <w:r w:rsidRPr="008F642E">
        <w:rPr>
          <w:spacing w:val="-3"/>
          <w:sz w:val="32"/>
          <w:szCs w:val="32"/>
        </w:rPr>
        <w:t>ec</w:t>
      </w:r>
      <w:r w:rsidRPr="008F642E">
        <w:rPr>
          <w:sz w:val="32"/>
          <w:szCs w:val="32"/>
        </w:rPr>
        <w:t>ti</w:t>
      </w:r>
      <w:r w:rsidRPr="008F642E">
        <w:rPr>
          <w:spacing w:val="-3"/>
          <w:sz w:val="32"/>
          <w:szCs w:val="32"/>
        </w:rPr>
        <w:t>ve</w:t>
      </w:r>
      <w:r w:rsidR="0033761A" w:rsidRPr="008F642E">
        <w:rPr>
          <w:spacing w:val="-14"/>
          <w:sz w:val="32"/>
          <w:szCs w:val="32"/>
        </w:rPr>
        <w:t xml:space="preserve"> </w:t>
      </w:r>
      <w:r w:rsidRPr="008F642E">
        <w:rPr>
          <w:spacing w:val="-4"/>
          <w:sz w:val="32"/>
          <w:szCs w:val="32"/>
        </w:rPr>
        <w:t>2</w:t>
      </w:r>
      <w:r w:rsidRPr="008F642E">
        <w:rPr>
          <w:spacing w:val="-3"/>
          <w:sz w:val="32"/>
          <w:szCs w:val="32"/>
        </w:rPr>
        <w:t>00</w:t>
      </w:r>
      <w:r w:rsidRPr="008F642E">
        <w:rPr>
          <w:spacing w:val="-4"/>
          <w:sz w:val="32"/>
          <w:szCs w:val="32"/>
        </w:rPr>
        <w:t>6</w:t>
      </w:r>
      <w:r w:rsidRPr="008F642E">
        <w:rPr>
          <w:spacing w:val="-3"/>
          <w:sz w:val="32"/>
          <w:szCs w:val="32"/>
        </w:rPr>
        <w:t>/</w:t>
      </w:r>
      <w:r w:rsidRPr="008F642E">
        <w:rPr>
          <w:spacing w:val="-4"/>
          <w:sz w:val="32"/>
          <w:szCs w:val="32"/>
        </w:rPr>
        <w:t>66</w:t>
      </w:r>
      <w:r w:rsidRPr="008F642E">
        <w:rPr>
          <w:spacing w:val="-5"/>
          <w:sz w:val="32"/>
          <w:szCs w:val="32"/>
        </w:rPr>
        <w:t>.</w:t>
      </w:r>
    </w:p>
    <w:p w14:paraId="2FCEF736" w14:textId="77777777" w:rsidR="0033761A" w:rsidRPr="0033761A" w:rsidRDefault="0033761A" w:rsidP="00387F4A">
      <w:pPr>
        <w:pStyle w:val="head1"/>
        <w:jc w:val="left"/>
      </w:pPr>
      <w:bookmarkStart w:id="164" w:name="_Toc88547967"/>
      <w:bookmarkStart w:id="165" w:name="_Toc88636261"/>
      <w:r w:rsidRPr="0033761A">
        <w:t>W</w:t>
      </w:r>
      <w:r w:rsidRPr="0033761A">
        <w:rPr>
          <w:spacing w:val="-4"/>
        </w:rPr>
        <w:t>arr</w:t>
      </w:r>
      <w:r w:rsidRPr="0033761A">
        <w:t>anty</w:t>
      </w:r>
      <w:r w:rsidRPr="0033761A">
        <w:rPr>
          <w:spacing w:val="28"/>
        </w:rPr>
        <w:t xml:space="preserve"> </w:t>
      </w:r>
      <w:r w:rsidRPr="0033761A">
        <w:t>conditions</w:t>
      </w:r>
      <w:bookmarkEnd w:id="164"/>
      <w:bookmarkEnd w:id="165"/>
    </w:p>
    <w:p w14:paraId="3A150EDD" w14:textId="5533C86B" w:rsidR="0033761A" w:rsidRPr="00C02548" w:rsidRDefault="00365F49" w:rsidP="0033761A">
      <w:pPr>
        <w:rPr>
          <w:spacing w:val="-5"/>
          <w:sz w:val="32"/>
          <w:szCs w:val="32"/>
        </w:rPr>
      </w:pPr>
      <w:r w:rsidRPr="00C02548">
        <w:rPr>
          <w:sz w:val="32"/>
          <w:szCs w:val="32"/>
        </w:rPr>
        <w:t>The</w:t>
      </w:r>
      <w:r w:rsidR="0033761A" w:rsidRPr="00C02548">
        <w:rPr>
          <w:spacing w:val="-11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warr</w:t>
      </w:r>
      <w:r w:rsidRPr="00C02548">
        <w:rPr>
          <w:sz w:val="32"/>
          <w:szCs w:val="32"/>
        </w:rPr>
        <w:t>an</w:t>
      </w:r>
      <w:r w:rsidRPr="00C02548">
        <w:rPr>
          <w:spacing w:val="-1"/>
          <w:sz w:val="32"/>
          <w:szCs w:val="32"/>
        </w:rPr>
        <w:t>t</w:t>
      </w:r>
      <w:r w:rsidRPr="00C02548">
        <w:rPr>
          <w:sz w:val="32"/>
          <w:szCs w:val="32"/>
        </w:rPr>
        <w:t>y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period</w:t>
      </w:r>
      <w:r w:rsidR="0033761A" w:rsidRPr="00C02548">
        <w:rPr>
          <w:spacing w:val="-8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starts</w:t>
      </w:r>
      <w:r w:rsidR="0033761A" w:rsidRPr="00C02548">
        <w:rPr>
          <w:spacing w:val="-10"/>
          <w:sz w:val="32"/>
          <w:szCs w:val="32"/>
        </w:rPr>
        <w:t xml:space="preserve"> </w:t>
      </w:r>
      <w:r w:rsidRPr="00C02548">
        <w:rPr>
          <w:sz w:val="32"/>
          <w:szCs w:val="32"/>
        </w:rPr>
        <w:t>fr</w:t>
      </w:r>
      <w:r w:rsidRPr="00C02548">
        <w:rPr>
          <w:spacing w:val="-3"/>
          <w:sz w:val="32"/>
          <w:szCs w:val="32"/>
        </w:rPr>
        <w:t>om</w:t>
      </w:r>
      <w:r w:rsidR="0033761A" w:rsidRPr="00C02548">
        <w:rPr>
          <w:spacing w:val="-11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9"/>
          <w:sz w:val="32"/>
          <w:szCs w:val="32"/>
        </w:rPr>
        <w:t xml:space="preserve"> </w:t>
      </w:r>
      <w:r w:rsidRPr="00C02548">
        <w:rPr>
          <w:sz w:val="32"/>
          <w:szCs w:val="32"/>
        </w:rPr>
        <w:t>date</w:t>
      </w:r>
      <w:r w:rsidR="0033761A" w:rsidRPr="00C02548">
        <w:rPr>
          <w:spacing w:val="-9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r w:rsidR="0033761A" w:rsidRPr="00C02548">
        <w:rPr>
          <w:spacing w:val="-10"/>
          <w:sz w:val="32"/>
          <w:szCs w:val="32"/>
        </w:rPr>
        <w:t xml:space="preserve"> </w:t>
      </w:r>
      <w:r w:rsidRPr="00C02548">
        <w:rPr>
          <w:sz w:val="32"/>
          <w:szCs w:val="32"/>
        </w:rPr>
        <w:t>delivery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r w:rsidR="0033761A" w:rsidRPr="00C02548">
        <w:rPr>
          <w:spacing w:val="-12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9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pr</w:t>
      </w:r>
      <w:r w:rsidRPr="00C02548">
        <w:rPr>
          <w:sz w:val="32"/>
          <w:szCs w:val="32"/>
        </w:rPr>
        <w:t>oduc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9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-9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33"/>
          <w:sz w:val="32"/>
          <w:szCs w:val="32"/>
        </w:rPr>
        <w:t xml:space="preserve"> </w:t>
      </w:r>
      <w:r w:rsidRPr="00C02548">
        <w:rPr>
          <w:sz w:val="32"/>
          <w:szCs w:val="32"/>
        </w:rPr>
        <w:t>e</w:t>
      </w:r>
      <w:r w:rsidRPr="00C02548">
        <w:rPr>
          <w:spacing w:val="-1"/>
          <w:sz w:val="32"/>
          <w:szCs w:val="32"/>
        </w:rPr>
        <w:t>ff</w:t>
      </w:r>
      <w:r w:rsidRPr="00C02548">
        <w:rPr>
          <w:sz w:val="32"/>
          <w:szCs w:val="32"/>
        </w:rPr>
        <w:t>ec</w:t>
      </w:r>
      <w:r w:rsidRPr="00C02548">
        <w:rPr>
          <w:spacing w:val="-1"/>
          <w:sz w:val="32"/>
          <w:szCs w:val="32"/>
        </w:rPr>
        <w:t>tiv</w:t>
      </w:r>
      <w:r w:rsidRPr="00C02548">
        <w:rPr>
          <w:sz w:val="32"/>
          <w:szCs w:val="32"/>
        </w:rPr>
        <w:t>e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for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a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period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1</w:t>
      </w:r>
      <w:r w:rsidR="0033761A" w:rsidRPr="00C02548">
        <w:rPr>
          <w:spacing w:val="-12"/>
          <w:sz w:val="32"/>
          <w:szCs w:val="32"/>
        </w:rPr>
        <w:t xml:space="preserve"> </w:t>
      </w:r>
      <w:r w:rsidRPr="00C02548">
        <w:rPr>
          <w:spacing w:val="-5"/>
          <w:sz w:val="32"/>
          <w:szCs w:val="32"/>
        </w:rPr>
        <w:t>year.</w:t>
      </w:r>
    </w:p>
    <w:p w14:paraId="3E9CA516" w14:textId="77777777" w:rsidR="008F642E" w:rsidRPr="00C02548" w:rsidRDefault="008F642E" w:rsidP="0033761A">
      <w:pPr>
        <w:rPr>
          <w:rFonts w:eastAsia="Arial Unicode MS" w:hAnsi="Arial Unicode MS" w:cs="Arial Unicode MS"/>
          <w:sz w:val="32"/>
          <w:szCs w:val="32"/>
        </w:rPr>
      </w:pPr>
    </w:p>
    <w:p w14:paraId="5527A915" w14:textId="77777777" w:rsidR="0033761A" w:rsidRPr="00C02548" w:rsidRDefault="00365F49" w:rsidP="0033761A">
      <w:pPr>
        <w:rPr>
          <w:rFonts w:eastAsia="Arial Unicode MS" w:hAnsi="Arial Unicode MS" w:cs="Arial Unicode MS"/>
          <w:sz w:val="32"/>
          <w:szCs w:val="32"/>
        </w:rPr>
      </w:pPr>
      <w:r w:rsidRPr="00C02548">
        <w:rPr>
          <w:sz w:val="32"/>
          <w:szCs w:val="32"/>
        </w:rPr>
        <w:t>All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goods,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z w:val="32"/>
          <w:szCs w:val="32"/>
        </w:rPr>
        <w:t>including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z w:val="32"/>
          <w:szCs w:val="32"/>
        </w:rPr>
        <w:t>parts,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ar</w:t>
      </w:r>
      <w:r w:rsidRPr="00C02548">
        <w:rPr>
          <w:spacing w:val="-3"/>
          <w:sz w:val="32"/>
          <w:szCs w:val="32"/>
        </w:rPr>
        <w:t>e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c</w:t>
      </w:r>
      <w:r w:rsidRPr="00C02548">
        <w:rPr>
          <w:spacing w:val="-2"/>
          <w:sz w:val="32"/>
          <w:szCs w:val="32"/>
        </w:rPr>
        <w:t>o</w:t>
      </w:r>
      <w:r w:rsidRPr="00C02548">
        <w:rPr>
          <w:spacing w:val="-3"/>
          <w:sz w:val="32"/>
          <w:szCs w:val="32"/>
        </w:rPr>
        <w:t>v</w:t>
      </w:r>
      <w:r w:rsidRPr="00C02548">
        <w:rPr>
          <w:spacing w:val="-2"/>
          <w:sz w:val="32"/>
          <w:szCs w:val="32"/>
        </w:rPr>
        <w:t>er</w:t>
      </w:r>
      <w:r w:rsidRPr="00C02548">
        <w:rPr>
          <w:spacing w:val="-3"/>
          <w:sz w:val="32"/>
          <w:szCs w:val="32"/>
        </w:rPr>
        <w:t>ed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under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warranty</w:t>
      </w:r>
      <w:r w:rsidRPr="00C02548">
        <w:rPr>
          <w:spacing w:val="-3"/>
          <w:sz w:val="32"/>
          <w:szCs w:val="32"/>
        </w:rPr>
        <w:t>.</w:t>
      </w:r>
    </w:p>
    <w:p w14:paraId="3A89565E" w14:textId="77777777" w:rsidR="0033761A" w:rsidRPr="00C02548" w:rsidRDefault="0033761A" w:rsidP="0033761A">
      <w:pPr>
        <w:rPr>
          <w:sz w:val="32"/>
          <w:szCs w:val="32"/>
        </w:rPr>
      </w:pPr>
    </w:p>
    <w:p w14:paraId="489C07F0" w14:textId="77777777" w:rsidR="0033761A" w:rsidRPr="00C02548" w:rsidRDefault="00365F49" w:rsidP="0033761A">
      <w:pPr>
        <w:rPr>
          <w:sz w:val="32"/>
          <w:szCs w:val="32"/>
        </w:rPr>
      </w:pPr>
      <w:r w:rsidRPr="00C02548">
        <w:rPr>
          <w:sz w:val="32"/>
          <w:szCs w:val="32"/>
        </w:rPr>
        <w:t>If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goods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fail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within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warranty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period,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time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expended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z w:val="32"/>
          <w:szCs w:val="32"/>
        </w:rPr>
        <w:t>on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z w:val="32"/>
          <w:szCs w:val="32"/>
        </w:rPr>
        <w:t>repair</w:t>
      </w:r>
      <w:r w:rsidR="0033761A" w:rsidRPr="00C02548">
        <w:rPr>
          <w:spacing w:val="30"/>
          <w:sz w:val="32"/>
          <w:szCs w:val="32"/>
        </w:rPr>
        <w:t xml:space="preserve"> </w:t>
      </w:r>
      <w:r w:rsidRPr="00C02548">
        <w:rPr>
          <w:sz w:val="32"/>
          <w:szCs w:val="32"/>
        </w:rPr>
        <w:t>will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be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added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remaining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warranty</w:t>
      </w:r>
      <w:r w:rsidR="0033761A" w:rsidRPr="00C02548">
        <w:rPr>
          <w:spacing w:val="2"/>
          <w:sz w:val="32"/>
          <w:szCs w:val="32"/>
        </w:rPr>
        <w:t xml:space="preserve"> </w:t>
      </w:r>
      <w:r w:rsidRPr="00C02548">
        <w:rPr>
          <w:sz w:val="32"/>
          <w:szCs w:val="32"/>
        </w:rPr>
        <w:t>period.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R</w:t>
      </w:r>
      <w:r w:rsidRPr="00C02548">
        <w:rPr>
          <w:sz w:val="32"/>
          <w:szCs w:val="32"/>
        </w:rPr>
        <w:t>epair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duration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of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goods</w:t>
      </w:r>
      <w:r w:rsidR="0033761A" w:rsidRPr="00C02548">
        <w:rPr>
          <w:spacing w:val="39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a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maximum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of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20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business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day</w:t>
      </w:r>
      <w:r w:rsidRPr="00C02548">
        <w:rPr>
          <w:spacing w:val="-2"/>
          <w:sz w:val="32"/>
          <w:szCs w:val="32"/>
        </w:rPr>
        <w:t>s.</w:t>
      </w:r>
      <w:r w:rsidR="0033761A" w:rsidRPr="00C02548">
        <w:rPr>
          <w:spacing w:val="3"/>
          <w:sz w:val="32"/>
          <w:szCs w:val="32"/>
        </w:rPr>
        <w:t xml:space="preserve"> </w:t>
      </w:r>
      <w:r w:rsidRPr="00C02548">
        <w:rPr>
          <w:sz w:val="32"/>
          <w:szCs w:val="32"/>
        </w:rPr>
        <w:t>This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period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starts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from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date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that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27"/>
          <w:sz w:val="32"/>
          <w:szCs w:val="32"/>
        </w:rPr>
        <w:t xml:space="preserve"> </w:t>
      </w:r>
      <w:r w:rsidRPr="00C02548">
        <w:rPr>
          <w:sz w:val="32"/>
          <w:szCs w:val="32"/>
        </w:rPr>
        <w:t>customer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notified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by</w:t>
      </w:r>
      <w:r w:rsidR="0033761A" w:rsidRPr="00C02548">
        <w:rPr>
          <w:spacing w:val="3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service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station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that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they’v</w:t>
      </w:r>
      <w:r w:rsidRPr="00C02548">
        <w:rPr>
          <w:spacing w:val="-2"/>
          <w:sz w:val="32"/>
          <w:szCs w:val="32"/>
        </w:rPr>
        <w:t>e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r</w:t>
      </w:r>
      <w:r w:rsidRPr="00C02548">
        <w:rPr>
          <w:spacing w:val="-2"/>
          <w:sz w:val="32"/>
          <w:szCs w:val="32"/>
        </w:rPr>
        <w:t>eceived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damaged</w:t>
      </w:r>
      <w:r w:rsidR="0033761A" w:rsidRPr="00C02548">
        <w:rPr>
          <w:spacing w:val="41"/>
          <w:sz w:val="32"/>
          <w:szCs w:val="32"/>
        </w:rPr>
        <w:t xml:space="preserve"> </w:t>
      </w:r>
      <w:r w:rsidRPr="00C02548">
        <w:rPr>
          <w:sz w:val="32"/>
          <w:szCs w:val="32"/>
        </w:rPr>
        <w:t>goods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be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repair</w:t>
      </w:r>
      <w:r w:rsidRPr="00C02548">
        <w:rPr>
          <w:spacing w:val="-2"/>
          <w:sz w:val="32"/>
          <w:szCs w:val="32"/>
        </w:rPr>
        <w:t>ed.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In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absence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of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a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service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station,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period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will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begin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from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date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that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customer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notified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by</w:t>
      </w:r>
      <w:r w:rsidR="0033761A" w:rsidRPr="00C02548">
        <w:rPr>
          <w:spacing w:val="3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pacing w:val="-4"/>
          <w:sz w:val="32"/>
          <w:szCs w:val="32"/>
        </w:rPr>
        <w:t>se</w:t>
      </w:r>
      <w:r w:rsidRPr="00C02548">
        <w:rPr>
          <w:spacing w:val="-3"/>
          <w:sz w:val="32"/>
          <w:szCs w:val="32"/>
        </w:rPr>
        <w:t>ller</w:t>
      </w:r>
      <w:r w:rsidRPr="00C02548">
        <w:rPr>
          <w:spacing w:val="-4"/>
          <w:sz w:val="32"/>
          <w:szCs w:val="32"/>
        </w:rPr>
        <w:t>,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dealer</w:t>
      </w:r>
      <w:r w:rsidRPr="00C02548">
        <w:rPr>
          <w:spacing w:val="-4"/>
          <w:sz w:val="32"/>
          <w:szCs w:val="32"/>
        </w:rPr>
        <w:t>,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agent,</w:t>
      </w:r>
      <w:r w:rsidR="0033761A" w:rsidRPr="00C02548">
        <w:rPr>
          <w:spacing w:val="49"/>
          <w:sz w:val="32"/>
          <w:szCs w:val="32"/>
        </w:rPr>
        <w:t xml:space="preserve"> </w:t>
      </w:r>
      <w:r w:rsidRPr="00C02548">
        <w:rPr>
          <w:sz w:val="32"/>
          <w:szCs w:val="32"/>
        </w:rPr>
        <w:t>repr</w:t>
      </w:r>
      <w:r w:rsidRPr="00C02548">
        <w:rPr>
          <w:spacing w:val="-2"/>
          <w:sz w:val="32"/>
          <w:szCs w:val="32"/>
        </w:rPr>
        <w:t>esen</w:t>
      </w:r>
      <w:r w:rsidRPr="00C02548">
        <w:rPr>
          <w:sz w:val="32"/>
          <w:szCs w:val="32"/>
        </w:rPr>
        <w:t>tativ</w:t>
      </w:r>
      <w:r w:rsidRPr="00C02548">
        <w:rPr>
          <w:spacing w:val="-2"/>
          <w:sz w:val="32"/>
          <w:szCs w:val="32"/>
        </w:rPr>
        <w:t>e,</w:t>
      </w:r>
      <w:r w:rsidR="0033761A" w:rsidRPr="00C02548">
        <w:rPr>
          <w:spacing w:val="17"/>
          <w:sz w:val="32"/>
          <w:szCs w:val="32"/>
        </w:rPr>
        <w:t xml:space="preserve"> </w:t>
      </w:r>
      <w:r w:rsidRPr="00C02548">
        <w:rPr>
          <w:sz w:val="32"/>
          <w:szCs w:val="32"/>
        </w:rPr>
        <w:t>importer</w:t>
      </w:r>
      <w:r w:rsidR="0033761A" w:rsidRPr="00C02548">
        <w:rPr>
          <w:spacing w:val="14"/>
          <w:sz w:val="32"/>
          <w:szCs w:val="32"/>
        </w:rPr>
        <w:t xml:space="preserve"> </w:t>
      </w:r>
      <w:r w:rsidRPr="00C02548">
        <w:rPr>
          <w:sz w:val="32"/>
          <w:szCs w:val="32"/>
        </w:rPr>
        <w:t>or</w:t>
      </w:r>
      <w:r w:rsidR="0033761A" w:rsidRPr="00C02548">
        <w:rPr>
          <w:spacing w:val="15"/>
          <w:sz w:val="32"/>
          <w:szCs w:val="32"/>
        </w:rPr>
        <w:t xml:space="preserve"> </w:t>
      </w:r>
      <w:r w:rsidRPr="00C02548">
        <w:rPr>
          <w:sz w:val="32"/>
          <w:szCs w:val="32"/>
        </w:rPr>
        <w:t>manuf</w:t>
      </w:r>
      <w:r w:rsidRPr="00C02548">
        <w:rPr>
          <w:spacing w:val="-2"/>
          <w:sz w:val="32"/>
          <w:szCs w:val="32"/>
        </w:rPr>
        <w:t>ac</w:t>
      </w:r>
      <w:r w:rsidRPr="00C02548">
        <w:rPr>
          <w:sz w:val="32"/>
          <w:szCs w:val="32"/>
        </w:rPr>
        <w:t>turer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z w:val="32"/>
          <w:szCs w:val="32"/>
        </w:rPr>
        <w:t>that</w:t>
      </w:r>
      <w:r w:rsidR="0033761A" w:rsidRPr="00C02548">
        <w:rPr>
          <w:spacing w:val="16"/>
          <w:sz w:val="32"/>
          <w:szCs w:val="32"/>
        </w:rPr>
        <w:t xml:space="preserve"> </w:t>
      </w:r>
      <w:r w:rsidRPr="00C02548">
        <w:rPr>
          <w:sz w:val="32"/>
          <w:szCs w:val="32"/>
        </w:rPr>
        <w:t>they’v</w:t>
      </w:r>
      <w:r w:rsidRPr="00C02548">
        <w:rPr>
          <w:spacing w:val="-2"/>
          <w:sz w:val="32"/>
          <w:szCs w:val="32"/>
        </w:rPr>
        <w:t>e</w:t>
      </w:r>
      <w:r w:rsidR="0033761A" w:rsidRPr="00C02548">
        <w:rPr>
          <w:spacing w:val="18"/>
          <w:sz w:val="32"/>
          <w:szCs w:val="32"/>
        </w:rPr>
        <w:t xml:space="preserve"> </w:t>
      </w:r>
      <w:r w:rsidRPr="00C02548">
        <w:rPr>
          <w:sz w:val="32"/>
          <w:szCs w:val="32"/>
        </w:rPr>
        <w:t>r</w:t>
      </w:r>
      <w:r w:rsidRPr="00C02548">
        <w:rPr>
          <w:spacing w:val="-2"/>
          <w:sz w:val="32"/>
          <w:szCs w:val="32"/>
        </w:rPr>
        <w:t>eceived</w:t>
      </w:r>
      <w:r w:rsidR="0033761A" w:rsidRPr="00C02548">
        <w:rPr>
          <w:spacing w:val="15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18"/>
          <w:sz w:val="32"/>
          <w:szCs w:val="32"/>
        </w:rPr>
        <w:t xml:space="preserve"> </w:t>
      </w:r>
      <w:r w:rsidRPr="00C02548">
        <w:rPr>
          <w:sz w:val="32"/>
          <w:szCs w:val="32"/>
        </w:rPr>
        <w:t>damaged</w:t>
      </w:r>
      <w:r w:rsidR="0033761A" w:rsidRPr="00C02548">
        <w:rPr>
          <w:spacing w:val="33"/>
          <w:sz w:val="32"/>
          <w:szCs w:val="32"/>
        </w:rPr>
        <w:t xml:space="preserve"> </w:t>
      </w:r>
      <w:r w:rsidRPr="00C02548">
        <w:rPr>
          <w:sz w:val="32"/>
          <w:szCs w:val="32"/>
        </w:rPr>
        <w:t>goods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be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repair</w:t>
      </w:r>
      <w:r w:rsidRPr="00C02548">
        <w:rPr>
          <w:spacing w:val="-2"/>
          <w:sz w:val="32"/>
          <w:szCs w:val="32"/>
        </w:rPr>
        <w:t>ed.</w:t>
      </w:r>
      <w:r w:rsidR="0033761A" w:rsidRPr="00C02548">
        <w:rPr>
          <w:spacing w:val="5"/>
          <w:sz w:val="32"/>
          <w:szCs w:val="32"/>
        </w:rPr>
        <w:t xml:space="preserve"> </w:t>
      </w:r>
      <w:proofErr w:type="gramStart"/>
      <w:r w:rsidRPr="00C02548">
        <w:rPr>
          <w:sz w:val="32"/>
          <w:szCs w:val="32"/>
        </w:rPr>
        <w:t>In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even</w:t>
      </w:r>
      <w:r w:rsidRPr="00C02548">
        <w:rPr>
          <w:sz w:val="32"/>
          <w:szCs w:val="32"/>
        </w:rPr>
        <w:t>t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that</w:t>
      </w:r>
      <w:proofErr w:type="gramEnd"/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product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not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repair</w:t>
      </w:r>
      <w:r w:rsidRPr="00C02548">
        <w:rPr>
          <w:spacing w:val="-2"/>
          <w:sz w:val="32"/>
          <w:szCs w:val="32"/>
        </w:rPr>
        <w:t>ed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within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10</w:t>
      </w:r>
      <w:r w:rsidR="0033761A" w:rsidRPr="00C02548">
        <w:rPr>
          <w:spacing w:val="26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business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day</w:t>
      </w:r>
      <w:r w:rsidRPr="00C02548">
        <w:rPr>
          <w:spacing w:val="-2"/>
          <w:sz w:val="32"/>
          <w:szCs w:val="32"/>
        </w:rPr>
        <w:t>s,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manuf</w:t>
      </w:r>
      <w:r w:rsidRPr="00C02548">
        <w:rPr>
          <w:spacing w:val="-2"/>
          <w:sz w:val="32"/>
          <w:szCs w:val="32"/>
        </w:rPr>
        <w:t>ac</w:t>
      </w:r>
      <w:r w:rsidRPr="00C02548">
        <w:rPr>
          <w:sz w:val="32"/>
          <w:szCs w:val="32"/>
        </w:rPr>
        <w:t>turer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or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importer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must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provide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a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replac</w:t>
      </w:r>
      <w:r w:rsidRPr="00C02548">
        <w:rPr>
          <w:spacing w:val="-2"/>
          <w:sz w:val="32"/>
          <w:szCs w:val="32"/>
        </w:rPr>
        <w:t>emen</w:t>
      </w:r>
      <w:r w:rsidRPr="00C02548">
        <w:rPr>
          <w:sz w:val="32"/>
          <w:szCs w:val="32"/>
        </w:rPr>
        <w:t>t</w:t>
      </w:r>
      <w:r w:rsidR="0033761A" w:rsidRPr="00C02548">
        <w:rPr>
          <w:spacing w:val="33"/>
          <w:sz w:val="32"/>
          <w:szCs w:val="32"/>
        </w:rPr>
        <w:t xml:space="preserve"> </w:t>
      </w:r>
      <w:r w:rsidRPr="00C02548">
        <w:rPr>
          <w:sz w:val="32"/>
          <w:szCs w:val="32"/>
        </w:rPr>
        <w:t>product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z w:val="32"/>
          <w:szCs w:val="32"/>
        </w:rPr>
        <w:t>with</w:t>
      </w:r>
      <w:r w:rsidR="0033761A" w:rsidRPr="00C02548">
        <w:rPr>
          <w:spacing w:val="13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</w:t>
      </w:r>
      <w:r w:rsidRPr="00C02548">
        <w:rPr>
          <w:sz w:val="32"/>
          <w:szCs w:val="32"/>
        </w:rPr>
        <w:t>omparable</w:t>
      </w:r>
      <w:r w:rsidR="0033761A" w:rsidRPr="00C02548">
        <w:rPr>
          <w:spacing w:val="13"/>
          <w:sz w:val="32"/>
          <w:szCs w:val="32"/>
        </w:rPr>
        <w:t xml:space="preserve"> </w:t>
      </w:r>
      <w:r w:rsidRPr="00C02548">
        <w:rPr>
          <w:sz w:val="32"/>
          <w:szCs w:val="32"/>
        </w:rPr>
        <w:t>specifications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for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13"/>
          <w:sz w:val="32"/>
          <w:szCs w:val="32"/>
        </w:rPr>
        <w:t xml:space="preserve"> </w:t>
      </w:r>
      <w:r w:rsidRPr="00C02548">
        <w:rPr>
          <w:sz w:val="32"/>
          <w:szCs w:val="32"/>
        </w:rPr>
        <w:t>use</w:t>
      </w:r>
      <w:r w:rsidR="0033761A" w:rsidRPr="00C02548">
        <w:rPr>
          <w:spacing w:val="13"/>
          <w:sz w:val="32"/>
          <w:szCs w:val="32"/>
        </w:rPr>
        <w:t xml:space="preserve"> </w:t>
      </w:r>
      <w:r w:rsidRPr="00C02548">
        <w:rPr>
          <w:sz w:val="32"/>
          <w:szCs w:val="32"/>
        </w:rPr>
        <w:t>of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z w:val="32"/>
          <w:szCs w:val="32"/>
        </w:rPr>
        <w:t>customer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z w:val="32"/>
          <w:szCs w:val="32"/>
        </w:rPr>
        <w:t>until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25"/>
          <w:sz w:val="32"/>
          <w:szCs w:val="32"/>
        </w:rPr>
        <w:t xml:space="preserve"> </w:t>
      </w:r>
      <w:r w:rsidRPr="00C02548">
        <w:rPr>
          <w:sz w:val="32"/>
          <w:szCs w:val="32"/>
        </w:rPr>
        <w:t>goods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ar</w:t>
      </w:r>
      <w:r w:rsidRPr="00C02548">
        <w:rPr>
          <w:spacing w:val="-3"/>
          <w:sz w:val="32"/>
          <w:szCs w:val="32"/>
        </w:rPr>
        <w:t>e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repair</w:t>
      </w:r>
      <w:r w:rsidRPr="00C02548">
        <w:rPr>
          <w:spacing w:val="-2"/>
          <w:sz w:val="32"/>
          <w:szCs w:val="32"/>
        </w:rPr>
        <w:t>ed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r</w:t>
      </w:r>
      <w:r w:rsidRPr="00C02548">
        <w:rPr>
          <w:spacing w:val="-2"/>
          <w:sz w:val="32"/>
          <w:szCs w:val="32"/>
        </w:rPr>
        <w:t>e</w:t>
      </w:r>
      <w:r w:rsidRPr="00C02548">
        <w:rPr>
          <w:sz w:val="32"/>
          <w:szCs w:val="32"/>
        </w:rPr>
        <w:t>turned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their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pacing w:val="-4"/>
          <w:sz w:val="32"/>
          <w:szCs w:val="32"/>
        </w:rPr>
        <w:t>owner</w:t>
      </w:r>
      <w:r w:rsidRPr="00C02548">
        <w:rPr>
          <w:spacing w:val="-5"/>
          <w:sz w:val="32"/>
          <w:szCs w:val="32"/>
        </w:rPr>
        <w:t>.</w:t>
      </w:r>
    </w:p>
    <w:p w14:paraId="507260EB" w14:textId="77777777" w:rsidR="0033761A" w:rsidRPr="00C02548" w:rsidRDefault="0033761A" w:rsidP="0033761A">
      <w:pPr>
        <w:rPr>
          <w:sz w:val="32"/>
          <w:szCs w:val="32"/>
        </w:rPr>
      </w:pPr>
    </w:p>
    <w:p w14:paraId="22CDFE0B" w14:textId="77777777" w:rsidR="0033761A" w:rsidRPr="00C02548" w:rsidRDefault="00365F49" w:rsidP="0033761A">
      <w:pPr>
        <w:rPr>
          <w:rFonts w:eastAsia="Arial Unicode MS" w:hAnsi="Arial Unicode MS" w:cs="Arial Unicode MS"/>
          <w:sz w:val="32"/>
          <w:szCs w:val="32"/>
        </w:rPr>
      </w:pPr>
      <w:r w:rsidRPr="00C02548">
        <w:rPr>
          <w:sz w:val="32"/>
          <w:szCs w:val="32"/>
        </w:rPr>
        <w:t>If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13"/>
          <w:sz w:val="32"/>
          <w:szCs w:val="32"/>
        </w:rPr>
        <w:t xml:space="preserve"> </w:t>
      </w:r>
      <w:r w:rsidRPr="00C02548">
        <w:rPr>
          <w:sz w:val="32"/>
          <w:szCs w:val="32"/>
        </w:rPr>
        <w:t>goods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fail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z w:val="32"/>
          <w:szCs w:val="32"/>
        </w:rPr>
        <w:t>within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warranty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period</w:t>
      </w:r>
      <w:r w:rsidR="0033761A" w:rsidRPr="00C02548">
        <w:rPr>
          <w:spacing w:val="14"/>
          <w:sz w:val="32"/>
          <w:szCs w:val="32"/>
        </w:rPr>
        <w:t xml:space="preserve"> </w:t>
      </w:r>
      <w:r w:rsidRPr="00C02548">
        <w:rPr>
          <w:sz w:val="32"/>
          <w:szCs w:val="32"/>
        </w:rPr>
        <w:t>due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z w:val="32"/>
          <w:szCs w:val="32"/>
        </w:rPr>
        <w:t>workmanship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27"/>
          <w:sz w:val="32"/>
          <w:szCs w:val="32"/>
        </w:rPr>
        <w:t xml:space="preserve"> </w:t>
      </w:r>
      <w:r w:rsidRPr="00C02548">
        <w:rPr>
          <w:sz w:val="32"/>
          <w:szCs w:val="32"/>
        </w:rPr>
        <w:t>assembly</w:t>
      </w:r>
      <w:r w:rsidR="0033761A" w:rsidRPr="00C02548">
        <w:rPr>
          <w:spacing w:val="-4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error</w:t>
      </w:r>
      <w:r w:rsidRPr="00C02548">
        <w:rPr>
          <w:spacing w:val="-3"/>
          <w:sz w:val="32"/>
          <w:szCs w:val="32"/>
        </w:rPr>
        <w:t>s,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they</w:t>
      </w:r>
      <w:r w:rsidR="0033761A" w:rsidRPr="00C02548">
        <w:rPr>
          <w:spacing w:val="-4"/>
          <w:sz w:val="32"/>
          <w:szCs w:val="32"/>
        </w:rPr>
        <w:t xml:space="preserve"> </w:t>
      </w:r>
      <w:r w:rsidRPr="00C02548">
        <w:rPr>
          <w:sz w:val="32"/>
          <w:szCs w:val="32"/>
        </w:rPr>
        <w:t>will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be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repair</w:t>
      </w:r>
      <w:r w:rsidRPr="00C02548">
        <w:rPr>
          <w:spacing w:val="-2"/>
          <w:sz w:val="32"/>
          <w:szCs w:val="32"/>
        </w:rPr>
        <w:t>ed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z w:val="32"/>
          <w:szCs w:val="32"/>
        </w:rPr>
        <w:t>at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no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</w:t>
      </w:r>
      <w:r w:rsidRPr="00C02548">
        <w:rPr>
          <w:spacing w:val="-1"/>
          <w:sz w:val="32"/>
          <w:szCs w:val="32"/>
        </w:rPr>
        <w:t>ost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</w:t>
      </w:r>
      <w:r w:rsidRPr="00C02548">
        <w:rPr>
          <w:spacing w:val="-1"/>
          <w:sz w:val="32"/>
          <w:szCs w:val="32"/>
        </w:rPr>
        <w:t>onsum</w:t>
      </w:r>
      <w:r w:rsidRPr="00C02548">
        <w:rPr>
          <w:spacing w:val="-2"/>
          <w:sz w:val="32"/>
          <w:szCs w:val="32"/>
        </w:rPr>
        <w:t>er;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z w:val="32"/>
          <w:szCs w:val="32"/>
        </w:rPr>
        <w:t>labour</w:t>
      </w:r>
      <w:r w:rsidR="0033761A" w:rsidRPr="00C02548">
        <w:rPr>
          <w:spacing w:val="-1"/>
          <w:sz w:val="32"/>
          <w:szCs w:val="32"/>
        </w:rPr>
        <w:t xml:space="preserve"> </w:t>
      </w:r>
      <w:r w:rsidRPr="00C02548">
        <w:rPr>
          <w:sz w:val="32"/>
          <w:szCs w:val="32"/>
        </w:rPr>
        <w:t>cost,</w:t>
      </w:r>
      <w:r w:rsidR="0033761A" w:rsidRPr="00C02548">
        <w:rPr>
          <w:spacing w:val="25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replac</w:t>
      </w:r>
      <w:r w:rsidRPr="00C02548">
        <w:rPr>
          <w:spacing w:val="-2"/>
          <w:sz w:val="32"/>
          <w:szCs w:val="32"/>
        </w:rPr>
        <w:t>emen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1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part</w:t>
      </w:r>
      <w:r w:rsidR="0033761A" w:rsidRPr="00C02548">
        <w:rPr>
          <w:spacing w:val="-1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</w:t>
      </w:r>
      <w:r w:rsidRPr="00C02548">
        <w:rPr>
          <w:spacing w:val="-1"/>
          <w:sz w:val="32"/>
          <w:szCs w:val="32"/>
        </w:rPr>
        <w:t>osts,</w:t>
      </w:r>
      <w:r w:rsidR="0033761A" w:rsidRPr="00C02548">
        <w:rPr>
          <w:spacing w:val="-1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any</w:t>
      </w:r>
      <w:r w:rsidR="0033761A" w:rsidRPr="00C02548">
        <w:rPr>
          <w:spacing w:val="-6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other</w:t>
      </w:r>
      <w:r w:rsidR="0033761A" w:rsidRPr="00C02548">
        <w:rPr>
          <w:spacing w:val="-3"/>
          <w:sz w:val="32"/>
          <w:szCs w:val="32"/>
        </w:rPr>
        <w:t xml:space="preserve"> </w:t>
      </w:r>
      <w:r w:rsidRPr="00C02548">
        <w:rPr>
          <w:sz w:val="32"/>
          <w:szCs w:val="32"/>
        </w:rPr>
        <w:t>necessary</w:t>
      </w:r>
      <w:r w:rsidR="0033761A" w:rsidRPr="00C02548">
        <w:rPr>
          <w:spacing w:val="-5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repair</w:t>
      </w:r>
      <w:r w:rsidR="0033761A" w:rsidRPr="00C02548">
        <w:rPr>
          <w:spacing w:val="-3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</w:t>
      </w:r>
      <w:r w:rsidRPr="00C02548">
        <w:rPr>
          <w:spacing w:val="-1"/>
          <w:sz w:val="32"/>
          <w:szCs w:val="32"/>
        </w:rPr>
        <w:t>ost</w:t>
      </w:r>
      <w:r w:rsidRPr="00C02548">
        <w:rPr>
          <w:spacing w:val="-2"/>
          <w:sz w:val="32"/>
          <w:szCs w:val="32"/>
        </w:rPr>
        <w:t>s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z w:val="32"/>
          <w:szCs w:val="32"/>
        </w:rPr>
        <w:t>will</w:t>
      </w:r>
      <w:r w:rsidR="0033761A" w:rsidRPr="00C02548">
        <w:rPr>
          <w:spacing w:val="-1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be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c</w:t>
      </w:r>
      <w:r w:rsidRPr="00C02548">
        <w:rPr>
          <w:spacing w:val="-2"/>
          <w:sz w:val="32"/>
          <w:szCs w:val="32"/>
        </w:rPr>
        <w:t>o</w:t>
      </w:r>
      <w:r w:rsidRPr="00C02548">
        <w:rPr>
          <w:spacing w:val="-3"/>
          <w:sz w:val="32"/>
          <w:szCs w:val="32"/>
        </w:rPr>
        <w:t>v</w:t>
      </w:r>
      <w:r w:rsidRPr="00C02548">
        <w:rPr>
          <w:spacing w:val="-2"/>
          <w:sz w:val="32"/>
          <w:szCs w:val="32"/>
        </w:rPr>
        <w:t>er</w:t>
      </w:r>
      <w:r w:rsidRPr="00C02548">
        <w:rPr>
          <w:spacing w:val="-3"/>
          <w:sz w:val="32"/>
          <w:szCs w:val="32"/>
        </w:rPr>
        <w:t>ed</w:t>
      </w:r>
      <w:r w:rsidR="0033761A" w:rsidRPr="00C02548">
        <w:rPr>
          <w:spacing w:val="43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by</w:t>
      </w:r>
      <w:r w:rsidR="0033761A" w:rsidRPr="00C02548">
        <w:rPr>
          <w:spacing w:val="-8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3"/>
          <w:sz w:val="32"/>
          <w:szCs w:val="32"/>
        </w:rPr>
        <w:t xml:space="preserve"> </w:t>
      </w:r>
      <w:r w:rsidRPr="00C02548">
        <w:rPr>
          <w:spacing w:val="-4"/>
          <w:sz w:val="32"/>
          <w:szCs w:val="32"/>
        </w:rPr>
        <w:t>seller.</w:t>
      </w:r>
    </w:p>
    <w:p w14:paraId="0EE98C25" w14:textId="77777777" w:rsidR="0033761A" w:rsidRPr="00C02548" w:rsidRDefault="0033761A" w:rsidP="0033761A">
      <w:pPr>
        <w:rPr>
          <w:sz w:val="32"/>
          <w:szCs w:val="32"/>
        </w:rPr>
      </w:pPr>
    </w:p>
    <w:p w14:paraId="20C9790D" w14:textId="77777777" w:rsidR="0033761A" w:rsidRPr="00C02548" w:rsidRDefault="00365F49" w:rsidP="0033761A">
      <w:pPr>
        <w:rPr>
          <w:rFonts w:eastAsia="Arial Unicode MS" w:hAnsi="Arial Unicode MS" w:cs="Arial Unicode MS"/>
          <w:sz w:val="32"/>
          <w:szCs w:val="32"/>
        </w:rPr>
      </w:pPr>
      <w:r w:rsidRPr="00C02548">
        <w:rPr>
          <w:sz w:val="32"/>
          <w:szCs w:val="32"/>
        </w:rPr>
        <w:t>If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z w:val="32"/>
          <w:szCs w:val="32"/>
        </w:rPr>
        <w:t>any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of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13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following</w:t>
      </w:r>
      <w:r w:rsidR="0033761A" w:rsidRPr="00C02548">
        <w:rPr>
          <w:spacing w:val="16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</w:t>
      </w:r>
      <w:r w:rsidRPr="00C02548">
        <w:rPr>
          <w:sz w:val="32"/>
          <w:szCs w:val="32"/>
        </w:rPr>
        <w:t>onditions</w:t>
      </w:r>
      <w:r w:rsidR="0033761A" w:rsidRPr="00C02548">
        <w:rPr>
          <w:spacing w:val="15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oc</w:t>
      </w:r>
      <w:r w:rsidRPr="00C02548">
        <w:rPr>
          <w:sz w:val="32"/>
          <w:szCs w:val="32"/>
        </w:rPr>
        <w:t>cur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z w:val="32"/>
          <w:szCs w:val="32"/>
        </w:rPr>
        <w:t>within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13"/>
          <w:sz w:val="32"/>
          <w:szCs w:val="32"/>
        </w:rPr>
        <w:t xml:space="preserve"> </w:t>
      </w:r>
      <w:r w:rsidRPr="00C02548">
        <w:rPr>
          <w:sz w:val="32"/>
          <w:szCs w:val="32"/>
        </w:rPr>
        <w:t>warranty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period,</w:t>
      </w:r>
      <w:r w:rsidR="0033761A" w:rsidRPr="00C02548">
        <w:rPr>
          <w:spacing w:val="14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29"/>
          <w:sz w:val="32"/>
          <w:szCs w:val="32"/>
        </w:rPr>
        <w:t xml:space="preserve"> </w:t>
      </w:r>
      <w:r w:rsidRPr="00C02548">
        <w:rPr>
          <w:sz w:val="32"/>
          <w:szCs w:val="32"/>
        </w:rPr>
        <w:t>customer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</w:t>
      </w:r>
      <w:r w:rsidRPr="00C02548">
        <w:rPr>
          <w:sz w:val="32"/>
          <w:szCs w:val="32"/>
        </w:rPr>
        <w:t>an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ex</w:t>
      </w:r>
      <w:r w:rsidRPr="00C02548">
        <w:rPr>
          <w:spacing w:val="-2"/>
          <w:sz w:val="32"/>
          <w:szCs w:val="32"/>
        </w:rPr>
        <w:t>er</w:t>
      </w:r>
      <w:r w:rsidRPr="00C02548">
        <w:rPr>
          <w:spacing w:val="-3"/>
          <w:sz w:val="32"/>
          <w:szCs w:val="32"/>
        </w:rPr>
        <w:t>cise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their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right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a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r</w:t>
      </w:r>
      <w:r w:rsidRPr="00C02548">
        <w:rPr>
          <w:spacing w:val="-3"/>
          <w:sz w:val="32"/>
          <w:szCs w:val="32"/>
        </w:rPr>
        <w:t>e</w:t>
      </w:r>
      <w:r w:rsidRPr="00C02548">
        <w:rPr>
          <w:spacing w:val="-2"/>
          <w:sz w:val="32"/>
          <w:szCs w:val="32"/>
        </w:rPr>
        <w:t>fund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z w:val="32"/>
          <w:szCs w:val="32"/>
        </w:rPr>
        <w:t>or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replac</w:t>
      </w:r>
      <w:r w:rsidRPr="00C02548">
        <w:rPr>
          <w:spacing w:val="-2"/>
          <w:sz w:val="32"/>
          <w:szCs w:val="32"/>
        </w:rPr>
        <w:t>emen</w:t>
      </w:r>
      <w:r w:rsidRPr="00C02548">
        <w:rPr>
          <w:sz w:val="32"/>
          <w:szCs w:val="32"/>
        </w:rPr>
        <w:t>t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z w:val="32"/>
          <w:szCs w:val="32"/>
        </w:rPr>
        <w:t>under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warranty</w:t>
      </w:r>
    </w:p>
    <w:p w14:paraId="02237D46" w14:textId="77777777" w:rsidR="00D85475" w:rsidRPr="00C02548" w:rsidRDefault="00365F49" w:rsidP="0033761A">
      <w:pPr>
        <w:rPr>
          <w:sz w:val="32"/>
          <w:szCs w:val="32"/>
        </w:rPr>
      </w:pPr>
      <w:r w:rsidRPr="00C02548">
        <w:rPr>
          <w:sz w:val="32"/>
          <w:szCs w:val="32"/>
        </w:rPr>
        <w:t>a)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Mor</w:t>
      </w:r>
      <w:r w:rsidRPr="00C02548">
        <w:rPr>
          <w:sz w:val="32"/>
          <w:szCs w:val="32"/>
        </w:rPr>
        <w:t>e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z w:val="32"/>
          <w:szCs w:val="32"/>
        </w:rPr>
        <w:t>than</w:t>
      </w:r>
      <w:r w:rsidR="0033761A" w:rsidRPr="00C02548">
        <w:rPr>
          <w:spacing w:val="-17"/>
          <w:sz w:val="32"/>
          <w:szCs w:val="32"/>
        </w:rPr>
        <w:t xml:space="preserve"> </w:t>
      </w:r>
      <w:r w:rsidRPr="00C02548">
        <w:rPr>
          <w:sz w:val="32"/>
          <w:szCs w:val="32"/>
        </w:rPr>
        <w:t>1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failur</w:t>
      </w:r>
      <w:r w:rsidRPr="00C02548">
        <w:rPr>
          <w:sz w:val="32"/>
          <w:szCs w:val="32"/>
        </w:rPr>
        <w:t>e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z w:val="32"/>
          <w:szCs w:val="32"/>
        </w:rPr>
        <w:t>within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warr</w:t>
      </w:r>
      <w:r w:rsidRPr="00C02548">
        <w:rPr>
          <w:sz w:val="32"/>
          <w:szCs w:val="32"/>
        </w:rPr>
        <w:t>an</w:t>
      </w:r>
      <w:r w:rsidRPr="00C02548">
        <w:rPr>
          <w:spacing w:val="-1"/>
          <w:sz w:val="32"/>
          <w:szCs w:val="32"/>
        </w:rPr>
        <w:t>t</w:t>
      </w:r>
      <w:r w:rsidRPr="00C02548">
        <w:rPr>
          <w:sz w:val="32"/>
          <w:szCs w:val="32"/>
        </w:rPr>
        <w:t>y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period</w:t>
      </w:r>
    </w:p>
    <w:p w14:paraId="7F2D6AA5" w14:textId="77777777" w:rsidR="00D85475" w:rsidRPr="00C02548" w:rsidRDefault="00365F49" w:rsidP="0033761A">
      <w:pPr>
        <w:rPr>
          <w:spacing w:val="-4"/>
          <w:sz w:val="32"/>
          <w:szCs w:val="32"/>
        </w:rPr>
      </w:pPr>
      <w:r w:rsidRPr="00C02548">
        <w:rPr>
          <w:spacing w:val="-5"/>
          <w:sz w:val="32"/>
          <w:szCs w:val="32"/>
        </w:rPr>
        <w:t>b</w:t>
      </w:r>
      <w:r w:rsidRPr="00C02548">
        <w:rPr>
          <w:spacing w:val="-4"/>
          <w:sz w:val="32"/>
          <w:szCs w:val="32"/>
        </w:rPr>
        <w:t>)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z w:val="32"/>
          <w:szCs w:val="32"/>
        </w:rPr>
        <w:t>Exceeding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7"/>
          <w:sz w:val="32"/>
          <w:szCs w:val="32"/>
        </w:rPr>
        <w:t xml:space="preserve"> </w:t>
      </w:r>
      <w:r w:rsidRPr="00C02548">
        <w:rPr>
          <w:sz w:val="32"/>
          <w:szCs w:val="32"/>
        </w:rPr>
        <w:t>maximum</w:t>
      </w:r>
      <w:r w:rsidR="0033761A" w:rsidRPr="00C02548">
        <w:rPr>
          <w:spacing w:val="29"/>
          <w:sz w:val="32"/>
          <w:szCs w:val="32"/>
        </w:rPr>
        <w:t xml:space="preserve"> </w:t>
      </w:r>
      <w:r w:rsidRPr="00C02548">
        <w:rPr>
          <w:sz w:val="32"/>
          <w:szCs w:val="32"/>
        </w:rPr>
        <w:t>time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</w:t>
      </w:r>
      <w:r w:rsidRPr="00C02548">
        <w:rPr>
          <w:sz w:val="32"/>
          <w:szCs w:val="32"/>
        </w:rPr>
        <w:t>equired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for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its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r</w:t>
      </w:r>
      <w:r w:rsidRPr="00C02548">
        <w:rPr>
          <w:spacing w:val="-4"/>
          <w:sz w:val="32"/>
          <w:szCs w:val="32"/>
        </w:rPr>
        <w:t>epair,</w:t>
      </w:r>
    </w:p>
    <w:p w14:paraId="4C564DD8" w14:textId="0C6149A2" w:rsidR="0033761A" w:rsidRPr="00C02548" w:rsidRDefault="00365F49" w:rsidP="0033761A">
      <w:pPr>
        <w:rPr>
          <w:sz w:val="32"/>
          <w:szCs w:val="32"/>
        </w:rPr>
      </w:pPr>
      <w:r w:rsidRPr="00C02548">
        <w:rPr>
          <w:sz w:val="32"/>
          <w:szCs w:val="32"/>
        </w:rPr>
        <w:lastRenderedPageBreak/>
        <w:t>c</w:t>
      </w:r>
      <w:r w:rsidRPr="00C02548">
        <w:rPr>
          <w:spacing w:val="-1"/>
          <w:sz w:val="32"/>
          <w:szCs w:val="32"/>
        </w:rPr>
        <w:t>)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If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it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de</w:t>
      </w:r>
      <w:r w:rsidRPr="00C02548">
        <w:rPr>
          <w:spacing w:val="-1"/>
          <w:sz w:val="32"/>
          <w:szCs w:val="32"/>
        </w:rPr>
        <w:t>termined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by</w:t>
      </w:r>
      <w:r w:rsidR="0033761A" w:rsidRPr="00C02548">
        <w:rPr>
          <w:spacing w:val="-17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authoriz</w:t>
      </w:r>
      <w:r w:rsidRPr="00C02548">
        <w:rPr>
          <w:sz w:val="32"/>
          <w:szCs w:val="32"/>
        </w:rPr>
        <w:t>ed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service</w:t>
      </w:r>
      <w:r w:rsidR="0033761A" w:rsidRPr="00C02548">
        <w:rPr>
          <w:spacing w:val="53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station,</w:t>
      </w:r>
      <w:r w:rsidR="0033761A" w:rsidRPr="00C02548">
        <w:rPr>
          <w:spacing w:val="-11"/>
          <w:sz w:val="32"/>
          <w:szCs w:val="32"/>
        </w:rPr>
        <w:t xml:space="preserve"> </w:t>
      </w:r>
      <w:r w:rsidRPr="00C02548">
        <w:rPr>
          <w:spacing w:val="-4"/>
          <w:sz w:val="32"/>
          <w:szCs w:val="32"/>
        </w:rPr>
        <w:t>seller,</w:t>
      </w:r>
      <w:r w:rsidR="0033761A" w:rsidRPr="00C02548">
        <w:rPr>
          <w:spacing w:val="-11"/>
          <w:sz w:val="32"/>
          <w:szCs w:val="32"/>
        </w:rPr>
        <w:t xml:space="preserve"> </w:t>
      </w:r>
      <w:proofErr w:type="gramStart"/>
      <w:r w:rsidRPr="00C02548">
        <w:rPr>
          <w:spacing w:val="-1"/>
          <w:sz w:val="32"/>
          <w:szCs w:val="32"/>
        </w:rPr>
        <w:t>manuf</w:t>
      </w:r>
      <w:r w:rsidRPr="00C02548">
        <w:rPr>
          <w:sz w:val="32"/>
          <w:szCs w:val="32"/>
        </w:rPr>
        <w:t>ac</w:t>
      </w:r>
      <w:r w:rsidRPr="00C02548">
        <w:rPr>
          <w:spacing w:val="-1"/>
          <w:sz w:val="32"/>
          <w:szCs w:val="32"/>
        </w:rPr>
        <w:t>tur</w:t>
      </w:r>
      <w:r w:rsidRPr="00C02548">
        <w:rPr>
          <w:sz w:val="32"/>
          <w:szCs w:val="32"/>
        </w:rPr>
        <w:t>er</w:t>
      </w:r>
      <w:proofErr w:type="gramEnd"/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or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importer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that</w:t>
      </w:r>
      <w:r w:rsidR="0033761A" w:rsidRPr="00C02548">
        <w:rPr>
          <w:spacing w:val="-12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2"/>
          <w:sz w:val="32"/>
          <w:szCs w:val="32"/>
        </w:rPr>
        <w:t xml:space="preserve"> </w:t>
      </w:r>
      <w:r w:rsidRPr="00C02548">
        <w:rPr>
          <w:sz w:val="32"/>
          <w:szCs w:val="32"/>
        </w:rPr>
        <w:t>de</w:t>
      </w:r>
      <w:r w:rsidRPr="00C02548">
        <w:rPr>
          <w:spacing w:val="-1"/>
          <w:sz w:val="32"/>
          <w:szCs w:val="32"/>
        </w:rPr>
        <w:t>f</w:t>
      </w:r>
      <w:r w:rsidRPr="00C02548">
        <w:rPr>
          <w:sz w:val="32"/>
          <w:szCs w:val="32"/>
        </w:rPr>
        <w:t>ec</w:t>
      </w:r>
      <w:r w:rsidRPr="00C02548">
        <w:rPr>
          <w:spacing w:val="-1"/>
          <w:sz w:val="32"/>
          <w:szCs w:val="32"/>
        </w:rPr>
        <w:t>tiv</w:t>
      </w:r>
      <w:r w:rsidRPr="00C02548">
        <w:rPr>
          <w:sz w:val="32"/>
          <w:szCs w:val="32"/>
        </w:rPr>
        <w:t>e</w:t>
      </w:r>
      <w:r w:rsidR="0033761A" w:rsidRPr="00C02548">
        <w:rPr>
          <w:spacing w:val="-11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pr</w:t>
      </w:r>
      <w:r w:rsidRPr="00C02548">
        <w:rPr>
          <w:sz w:val="32"/>
          <w:szCs w:val="32"/>
        </w:rPr>
        <w:t>oduc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12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-11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beyond</w:t>
      </w:r>
      <w:r w:rsidR="0033761A" w:rsidRPr="00C02548">
        <w:rPr>
          <w:spacing w:val="34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</w:t>
      </w:r>
      <w:r w:rsidRPr="00C02548">
        <w:rPr>
          <w:sz w:val="32"/>
          <w:szCs w:val="32"/>
        </w:rPr>
        <w:t>epair;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consumer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may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</w:t>
      </w:r>
      <w:r w:rsidRPr="00C02548">
        <w:rPr>
          <w:sz w:val="32"/>
          <w:szCs w:val="32"/>
        </w:rPr>
        <w:t>equest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a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r</w:t>
      </w:r>
      <w:r w:rsidRPr="00C02548">
        <w:rPr>
          <w:spacing w:val="-3"/>
          <w:sz w:val="32"/>
          <w:szCs w:val="32"/>
        </w:rPr>
        <w:t>e</w:t>
      </w:r>
      <w:r w:rsidRPr="00C02548">
        <w:rPr>
          <w:sz w:val="32"/>
          <w:szCs w:val="32"/>
        </w:rPr>
        <w:t>f</w:t>
      </w:r>
      <w:r w:rsidRPr="00C02548">
        <w:rPr>
          <w:spacing w:val="-3"/>
          <w:sz w:val="32"/>
          <w:szCs w:val="32"/>
        </w:rPr>
        <w:t>und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for</w:t>
      </w:r>
      <w:r w:rsidR="0033761A" w:rsidRPr="00C02548">
        <w:rPr>
          <w:spacing w:val="-17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de</w:t>
      </w:r>
      <w:r w:rsidRPr="00C02548">
        <w:rPr>
          <w:spacing w:val="-1"/>
          <w:sz w:val="32"/>
          <w:szCs w:val="32"/>
        </w:rPr>
        <w:t>f</w:t>
      </w:r>
      <w:r w:rsidRPr="00C02548">
        <w:rPr>
          <w:sz w:val="32"/>
          <w:szCs w:val="32"/>
        </w:rPr>
        <w:t>ec</w:t>
      </w:r>
      <w:r w:rsidRPr="00C02548">
        <w:rPr>
          <w:spacing w:val="-1"/>
          <w:sz w:val="32"/>
          <w:szCs w:val="32"/>
        </w:rPr>
        <w:t>tiv</w:t>
      </w:r>
      <w:r w:rsidRPr="00C02548">
        <w:rPr>
          <w:sz w:val="32"/>
          <w:szCs w:val="32"/>
        </w:rPr>
        <w:t>e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pr</w:t>
      </w:r>
      <w:r w:rsidRPr="00C02548">
        <w:rPr>
          <w:sz w:val="32"/>
          <w:szCs w:val="32"/>
        </w:rPr>
        <w:t>oduc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at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a</w:t>
      </w:r>
      <w:r w:rsidR="0033761A" w:rsidRPr="00C02548">
        <w:rPr>
          <w:spacing w:val="35"/>
          <w:sz w:val="32"/>
          <w:szCs w:val="32"/>
        </w:rPr>
        <w:t xml:space="preserve"> </w:t>
      </w:r>
      <w:r w:rsidRPr="00C02548">
        <w:rPr>
          <w:sz w:val="32"/>
          <w:szCs w:val="32"/>
        </w:rPr>
        <w:t>discoun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equivalen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2"/>
          <w:sz w:val="32"/>
          <w:szCs w:val="32"/>
        </w:rPr>
        <w:t xml:space="preserve"> </w:t>
      </w:r>
      <w:r w:rsidRPr="00C02548">
        <w:rPr>
          <w:sz w:val="32"/>
          <w:szCs w:val="32"/>
        </w:rPr>
        <w:t>c</w:t>
      </w:r>
      <w:r w:rsidRPr="00C02548">
        <w:rPr>
          <w:spacing w:val="-1"/>
          <w:sz w:val="32"/>
          <w:szCs w:val="32"/>
        </w:rPr>
        <w:t>ost</w:t>
      </w:r>
      <w:r w:rsidR="0033761A" w:rsidRPr="00C02548">
        <w:rPr>
          <w:spacing w:val="-12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</w:t>
      </w:r>
      <w:r w:rsidRPr="00C02548">
        <w:rPr>
          <w:sz w:val="32"/>
          <w:szCs w:val="32"/>
        </w:rPr>
        <w:t>eplacemen</w:t>
      </w:r>
      <w:r w:rsidRPr="00C02548">
        <w:rPr>
          <w:spacing w:val="-1"/>
          <w:sz w:val="32"/>
          <w:szCs w:val="32"/>
        </w:rPr>
        <w:t>t</w:t>
      </w:r>
      <w:r w:rsidRPr="00C02548">
        <w:rPr>
          <w:sz w:val="32"/>
          <w:szCs w:val="32"/>
        </w:rPr>
        <w:t>,</w:t>
      </w:r>
      <w:r w:rsidR="0033761A" w:rsidRPr="00C02548">
        <w:rPr>
          <w:spacing w:val="-12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or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for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a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full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</w:t>
      </w:r>
      <w:r w:rsidRPr="00C02548">
        <w:rPr>
          <w:sz w:val="32"/>
          <w:szCs w:val="32"/>
        </w:rPr>
        <w:t>eplacemen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12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r w:rsidR="0033761A" w:rsidRPr="00C02548">
        <w:rPr>
          <w:spacing w:val="63"/>
          <w:sz w:val="32"/>
          <w:szCs w:val="32"/>
        </w:rPr>
        <w:t xml:space="preserve"> </w:t>
      </w:r>
      <w:r w:rsidRPr="00C02548">
        <w:rPr>
          <w:sz w:val="32"/>
          <w:szCs w:val="32"/>
        </w:rPr>
        <w:t>an</w:t>
      </w:r>
      <w:r w:rsidR="0033761A" w:rsidRPr="00C02548">
        <w:rPr>
          <w:spacing w:val="-31"/>
          <w:sz w:val="32"/>
          <w:szCs w:val="32"/>
        </w:rPr>
        <w:t xml:space="preserve"> </w:t>
      </w:r>
      <w:r w:rsidRPr="00C02548">
        <w:rPr>
          <w:sz w:val="32"/>
          <w:szCs w:val="32"/>
        </w:rPr>
        <w:t>equivalen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31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pr</w:t>
      </w:r>
      <w:r w:rsidRPr="00C02548">
        <w:rPr>
          <w:sz w:val="32"/>
          <w:szCs w:val="32"/>
        </w:rPr>
        <w:t>oduc</w:t>
      </w:r>
      <w:r w:rsidRPr="00C02548">
        <w:rPr>
          <w:spacing w:val="-1"/>
          <w:sz w:val="32"/>
          <w:szCs w:val="32"/>
        </w:rPr>
        <w:t>t</w:t>
      </w:r>
      <w:r w:rsidRPr="00C02548">
        <w:rPr>
          <w:sz w:val="32"/>
          <w:szCs w:val="32"/>
        </w:rPr>
        <w:t>.</w:t>
      </w:r>
      <w:r w:rsidR="0033761A" w:rsidRPr="00C02548">
        <w:rPr>
          <w:spacing w:val="-32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31"/>
          <w:sz w:val="32"/>
          <w:szCs w:val="32"/>
        </w:rPr>
        <w:t xml:space="preserve"> </w:t>
      </w:r>
      <w:r w:rsidRPr="00C02548">
        <w:rPr>
          <w:sz w:val="32"/>
          <w:szCs w:val="32"/>
        </w:rPr>
        <w:t>seller</w:t>
      </w:r>
      <w:r w:rsidR="0033761A" w:rsidRPr="00C02548">
        <w:rPr>
          <w:spacing w:val="-31"/>
          <w:sz w:val="32"/>
          <w:szCs w:val="32"/>
        </w:rPr>
        <w:t xml:space="preserve"> </w:t>
      </w:r>
      <w:r w:rsidRPr="00C02548">
        <w:rPr>
          <w:sz w:val="32"/>
          <w:szCs w:val="32"/>
        </w:rPr>
        <w:t>canno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31"/>
          <w:sz w:val="32"/>
          <w:szCs w:val="32"/>
        </w:rPr>
        <w:t xml:space="preserve"> </w:t>
      </w:r>
      <w:r w:rsidRPr="00C02548">
        <w:rPr>
          <w:sz w:val="32"/>
          <w:szCs w:val="32"/>
        </w:rPr>
        <w:t>r</w:t>
      </w:r>
      <w:r w:rsidRPr="00C02548">
        <w:rPr>
          <w:spacing w:val="-3"/>
          <w:sz w:val="32"/>
          <w:szCs w:val="32"/>
        </w:rPr>
        <w:t>e</w:t>
      </w:r>
      <w:r w:rsidRPr="00C02548">
        <w:rPr>
          <w:sz w:val="32"/>
          <w:szCs w:val="32"/>
        </w:rPr>
        <w:t>f</w:t>
      </w:r>
      <w:r w:rsidRPr="00C02548">
        <w:rPr>
          <w:spacing w:val="-3"/>
          <w:sz w:val="32"/>
          <w:szCs w:val="32"/>
        </w:rPr>
        <w:t>use</w:t>
      </w:r>
      <w:r w:rsidR="0033761A" w:rsidRPr="00C02548">
        <w:rPr>
          <w:spacing w:val="-31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31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consumer’s</w:t>
      </w:r>
      <w:r w:rsidR="0033761A" w:rsidRPr="00C02548">
        <w:rPr>
          <w:spacing w:val="-30"/>
          <w:sz w:val="32"/>
          <w:szCs w:val="32"/>
        </w:rPr>
        <w:t xml:space="preserve"> </w:t>
      </w:r>
      <w:r w:rsidRPr="00C02548">
        <w:rPr>
          <w:sz w:val="32"/>
          <w:szCs w:val="32"/>
        </w:rPr>
        <w:t>demand.</w:t>
      </w:r>
      <w:r w:rsidR="0033761A" w:rsidRPr="00C02548">
        <w:rPr>
          <w:spacing w:val="-31"/>
          <w:sz w:val="32"/>
          <w:szCs w:val="32"/>
        </w:rPr>
        <w:t xml:space="preserve"> </w:t>
      </w:r>
      <w:r w:rsidRPr="00C02548">
        <w:rPr>
          <w:sz w:val="32"/>
          <w:szCs w:val="32"/>
        </w:rPr>
        <w:t>If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</w:t>
      </w:r>
      <w:r w:rsidRPr="00C02548">
        <w:rPr>
          <w:sz w:val="32"/>
          <w:szCs w:val="32"/>
        </w:rPr>
        <w:t>equest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no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fulfilled,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pacing w:val="-4"/>
          <w:sz w:val="32"/>
          <w:szCs w:val="32"/>
        </w:rPr>
        <w:t>seller,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manuf</w:t>
      </w:r>
      <w:r w:rsidRPr="00C02548">
        <w:rPr>
          <w:sz w:val="32"/>
          <w:szCs w:val="32"/>
        </w:rPr>
        <w:t>ac</w:t>
      </w:r>
      <w:r w:rsidRPr="00C02548">
        <w:rPr>
          <w:spacing w:val="-1"/>
          <w:sz w:val="32"/>
          <w:szCs w:val="32"/>
        </w:rPr>
        <w:t>tur</w:t>
      </w:r>
      <w:r w:rsidRPr="00C02548">
        <w:rPr>
          <w:sz w:val="32"/>
          <w:szCs w:val="32"/>
        </w:rPr>
        <w:t>er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importer</w:t>
      </w:r>
      <w:r w:rsidR="0033761A" w:rsidRPr="00C02548">
        <w:rPr>
          <w:spacing w:val="-17"/>
          <w:sz w:val="32"/>
          <w:szCs w:val="32"/>
        </w:rPr>
        <w:t xml:space="preserve"> </w:t>
      </w:r>
      <w:r w:rsidRPr="00C02548">
        <w:rPr>
          <w:sz w:val="32"/>
          <w:szCs w:val="32"/>
        </w:rPr>
        <w:t>will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be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held</w:t>
      </w:r>
      <w:r w:rsidR="0033761A" w:rsidRPr="00C02548">
        <w:rPr>
          <w:spacing w:val="42"/>
          <w:sz w:val="32"/>
          <w:szCs w:val="32"/>
        </w:rPr>
        <w:t xml:space="preserve"> </w:t>
      </w:r>
      <w:r w:rsidRPr="00C02548">
        <w:rPr>
          <w:sz w:val="32"/>
          <w:szCs w:val="32"/>
        </w:rPr>
        <w:t>accoun</w:t>
      </w:r>
      <w:r w:rsidRPr="00C02548">
        <w:rPr>
          <w:spacing w:val="-1"/>
          <w:sz w:val="32"/>
          <w:szCs w:val="32"/>
        </w:rPr>
        <w:t>table</w:t>
      </w:r>
      <w:r w:rsidRPr="00C02548">
        <w:rPr>
          <w:sz w:val="32"/>
          <w:szCs w:val="32"/>
        </w:rPr>
        <w:t>.</w:t>
      </w:r>
    </w:p>
    <w:p w14:paraId="328001E9" w14:textId="77777777" w:rsidR="0033761A" w:rsidRPr="00C02548" w:rsidRDefault="0033761A" w:rsidP="0033761A">
      <w:pPr>
        <w:rPr>
          <w:sz w:val="32"/>
          <w:szCs w:val="32"/>
        </w:rPr>
      </w:pPr>
    </w:p>
    <w:p w14:paraId="7A73068F" w14:textId="77777777" w:rsidR="0033761A" w:rsidRPr="00C02548" w:rsidRDefault="00365F49" w:rsidP="0033761A">
      <w:pPr>
        <w:rPr>
          <w:sz w:val="32"/>
          <w:szCs w:val="32"/>
        </w:rPr>
      </w:pPr>
      <w:r w:rsidRPr="00C02548">
        <w:rPr>
          <w:sz w:val="32"/>
          <w:szCs w:val="32"/>
        </w:rPr>
        <w:t>Damage</w:t>
      </w:r>
      <w:r w:rsidR="0033761A" w:rsidRPr="00C02548">
        <w:rPr>
          <w:spacing w:val="3"/>
          <w:sz w:val="32"/>
          <w:szCs w:val="32"/>
        </w:rPr>
        <w:t xml:space="preserve"> </w:t>
      </w:r>
      <w:r w:rsidRPr="00C02548">
        <w:rPr>
          <w:sz w:val="32"/>
          <w:szCs w:val="32"/>
        </w:rPr>
        <w:t>arising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from</w:t>
      </w:r>
      <w:r w:rsidR="0033761A" w:rsidRPr="00C02548">
        <w:rPr>
          <w:spacing w:val="2"/>
          <w:sz w:val="32"/>
          <w:szCs w:val="32"/>
        </w:rPr>
        <w:t xml:space="preserve"> </w:t>
      </w:r>
      <w:r w:rsidRPr="00C02548">
        <w:rPr>
          <w:sz w:val="32"/>
          <w:szCs w:val="32"/>
        </w:rPr>
        <w:t>misuse</w:t>
      </w:r>
      <w:r w:rsidR="0033761A" w:rsidRPr="00C02548">
        <w:rPr>
          <w:spacing w:val="3"/>
          <w:sz w:val="32"/>
          <w:szCs w:val="32"/>
        </w:rPr>
        <w:t xml:space="preserve"> </w:t>
      </w:r>
      <w:r w:rsidRPr="00C02548">
        <w:rPr>
          <w:sz w:val="32"/>
          <w:szCs w:val="32"/>
        </w:rPr>
        <w:t>of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3"/>
          <w:sz w:val="32"/>
          <w:szCs w:val="32"/>
        </w:rPr>
        <w:t xml:space="preserve"> </w:t>
      </w:r>
      <w:r w:rsidRPr="00C02548">
        <w:rPr>
          <w:sz w:val="32"/>
          <w:szCs w:val="32"/>
        </w:rPr>
        <w:t>product</w:t>
      </w:r>
      <w:r w:rsidR="0033761A" w:rsidRPr="00C02548">
        <w:rPr>
          <w:spacing w:val="2"/>
          <w:sz w:val="32"/>
          <w:szCs w:val="32"/>
        </w:rPr>
        <w:t xml:space="preserve"> </w:t>
      </w:r>
      <w:r w:rsidRPr="00C02548">
        <w:rPr>
          <w:sz w:val="32"/>
          <w:szCs w:val="32"/>
        </w:rPr>
        <w:t>or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any</w:t>
      </w:r>
      <w:r w:rsidR="0033761A" w:rsidRPr="00C02548">
        <w:rPr>
          <w:spacing w:val="-3"/>
          <w:sz w:val="32"/>
          <w:szCs w:val="32"/>
        </w:rPr>
        <w:t xml:space="preserve"> </w:t>
      </w:r>
      <w:r w:rsidRPr="00C02548">
        <w:rPr>
          <w:sz w:val="32"/>
          <w:szCs w:val="32"/>
        </w:rPr>
        <w:t>other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use</w:t>
      </w:r>
      <w:r w:rsidR="0033761A" w:rsidRPr="00C02548">
        <w:rPr>
          <w:spacing w:val="3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</w:t>
      </w:r>
      <w:r w:rsidRPr="00C02548">
        <w:rPr>
          <w:sz w:val="32"/>
          <w:szCs w:val="32"/>
        </w:rPr>
        <w:t>onsider</w:t>
      </w:r>
      <w:r w:rsidRPr="00C02548">
        <w:rPr>
          <w:spacing w:val="-2"/>
          <w:sz w:val="32"/>
          <w:szCs w:val="32"/>
        </w:rPr>
        <w:t>ed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30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be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</w:t>
      </w:r>
      <w:r w:rsidRPr="00C02548">
        <w:rPr>
          <w:sz w:val="32"/>
          <w:szCs w:val="32"/>
        </w:rPr>
        <w:t>ontrary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3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pr</w:t>
      </w:r>
      <w:r w:rsidRPr="00C02548">
        <w:rPr>
          <w:spacing w:val="-3"/>
          <w:sz w:val="32"/>
          <w:szCs w:val="32"/>
        </w:rPr>
        <w:t>oduc</w:t>
      </w:r>
      <w:r w:rsidRPr="00C02548">
        <w:rPr>
          <w:spacing w:val="-2"/>
          <w:sz w:val="32"/>
          <w:szCs w:val="32"/>
        </w:rPr>
        <w:t>t’</w:t>
      </w:r>
      <w:r w:rsidRPr="00C02548">
        <w:rPr>
          <w:spacing w:val="-3"/>
          <w:sz w:val="32"/>
          <w:szCs w:val="32"/>
        </w:rPr>
        <w:t>s</w:t>
      </w:r>
      <w:r w:rsidR="0033761A" w:rsidRPr="00C02548">
        <w:rPr>
          <w:spacing w:val="5"/>
          <w:sz w:val="32"/>
          <w:szCs w:val="32"/>
        </w:rPr>
        <w:t xml:space="preserve"> </w:t>
      </w:r>
      <w:r w:rsidRPr="00C02548">
        <w:rPr>
          <w:sz w:val="32"/>
          <w:szCs w:val="32"/>
        </w:rPr>
        <w:t>intended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purpose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as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outlined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in</w:t>
      </w:r>
      <w:r w:rsidR="0033761A" w:rsidRPr="00C02548">
        <w:rPr>
          <w:spacing w:val="3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2"/>
          <w:sz w:val="32"/>
          <w:szCs w:val="32"/>
        </w:rPr>
        <w:t xml:space="preserve"> </w:t>
      </w:r>
      <w:proofErr w:type="spellStart"/>
      <w:r w:rsidR="00CF142C" w:rsidRPr="00C02548">
        <w:rPr>
          <w:spacing w:val="-3"/>
          <w:sz w:val="32"/>
          <w:szCs w:val="32"/>
        </w:rPr>
        <w:t>WeWALK</w:t>
      </w:r>
      <w:proofErr w:type="spellEnd"/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z w:val="32"/>
          <w:szCs w:val="32"/>
        </w:rPr>
        <w:t>user</w:t>
      </w:r>
      <w:r w:rsidR="0033761A" w:rsidRPr="00C02548">
        <w:rPr>
          <w:spacing w:val="31"/>
          <w:sz w:val="32"/>
          <w:szCs w:val="32"/>
        </w:rPr>
        <w:t xml:space="preserve"> </w:t>
      </w:r>
      <w:r w:rsidRPr="00C02548">
        <w:rPr>
          <w:sz w:val="32"/>
          <w:szCs w:val="32"/>
        </w:rPr>
        <w:t>manual,</w:t>
      </w:r>
      <w:r w:rsidR="0033761A" w:rsidRPr="00C02548">
        <w:rPr>
          <w:spacing w:val="6"/>
          <w:sz w:val="32"/>
          <w:szCs w:val="32"/>
        </w:rPr>
        <w:t xml:space="preserve"> </w:t>
      </w:r>
      <w:r w:rsidRPr="00C02548">
        <w:rPr>
          <w:sz w:val="32"/>
          <w:szCs w:val="32"/>
        </w:rPr>
        <w:t>will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not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be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c</w:t>
      </w:r>
      <w:r w:rsidRPr="00C02548">
        <w:rPr>
          <w:spacing w:val="-2"/>
          <w:sz w:val="32"/>
          <w:szCs w:val="32"/>
        </w:rPr>
        <w:t>o</w:t>
      </w:r>
      <w:r w:rsidRPr="00C02548">
        <w:rPr>
          <w:spacing w:val="-3"/>
          <w:sz w:val="32"/>
          <w:szCs w:val="32"/>
        </w:rPr>
        <w:t>v</w:t>
      </w:r>
      <w:r w:rsidRPr="00C02548">
        <w:rPr>
          <w:spacing w:val="-2"/>
          <w:sz w:val="32"/>
          <w:szCs w:val="32"/>
        </w:rPr>
        <w:t>er</w:t>
      </w:r>
      <w:r w:rsidRPr="00C02548">
        <w:rPr>
          <w:spacing w:val="-3"/>
          <w:sz w:val="32"/>
          <w:szCs w:val="32"/>
        </w:rPr>
        <w:t>ed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under</w:t>
      </w:r>
      <w:r w:rsidR="0033761A" w:rsidRPr="00C02548">
        <w:rPr>
          <w:spacing w:val="3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warranty</w:t>
      </w:r>
      <w:r w:rsidRPr="00C02548">
        <w:rPr>
          <w:spacing w:val="-3"/>
          <w:sz w:val="32"/>
          <w:szCs w:val="32"/>
        </w:rPr>
        <w:t>.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Other</w:t>
      </w:r>
      <w:r w:rsidR="0033761A" w:rsidRPr="00C02548">
        <w:rPr>
          <w:spacing w:val="4"/>
          <w:sz w:val="32"/>
          <w:szCs w:val="32"/>
        </w:rPr>
        <w:t xml:space="preserve"> </w:t>
      </w:r>
      <w:r w:rsidRPr="00C02548">
        <w:rPr>
          <w:sz w:val="32"/>
          <w:szCs w:val="32"/>
        </w:rPr>
        <w:t>f</w:t>
      </w:r>
      <w:r w:rsidRPr="00C02548">
        <w:rPr>
          <w:spacing w:val="-2"/>
          <w:sz w:val="32"/>
          <w:szCs w:val="32"/>
        </w:rPr>
        <w:t>ac</w:t>
      </w:r>
      <w:r w:rsidRPr="00C02548">
        <w:rPr>
          <w:sz w:val="32"/>
          <w:szCs w:val="32"/>
        </w:rPr>
        <w:t>tor</w:t>
      </w:r>
      <w:r w:rsidRPr="00C02548">
        <w:rPr>
          <w:spacing w:val="-2"/>
          <w:sz w:val="32"/>
          <w:szCs w:val="32"/>
        </w:rPr>
        <w:t>s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z w:val="32"/>
          <w:szCs w:val="32"/>
        </w:rPr>
        <w:t>not</w:t>
      </w:r>
      <w:r w:rsidR="0033761A" w:rsidRPr="00C02548">
        <w:rPr>
          <w:spacing w:val="7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c</w:t>
      </w:r>
      <w:r w:rsidRPr="00C02548">
        <w:rPr>
          <w:spacing w:val="-2"/>
          <w:sz w:val="32"/>
          <w:szCs w:val="32"/>
        </w:rPr>
        <w:t>o</w:t>
      </w:r>
      <w:r w:rsidRPr="00C02548">
        <w:rPr>
          <w:spacing w:val="-3"/>
          <w:sz w:val="32"/>
          <w:szCs w:val="32"/>
        </w:rPr>
        <w:t>v</w:t>
      </w:r>
      <w:r w:rsidRPr="00C02548">
        <w:rPr>
          <w:spacing w:val="-2"/>
          <w:sz w:val="32"/>
          <w:szCs w:val="32"/>
        </w:rPr>
        <w:t>er</w:t>
      </w:r>
      <w:r w:rsidRPr="00C02548">
        <w:rPr>
          <w:spacing w:val="-3"/>
          <w:sz w:val="32"/>
          <w:szCs w:val="32"/>
        </w:rPr>
        <w:t>ed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z w:val="32"/>
          <w:szCs w:val="32"/>
        </w:rPr>
        <w:t>under</w:t>
      </w:r>
      <w:r w:rsidR="0033761A" w:rsidRPr="00C02548">
        <w:rPr>
          <w:spacing w:val="37"/>
          <w:sz w:val="32"/>
          <w:szCs w:val="32"/>
        </w:rPr>
        <w:t xml:space="preserve"> </w:t>
      </w:r>
      <w:r w:rsidRPr="00C02548">
        <w:rPr>
          <w:sz w:val="32"/>
          <w:szCs w:val="32"/>
        </w:rPr>
        <w:t>warranty</w:t>
      </w:r>
      <w:r w:rsidR="0033761A" w:rsidRPr="00C02548">
        <w:rPr>
          <w:spacing w:val="4"/>
          <w:sz w:val="32"/>
          <w:szCs w:val="32"/>
        </w:rPr>
        <w:t xml:space="preserve"> </w:t>
      </w:r>
      <w:proofErr w:type="gramStart"/>
      <w:r w:rsidRPr="00C02548">
        <w:rPr>
          <w:sz w:val="32"/>
          <w:szCs w:val="32"/>
        </w:rPr>
        <w:t>include:</w:t>
      </w:r>
      <w:proofErr w:type="gramEnd"/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acciden</w:t>
      </w:r>
      <w:r w:rsidRPr="00C02548">
        <w:rPr>
          <w:sz w:val="32"/>
          <w:szCs w:val="32"/>
        </w:rPr>
        <w:t>tal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z w:val="32"/>
          <w:szCs w:val="32"/>
        </w:rPr>
        <w:t>damage</w:t>
      </w:r>
      <w:r w:rsidRPr="00C02548">
        <w:rPr>
          <w:spacing w:val="-2"/>
          <w:sz w:val="32"/>
          <w:szCs w:val="32"/>
        </w:rPr>
        <w:t>,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z w:val="32"/>
          <w:szCs w:val="32"/>
        </w:rPr>
        <w:t>damage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z w:val="32"/>
          <w:szCs w:val="32"/>
        </w:rPr>
        <w:t>resulting</w:t>
      </w:r>
      <w:r w:rsidR="0033761A" w:rsidRPr="00C02548">
        <w:rPr>
          <w:spacing w:val="9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from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z w:val="32"/>
          <w:szCs w:val="32"/>
        </w:rPr>
        <w:t>unauthoriz</w:t>
      </w:r>
      <w:r w:rsidRPr="00C02548">
        <w:rPr>
          <w:spacing w:val="-2"/>
          <w:sz w:val="32"/>
          <w:szCs w:val="32"/>
        </w:rPr>
        <w:t>ed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3rd</w:t>
      </w:r>
      <w:r w:rsidR="0033761A" w:rsidRPr="00C02548">
        <w:rPr>
          <w:spacing w:val="55"/>
          <w:sz w:val="32"/>
          <w:szCs w:val="32"/>
        </w:rPr>
        <w:t xml:space="preserve"> </w:t>
      </w:r>
      <w:r w:rsidRPr="00C02548">
        <w:rPr>
          <w:sz w:val="32"/>
          <w:szCs w:val="32"/>
        </w:rPr>
        <w:t>party</w:t>
      </w:r>
      <w:r w:rsidR="0033761A" w:rsidRPr="00C02548">
        <w:rPr>
          <w:spacing w:val="8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service</w:t>
      </w:r>
      <w:r w:rsidR="0033761A" w:rsidRPr="00C02548">
        <w:rPr>
          <w:spacing w:val="13"/>
          <w:sz w:val="32"/>
          <w:szCs w:val="32"/>
        </w:rPr>
        <w:t xml:space="preserve"> </w:t>
      </w:r>
      <w:r w:rsidRPr="00C02548">
        <w:rPr>
          <w:sz w:val="32"/>
          <w:szCs w:val="32"/>
        </w:rPr>
        <w:t>repair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z w:val="32"/>
          <w:szCs w:val="32"/>
        </w:rPr>
        <w:t>stations</w:t>
      </w:r>
      <w:r w:rsidR="0033761A" w:rsidRPr="00C02548">
        <w:rPr>
          <w:spacing w:val="16"/>
          <w:sz w:val="32"/>
          <w:szCs w:val="32"/>
        </w:rPr>
        <w:t xml:space="preserve"> </w:t>
      </w:r>
      <w:r w:rsidRPr="00C02548">
        <w:rPr>
          <w:sz w:val="32"/>
          <w:szCs w:val="32"/>
        </w:rPr>
        <w:t>or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z w:val="32"/>
          <w:szCs w:val="32"/>
        </w:rPr>
        <w:t>customer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self-repair</w:t>
      </w:r>
      <w:r w:rsidRPr="00C02548">
        <w:rPr>
          <w:spacing w:val="-3"/>
          <w:sz w:val="32"/>
          <w:szCs w:val="32"/>
        </w:rPr>
        <w:t>,</w:t>
      </w:r>
      <w:r w:rsidR="0033761A" w:rsidRPr="00C02548">
        <w:rPr>
          <w:spacing w:val="14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cosme</w:t>
      </w:r>
      <w:r w:rsidRPr="00C02548">
        <w:rPr>
          <w:sz w:val="32"/>
          <w:szCs w:val="32"/>
        </w:rPr>
        <w:t>tic</w:t>
      </w:r>
      <w:r w:rsidR="0033761A" w:rsidRPr="00C02548">
        <w:rPr>
          <w:spacing w:val="14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de</w:t>
      </w:r>
      <w:r w:rsidRPr="00C02548">
        <w:rPr>
          <w:sz w:val="32"/>
          <w:szCs w:val="32"/>
        </w:rPr>
        <w:t>f</w:t>
      </w:r>
      <w:r w:rsidRPr="00C02548">
        <w:rPr>
          <w:spacing w:val="-2"/>
          <w:sz w:val="32"/>
          <w:szCs w:val="32"/>
        </w:rPr>
        <w:t>ec</w:t>
      </w:r>
      <w:r w:rsidRPr="00C02548">
        <w:rPr>
          <w:sz w:val="32"/>
          <w:szCs w:val="32"/>
        </w:rPr>
        <w:t>ts,</w:t>
      </w:r>
      <w:r w:rsidR="0033761A" w:rsidRPr="00C02548">
        <w:rPr>
          <w:spacing w:val="14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natural</w:t>
      </w:r>
      <w:r w:rsidR="0033761A" w:rsidRPr="00C02548">
        <w:rPr>
          <w:spacing w:val="49"/>
          <w:sz w:val="32"/>
          <w:szCs w:val="32"/>
        </w:rPr>
        <w:t xml:space="preserve"> </w:t>
      </w:r>
      <w:r w:rsidRPr="00C02548">
        <w:rPr>
          <w:sz w:val="32"/>
          <w:szCs w:val="32"/>
        </w:rPr>
        <w:t>disaster</w:t>
      </w:r>
      <w:r w:rsidRPr="00C02548">
        <w:rPr>
          <w:spacing w:val="-2"/>
          <w:sz w:val="32"/>
          <w:szCs w:val="32"/>
        </w:rPr>
        <w:t>s,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z w:val="32"/>
          <w:szCs w:val="32"/>
        </w:rPr>
        <w:t>theft,</w:t>
      </w:r>
      <w:r w:rsidR="0033761A" w:rsidRPr="00C02548">
        <w:rPr>
          <w:spacing w:val="11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z w:val="32"/>
          <w:szCs w:val="32"/>
        </w:rPr>
        <w:t>submersion</w:t>
      </w:r>
      <w:r w:rsidR="0033761A" w:rsidRPr="00C02548">
        <w:rPr>
          <w:spacing w:val="12"/>
          <w:sz w:val="32"/>
          <w:szCs w:val="32"/>
        </w:rPr>
        <w:t xml:space="preserve"> </w:t>
      </w:r>
      <w:r w:rsidRPr="00C02548">
        <w:rPr>
          <w:sz w:val="32"/>
          <w:szCs w:val="32"/>
        </w:rPr>
        <w:t>(water</w:t>
      </w:r>
      <w:r w:rsidR="0033761A" w:rsidRPr="00C02548">
        <w:rPr>
          <w:spacing w:val="10"/>
          <w:sz w:val="32"/>
          <w:szCs w:val="32"/>
        </w:rPr>
        <w:t xml:space="preserve"> </w:t>
      </w:r>
      <w:r w:rsidRPr="00C02548">
        <w:rPr>
          <w:sz w:val="32"/>
          <w:szCs w:val="32"/>
        </w:rPr>
        <w:t>damage).</w:t>
      </w:r>
    </w:p>
    <w:p w14:paraId="59D31CDC" w14:textId="77777777" w:rsidR="0033761A" w:rsidRPr="00C02548" w:rsidRDefault="0033761A" w:rsidP="0033761A">
      <w:pPr>
        <w:rPr>
          <w:sz w:val="32"/>
          <w:szCs w:val="32"/>
        </w:rPr>
      </w:pPr>
    </w:p>
    <w:p w14:paraId="44DA2C22" w14:textId="71B525E0" w:rsidR="0033761A" w:rsidRPr="00C02548" w:rsidRDefault="00365F49" w:rsidP="0033761A">
      <w:pPr>
        <w:rPr>
          <w:sz w:val="32"/>
          <w:szCs w:val="32"/>
        </w:rPr>
      </w:pPr>
      <w:r w:rsidRPr="00C02548">
        <w:rPr>
          <w:spacing w:val="-3"/>
          <w:sz w:val="32"/>
          <w:szCs w:val="32"/>
        </w:rPr>
        <w:t>F</w:t>
      </w:r>
      <w:r w:rsidRPr="00C02548">
        <w:rPr>
          <w:sz w:val="32"/>
          <w:szCs w:val="32"/>
        </w:rPr>
        <w:t>or</w:t>
      </w:r>
      <w:r w:rsidR="0033761A" w:rsidRPr="00C02548">
        <w:rPr>
          <w:spacing w:val="-17"/>
          <w:sz w:val="32"/>
          <w:szCs w:val="32"/>
        </w:rPr>
        <w:t xml:space="preserve"> </w:t>
      </w:r>
      <w:r w:rsidRPr="00C02548">
        <w:rPr>
          <w:sz w:val="32"/>
          <w:szCs w:val="32"/>
        </w:rPr>
        <w:t>any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z w:val="32"/>
          <w:szCs w:val="32"/>
        </w:rPr>
        <w:t>pr</w:t>
      </w:r>
      <w:r w:rsidRPr="00C02548">
        <w:rPr>
          <w:spacing w:val="-3"/>
          <w:sz w:val="32"/>
          <w:szCs w:val="32"/>
        </w:rPr>
        <w:t>oblems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that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may</w:t>
      </w:r>
      <w:r w:rsidR="0033761A" w:rsidRPr="00C02548">
        <w:rPr>
          <w:spacing w:val="-17"/>
          <w:sz w:val="32"/>
          <w:szCs w:val="32"/>
        </w:rPr>
        <w:t xml:space="preserve"> </w:t>
      </w:r>
      <w:r w:rsidRPr="00C02548">
        <w:rPr>
          <w:sz w:val="32"/>
          <w:szCs w:val="32"/>
        </w:rPr>
        <w:t>arise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</w:t>
      </w:r>
      <w:r w:rsidRPr="00C02548">
        <w:rPr>
          <w:sz w:val="32"/>
          <w:szCs w:val="32"/>
        </w:rPr>
        <w:t>egarding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warr</w:t>
      </w:r>
      <w:r w:rsidRPr="00C02548">
        <w:rPr>
          <w:sz w:val="32"/>
          <w:szCs w:val="32"/>
        </w:rPr>
        <w:t>an</w:t>
      </w:r>
      <w:r w:rsidRPr="00C02548">
        <w:rPr>
          <w:spacing w:val="-1"/>
          <w:sz w:val="32"/>
          <w:szCs w:val="32"/>
        </w:rPr>
        <w:t>t</w:t>
      </w:r>
      <w:r w:rsidRPr="00C02548">
        <w:rPr>
          <w:sz w:val="32"/>
          <w:szCs w:val="32"/>
        </w:rPr>
        <w:t>y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z w:val="32"/>
          <w:szCs w:val="32"/>
        </w:rPr>
        <w:t>cer</w:t>
      </w:r>
      <w:r w:rsidRPr="00C02548">
        <w:rPr>
          <w:spacing w:val="-1"/>
          <w:sz w:val="32"/>
          <w:szCs w:val="32"/>
        </w:rPr>
        <w:t>tificate</w:t>
      </w:r>
      <w:r w:rsidRPr="00C02548">
        <w:rPr>
          <w:sz w:val="32"/>
          <w:szCs w:val="32"/>
        </w:rPr>
        <w:t>,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pacing w:val="-6"/>
          <w:sz w:val="32"/>
          <w:szCs w:val="32"/>
        </w:rPr>
        <w:t>T</w:t>
      </w:r>
      <w:r w:rsidRPr="00C02548">
        <w:rPr>
          <w:spacing w:val="-7"/>
          <w:sz w:val="32"/>
          <w:szCs w:val="32"/>
        </w:rPr>
        <w:t>.</w:t>
      </w:r>
      <w:r w:rsidRPr="00C02548">
        <w:rPr>
          <w:spacing w:val="-6"/>
          <w:sz w:val="32"/>
          <w:szCs w:val="32"/>
        </w:rPr>
        <w:t>C.</w:t>
      </w:r>
      <w:r w:rsidR="0033761A" w:rsidRPr="00C02548">
        <w:rPr>
          <w:spacing w:val="47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9"/>
          <w:sz w:val="32"/>
          <w:szCs w:val="32"/>
        </w:rPr>
        <w:t xml:space="preserve"> </w:t>
      </w:r>
      <w:r w:rsidRPr="00C02548">
        <w:rPr>
          <w:sz w:val="32"/>
          <w:szCs w:val="32"/>
        </w:rPr>
        <w:t>Ministry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r w:rsidR="0033761A" w:rsidRPr="00C02548">
        <w:rPr>
          <w:spacing w:val="-20"/>
          <w:sz w:val="32"/>
          <w:szCs w:val="32"/>
        </w:rPr>
        <w:t xml:space="preserve"> </w:t>
      </w:r>
      <w:r w:rsidRPr="00C02548">
        <w:rPr>
          <w:sz w:val="32"/>
          <w:szCs w:val="32"/>
        </w:rPr>
        <w:t>Customs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-20"/>
          <w:sz w:val="32"/>
          <w:szCs w:val="32"/>
        </w:rPr>
        <w:t xml:space="preserve"> </w:t>
      </w:r>
      <w:r w:rsidRPr="00C02548">
        <w:rPr>
          <w:spacing w:val="-4"/>
          <w:sz w:val="32"/>
          <w:szCs w:val="32"/>
        </w:rPr>
        <w:t>T</w:t>
      </w:r>
      <w:r w:rsidRPr="00C02548">
        <w:rPr>
          <w:spacing w:val="-3"/>
          <w:sz w:val="32"/>
          <w:szCs w:val="32"/>
        </w:rPr>
        <w:t>r</w:t>
      </w:r>
      <w:r w:rsidRPr="00C02548">
        <w:rPr>
          <w:spacing w:val="-4"/>
          <w:sz w:val="32"/>
          <w:szCs w:val="32"/>
        </w:rPr>
        <w:t>ade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z w:val="32"/>
          <w:szCs w:val="32"/>
        </w:rPr>
        <w:t>may</w:t>
      </w:r>
      <w:r w:rsidR="0033761A" w:rsidRPr="00C02548">
        <w:rPr>
          <w:spacing w:val="-22"/>
          <w:sz w:val="32"/>
          <w:szCs w:val="32"/>
        </w:rPr>
        <w:t xml:space="preserve"> </w:t>
      </w:r>
      <w:r w:rsidRPr="00C02548">
        <w:rPr>
          <w:sz w:val="32"/>
          <w:szCs w:val="32"/>
        </w:rPr>
        <w:t>apply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-19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9"/>
          <w:sz w:val="32"/>
          <w:szCs w:val="32"/>
        </w:rPr>
        <w:t xml:space="preserve"> </w:t>
      </w:r>
      <w:r w:rsidRPr="00C02548">
        <w:rPr>
          <w:sz w:val="32"/>
          <w:szCs w:val="32"/>
        </w:rPr>
        <w:t>Gene</w:t>
      </w:r>
      <w:r w:rsidRPr="00C02548">
        <w:rPr>
          <w:spacing w:val="-1"/>
          <w:sz w:val="32"/>
          <w:szCs w:val="32"/>
        </w:rPr>
        <w:t>ral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Dir</w:t>
      </w:r>
      <w:r w:rsidRPr="00C02548">
        <w:rPr>
          <w:sz w:val="32"/>
          <w:szCs w:val="32"/>
        </w:rPr>
        <w:t>ec</w:t>
      </w:r>
      <w:r w:rsidRPr="00C02548">
        <w:rPr>
          <w:spacing w:val="-1"/>
          <w:sz w:val="32"/>
          <w:szCs w:val="32"/>
        </w:rPr>
        <w:t>torate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r w:rsidR="0033761A" w:rsidRPr="00C02548">
        <w:rPr>
          <w:spacing w:val="29"/>
          <w:sz w:val="32"/>
          <w:szCs w:val="32"/>
        </w:rPr>
        <w:t xml:space="preserve"> </w:t>
      </w:r>
      <w:r w:rsidRPr="00C02548">
        <w:rPr>
          <w:sz w:val="32"/>
          <w:szCs w:val="32"/>
        </w:rPr>
        <w:t>Consumer</w:t>
      </w:r>
      <w:r w:rsidR="0033761A" w:rsidRPr="00C02548">
        <w:rPr>
          <w:spacing w:val="-41"/>
          <w:sz w:val="32"/>
          <w:szCs w:val="32"/>
        </w:rPr>
        <w:t xml:space="preserve"> </w:t>
      </w:r>
      <w:r w:rsidRPr="00C02548">
        <w:rPr>
          <w:sz w:val="32"/>
          <w:szCs w:val="32"/>
        </w:rPr>
        <w:t>Pro</w:t>
      </w:r>
      <w:r w:rsidRPr="00C02548">
        <w:rPr>
          <w:spacing w:val="-1"/>
          <w:sz w:val="32"/>
          <w:szCs w:val="32"/>
        </w:rPr>
        <w:t>tection</w:t>
      </w:r>
      <w:r w:rsidR="0033761A" w:rsidRPr="00C02548">
        <w:rPr>
          <w:spacing w:val="-40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-40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Mark</w:t>
      </w:r>
      <w:r w:rsidRPr="00C02548">
        <w:rPr>
          <w:sz w:val="32"/>
          <w:szCs w:val="32"/>
        </w:rPr>
        <w:t>e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39"/>
          <w:sz w:val="32"/>
          <w:szCs w:val="32"/>
        </w:rPr>
        <w:t xml:space="preserve"> </w:t>
      </w:r>
      <w:r w:rsidRPr="00C02548">
        <w:rPr>
          <w:sz w:val="32"/>
          <w:szCs w:val="32"/>
        </w:rPr>
        <w:t>Surveillance.</w:t>
      </w:r>
    </w:p>
    <w:p w14:paraId="4D7AFAEF" w14:textId="77777777" w:rsidR="00EB41A4" w:rsidRPr="00C02548" w:rsidRDefault="00EB41A4" w:rsidP="0033761A">
      <w:pPr>
        <w:rPr>
          <w:rFonts w:eastAsia="Arial Unicode MS" w:hAnsi="Arial Unicode MS" w:cs="Arial Unicode MS"/>
          <w:sz w:val="32"/>
          <w:szCs w:val="32"/>
        </w:rPr>
      </w:pPr>
    </w:p>
    <w:p w14:paraId="6F0D9641" w14:textId="72653848" w:rsidR="0033761A" w:rsidRPr="00C02548" w:rsidRDefault="00365F49" w:rsidP="0033761A">
      <w:pPr>
        <w:rPr>
          <w:rFonts w:eastAsia="Arial Black" w:hAnsi="Arial Black" w:cs="Arial Black"/>
          <w:sz w:val="32"/>
          <w:szCs w:val="32"/>
        </w:rPr>
      </w:pPr>
      <w:r w:rsidRPr="00C02548">
        <w:rPr>
          <w:sz w:val="32"/>
          <w:szCs w:val="32"/>
        </w:rPr>
        <w:t>W</w:t>
      </w:r>
      <w:r w:rsidRPr="00C02548">
        <w:rPr>
          <w:spacing w:val="-4"/>
          <w:sz w:val="32"/>
          <w:szCs w:val="32"/>
        </w:rPr>
        <w:t>ARR</w:t>
      </w:r>
      <w:r w:rsidRPr="00C02548">
        <w:rPr>
          <w:sz w:val="32"/>
          <w:szCs w:val="32"/>
        </w:rPr>
        <w:t>ANTY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OBLIG</w:t>
      </w:r>
      <w:r w:rsidRPr="00C02548">
        <w:rPr>
          <w:spacing w:val="-2"/>
          <w:sz w:val="32"/>
          <w:szCs w:val="32"/>
        </w:rPr>
        <w:t>ATION</w:t>
      </w:r>
      <w:r w:rsidR="0033761A" w:rsidRPr="00C02548">
        <w:rPr>
          <w:spacing w:val="7"/>
          <w:sz w:val="32"/>
          <w:szCs w:val="32"/>
        </w:rPr>
        <w:t xml:space="preserve"> </w:t>
      </w:r>
      <w:r w:rsidR="00EB41A4" w:rsidRPr="00C02548">
        <w:rPr>
          <w:sz w:val="32"/>
          <w:szCs w:val="32"/>
        </w:rPr>
        <w:t xml:space="preserve">– </w:t>
      </w:r>
      <w:r w:rsidRPr="00C02548">
        <w:rPr>
          <w:sz w:val="32"/>
          <w:szCs w:val="32"/>
        </w:rPr>
        <w:t>MAT</w:t>
      </w:r>
      <w:r w:rsidRPr="00C02548">
        <w:rPr>
          <w:spacing w:val="-2"/>
          <w:sz w:val="32"/>
          <w:szCs w:val="32"/>
        </w:rPr>
        <w:t>TER</w:t>
      </w:r>
      <w:r w:rsidRPr="00C02548">
        <w:rPr>
          <w:sz w:val="32"/>
          <w:szCs w:val="32"/>
        </w:rPr>
        <w:t>S</w:t>
      </w:r>
      <w:r w:rsidR="0033761A" w:rsidRPr="00C02548">
        <w:rPr>
          <w:spacing w:val="-30"/>
          <w:sz w:val="32"/>
          <w:szCs w:val="32"/>
        </w:rPr>
        <w:t xml:space="preserve"> </w:t>
      </w:r>
      <w:r w:rsidRPr="00C02548">
        <w:rPr>
          <w:spacing w:val="-5"/>
          <w:sz w:val="32"/>
          <w:szCs w:val="32"/>
        </w:rPr>
        <w:t>T</w:t>
      </w:r>
      <w:r w:rsidRPr="00C02548">
        <w:rPr>
          <w:spacing w:val="-4"/>
          <w:sz w:val="32"/>
          <w:szCs w:val="32"/>
        </w:rPr>
        <w:t>O</w:t>
      </w:r>
      <w:r w:rsidR="0033761A" w:rsidRPr="00C02548">
        <w:rPr>
          <w:spacing w:val="-27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BE</w:t>
      </w:r>
      <w:r w:rsidR="0033761A" w:rsidRPr="00C02548">
        <w:rPr>
          <w:spacing w:val="-26"/>
          <w:sz w:val="32"/>
          <w:szCs w:val="32"/>
        </w:rPr>
        <w:t xml:space="preserve"> </w:t>
      </w:r>
      <w:r w:rsidRPr="00C02548">
        <w:rPr>
          <w:sz w:val="32"/>
          <w:szCs w:val="32"/>
        </w:rPr>
        <w:t>CONSIDERED</w:t>
      </w:r>
      <w:r w:rsidR="0033761A" w:rsidRPr="00C02548">
        <w:rPr>
          <w:spacing w:val="-27"/>
          <w:sz w:val="32"/>
          <w:szCs w:val="32"/>
        </w:rPr>
        <w:t xml:space="preserve"> </w:t>
      </w:r>
      <w:r w:rsidRPr="00C02548">
        <w:rPr>
          <w:spacing w:val="-6"/>
          <w:sz w:val="32"/>
          <w:szCs w:val="32"/>
        </w:rPr>
        <w:t>B</w:t>
      </w:r>
      <w:r w:rsidRPr="00C02548">
        <w:rPr>
          <w:spacing w:val="-5"/>
          <w:sz w:val="32"/>
          <w:szCs w:val="32"/>
        </w:rPr>
        <w:t>Y</w:t>
      </w:r>
      <w:r w:rsidR="0033761A" w:rsidRPr="00C02548">
        <w:rPr>
          <w:spacing w:val="-35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26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CUS</w:t>
      </w:r>
      <w:r w:rsidRPr="00C02548">
        <w:rPr>
          <w:spacing w:val="-3"/>
          <w:sz w:val="32"/>
          <w:szCs w:val="32"/>
        </w:rPr>
        <w:t>T</w:t>
      </w:r>
      <w:r w:rsidRPr="00C02548">
        <w:rPr>
          <w:spacing w:val="-2"/>
          <w:sz w:val="32"/>
          <w:szCs w:val="32"/>
        </w:rPr>
        <w:t>OMER</w:t>
      </w:r>
    </w:p>
    <w:p w14:paraId="699983DF" w14:textId="77777777" w:rsidR="0033761A" w:rsidRPr="00C02548" w:rsidRDefault="00365F49" w:rsidP="0033761A">
      <w:pPr>
        <w:rPr>
          <w:sz w:val="32"/>
          <w:szCs w:val="32"/>
        </w:rPr>
      </w:pPr>
      <w:r w:rsidRPr="00C02548">
        <w:rPr>
          <w:sz w:val="32"/>
          <w:szCs w:val="32"/>
        </w:rPr>
        <w:t>The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warr</w:t>
      </w:r>
      <w:r w:rsidRPr="00C02548">
        <w:rPr>
          <w:sz w:val="32"/>
          <w:szCs w:val="32"/>
        </w:rPr>
        <w:t>an</w:t>
      </w:r>
      <w:r w:rsidRPr="00C02548">
        <w:rPr>
          <w:spacing w:val="-1"/>
          <w:sz w:val="32"/>
          <w:szCs w:val="32"/>
        </w:rPr>
        <w:t>t</w:t>
      </w:r>
      <w:r w:rsidRPr="00C02548">
        <w:rPr>
          <w:sz w:val="32"/>
          <w:szCs w:val="32"/>
        </w:rPr>
        <w:t>y</w:t>
      </w:r>
      <w:r w:rsidR="0033761A" w:rsidRPr="00C02548">
        <w:rPr>
          <w:spacing w:val="-17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void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if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original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serial</w:t>
      </w:r>
      <w:r w:rsidR="0033761A" w:rsidRPr="00C02548">
        <w:rPr>
          <w:spacing w:val="-12"/>
          <w:sz w:val="32"/>
          <w:szCs w:val="32"/>
        </w:rPr>
        <w:t xml:space="preserve"> </w:t>
      </w:r>
      <w:r w:rsidRPr="00C02548">
        <w:rPr>
          <w:sz w:val="32"/>
          <w:szCs w:val="32"/>
        </w:rPr>
        <w:t>number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pr</w:t>
      </w:r>
      <w:r w:rsidRPr="00C02548">
        <w:rPr>
          <w:sz w:val="32"/>
          <w:szCs w:val="32"/>
        </w:rPr>
        <w:t>oduc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damaged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on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21"/>
          <w:sz w:val="32"/>
          <w:szCs w:val="32"/>
        </w:rPr>
        <w:t xml:space="preserve"> </w:t>
      </w:r>
      <w:r w:rsidRPr="00C02548">
        <w:rPr>
          <w:sz w:val="32"/>
          <w:szCs w:val="32"/>
        </w:rPr>
        <w:t>Warr</w:t>
      </w:r>
      <w:r w:rsidRPr="00C02548">
        <w:rPr>
          <w:spacing w:val="-3"/>
          <w:sz w:val="32"/>
          <w:szCs w:val="32"/>
        </w:rPr>
        <w:t>an</w:t>
      </w:r>
      <w:r w:rsidRPr="00C02548">
        <w:rPr>
          <w:sz w:val="32"/>
          <w:szCs w:val="32"/>
        </w:rPr>
        <w:t>t</w:t>
      </w:r>
      <w:r w:rsidRPr="00C02548">
        <w:rPr>
          <w:spacing w:val="-3"/>
          <w:sz w:val="32"/>
          <w:szCs w:val="32"/>
        </w:rPr>
        <w:t>y</w:t>
      </w:r>
      <w:r w:rsidR="0033761A" w:rsidRPr="00C02548">
        <w:rPr>
          <w:spacing w:val="25"/>
          <w:sz w:val="32"/>
          <w:szCs w:val="32"/>
        </w:rPr>
        <w:t xml:space="preserve"> </w:t>
      </w:r>
      <w:r w:rsidRPr="00C02548">
        <w:rPr>
          <w:sz w:val="32"/>
          <w:szCs w:val="32"/>
        </w:rPr>
        <w:t>Cer</w:t>
      </w:r>
      <w:r w:rsidRPr="00C02548">
        <w:rPr>
          <w:spacing w:val="-1"/>
          <w:sz w:val="32"/>
          <w:szCs w:val="32"/>
        </w:rPr>
        <w:t>tificate</w:t>
      </w:r>
      <w:r w:rsidRPr="00C02548">
        <w:rPr>
          <w:sz w:val="32"/>
          <w:szCs w:val="32"/>
        </w:rPr>
        <w:t>.</w:t>
      </w:r>
    </w:p>
    <w:p w14:paraId="011F22CA" w14:textId="77777777" w:rsidR="0033761A" w:rsidRPr="00C02548" w:rsidRDefault="0033761A" w:rsidP="0033761A">
      <w:pPr>
        <w:rPr>
          <w:sz w:val="32"/>
          <w:szCs w:val="32"/>
        </w:rPr>
      </w:pPr>
    </w:p>
    <w:p w14:paraId="48324A3F" w14:textId="77777777" w:rsidR="0033761A" w:rsidRPr="00C02548" w:rsidRDefault="00365F49" w:rsidP="0033761A">
      <w:pPr>
        <w:rPr>
          <w:sz w:val="32"/>
          <w:szCs w:val="32"/>
        </w:rPr>
      </w:pPr>
      <w:r w:rsidRPr="00C02548">
        <w:rPr>
          <w:spacing w:val="-3"/>
          <w:sz w:val="32"/>
          <w:szCs w:val="32"/>
        </w:rPr>
        <w:t>F</w:t>
      </w:r>
      <w:r w:rsidRPr="00C02548">
        <w:rPr>
          <w:sz w:val="32"/>
          <w:szCs w:val="32"/>
        </w:rPr>
        <w:t>or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warr</w:t>
      </w:r>
      <w:r w:rsidRPr="00C02548">
        <w:rPr>
          <w:sz w:val="32"/>
          <w:szCs w:val="32"/>
        </w:rPr>
        <w:t>an</w:t>
      </w:r>
      <w:r w:rsidRPr="00C02548">
        <w:rPr>
          <w:spacing w:val="-1"/>
          <w:sz w:val="32"/>
          <w:szCs w:val="32"/>
        </w:rPr>
        <w:t>t</w:t>
      </w:r>
      <w:r w:rsidRPr="00C02548">
        <w:rPr>
          <w:sz w:val="32"/>
          <w:szCs w:val="32"/>
        </w:rPr>
        <w:t>y</w:t>
      </w:r>
      <w:r w:rsidR="0033761A" w:rsidRPr="00C02548">
        <w:rPr>
          <w:spacing w:val="-17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obligation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be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valid,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no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person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ther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than</w:t>
      </w:r>
      <w:r w:rsidR="0033761A" w:rsidRPr="00C02548">
        <w:rPr>
          <w:spacing w:val="-15"/>
          <w:sz w:val="32"/>
          <w:szCs w:val="32"/>
        </w:rPr>
        <w:t xml:space="preserve"> </w:t>
      </w:r>
      <w:r w:rsidR="00CF142C" w:rsidRPr="00C02548">
        <w:rPr>
          <w:spacing w:val="-3"/>
          <w:sz w:val="32"/>
          <w:szCs w:val="32"/>
        </w:rPr>
        <w:t>WEWALK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authoriz</w:t>
      </w:r>
      <w:r w:rsidRPr="00C02548">
        <w:rPr>
          <w:sz w:val="32"/>
          <w:szCs w:val="32"/>
        </w:rPr>
        <w:t>ed</w:t>
      </w:r>
      <w:r w:rsidR="0033761A" w:rsidRPr="00C02548">
        <w:rPr>
          <w:spacing w:val="61"/>
          <w:sz w:val="32"/>
          <w:szCs w:val="32"/>
        </w:rPr>
        <w:t xml:space="preserve"> </w:t>
      </w:r>
      <w:r w:rsidRPr="00C02548">
        <w:rPr>
          <w:sz w:val="32"/>
          <w:szCs w:val="32"/>
        </w:rPr>
        <w:t>personnel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or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authoriz</w:t>
      </w:r>
      <w:r w:rsidRPr="00C02548">
        <w:rPr>
          <w:sz w:val="32"/>
          <w:szCs w:val="32"/>
        </w:rPr>
        <w:t>ed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services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should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in</w:t>
      </w:r>
      <w:r w:rsidRPr="00C02548">
        <w:rPr>
          <w:spacing w:val="-1"/>
          <w:sz w:val="32"/>
          <w:szCs w:val="32"/>
        </w:rPr>
        <w:t>terf</w:t>
      </w:r>
      <w:r w:rsidRPr="00C02548">
        <w:rPr>
          <w:sz w:val="32"/>
          <w:szCs w:val="32"/>
        </w:rPr>
        <w:t>ere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with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</w:t>
      </w:r>
      <w:r w:rsidRPr="00C02548">
        <w:rPr>
          <w:sz w:val="32"/>
          <w:szCs w:val="32"/>
        </w:rPr>
        <w:t>epair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modification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r w:rsidR="0033761A" w:rsidRPr="00C02548">
        <w:rPr>
          <w:spacing w:val="-16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65"/>
          <w:sz w:val="32"/>
          <w:szCs w:val="32"/>
        </w:rPr>
        <w:t xml:space="preserve"> </w:t>
      </w:r>
      <w:r w:rsidRPr="00C02548">
        <w:rPr>
          <w:sz w:val="32"/>
          <w:szCs w:val="32"/>
        </w:rPr>
        <w:t>device</w:t>
      </w:r>
      <w:r w:rsidR="0033761A" w:rsidRPr="00C02548">
        <w:rPr>
          <w:spacing w:val="-31"/>
          <w:sz w:val="32"/>
          <w:szCs w:val="32"/>
        </w:rPr>
        <w:t xml:space="preserve"> </w:t>
      </w:r>
      <w:r w:rsidRPr="00C02548">
        <w:rPr>
          <w:sz w:val="32"/>
          <w:szCs w:val="32"/>
        </w:rPr>
        <w:t>in</w:t>
      </w:r>
      <w:r w:rsidR="0033761A" w:rsidRPr="00C02548">
        <w:rPr>
          <w:spacing w:val="-31"/>
          <w:sz w:val="32"/>
          <w:szCs w:val="32"/>
        </w:rPr>
        <w:t xml:space="preserve"> </w:t>
      </w:r>
      <w:r w:rsidRPr="00C02548">
        <w:rPr>
          <w:sz w:val="32"/>
          <w:szCs w:val="32"/>
        </w:rPr>
        <w:t>any</w:t>
      </w:r>
      <w:r w:rsidR="0033761A" w:rsidRPr="00C02548">
        <w:rPr>
          <w:spacing w:val="-33"/>
          <w:sz w:val="32"/>
          <w:szCs w:val="32"/>
        </w:rPr>
        <w:t xml:space="preserve"> </w:t>
      </w:r>
      <w:r w:rsidRPr="00C02548">
        <w:rPr>
          <w:spacing w:val="-4"/>
          <w:sz w:val="32"/>
          <w:szCs w:val="32"/>
        </w:rPr>
        <w:t>way.</w:t>
      </w:r>
    </w:p>
    <w:p w14:paraId="2A805172" w14:textId="77777777" w:rsidR="0033761A" w:rsidRPr="00C02548" w:rsidRDefault="0033761A" w:rsidP="0033761A">
      <w:pPr>
        <w:rPr>
          <w:sz w:val="32"/>
          <w:szCs w:val="32"/>
        </w:rPr>
      </w:pPr>
    </w:p>
    <w:p w14:paraId="2995ED51" w14:textId="77777777" w:rsidR="0033761A" w:rsidRPr="00C02548" w:rsidRDefault="00365F49" w:rsidP="0033761A">
      <w:pPr>
        <w:rPr>
          <w:sz w:val="32"/>
          <w:szCs w:val="32"/>
        </w:rPr>
      </w:pPr>
      <w:r w:rsidRPr="00C02548">
        <w:rPr>
          <w:sz w:val="32"/>
          <w:szCs w:val="32"/>
        </w:rPr>
        <w:t>The</w:t>
      </w:r>
      <w:r w:rsidR="0033761A" w:rsidRPr="00C02548">
        <w:rPr>
          <w:spacing w:val="2"/>
          <w:sz w:val="32"/>
          <w:szCs w:val="32"/>
        </w:rPr>
        <w:t xml:space="preserve"> </w:t>
      </w:r>
      <w:r w:rsidRPr="00C02548">
        <w:rPr>
          <w:sz w:val="32"/>
          <w:szCs w:val="32"/>
        </w:rPr>
        <w:t>authoriz</w:t>
      </w:r>
      <w:r w:rsidRPr="00C02548">
        <w:rPr>
          <w:spacing w:val="-2"/>
          <w:sz w:val="32"/>
          <w:szCs w:val="32"/>
        </w:rPr>
        <w:t>ed</w:t>
      </w:r>
      <w:r w:rsidR="0033761A" w:rsidRPr="00C02548">
        <w:rPr>
          <w:spacing w:val="2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service</w:t>
      </w:r>
      <w:r w:rsidR="0033761A" w:rsidRPr="00C02548">
        <w:rPr>
          <w:spacing w:val="2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de</w:t>
      </w:r>
      <w:r w:rsidRPr="00C02548">
        <w:rPr>
          <w:sz w:val="32"/>
          <w:szCs w:val="32"/>
        </w:rPr>
        <w:t>termines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2"/>
          <w:sz w:val="32"/>
          <w:szCs w:val="32"/>
        </w:rPr>
        <w:t xml:space="preserve"> </w:t>
      </w:r>
      <w:r w:rsidRPr="00C02548">
        <w:rPr>
          <w:sz w:val="32"/>
          <w:szCs w:val="32"/>
        </w:rPr>
        <w:t>repair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z w:val="32"/>
          <w:szCs w:val="32"/>
        </w:rPr>
        <w:t>location</w:t>
      </w:r>
      <w:r w:rsidR="0033761A" w:rsidRPr="00C02548">
        <w:rPr>
          <w:spacing w:val="2"/>
          <w:sz w:val="32"/>
          <w:szCs w:val="32"/>
        </w:rPr>
        <w:t xml:space="preserve"> </w:t>
      </w:r>
      <w:r w:rsidRPr="00C02548">
        <w:rPr>
          <w:sz w:val="32"/>
          <w:szCs w:val="32"/>
        </w:rPr>
        <w:t>(location</w:t>
      </w:r>
      <w:r w:rsidR="0033761A" w:rsidRPr="00C02548">
        <w:rPr>
          <w:spacing w:val="2"/>
          <w:sz w:val="32"/>
          <w:szCs w:val="32"/>
        </w:rPr>
        <w:t xml:space="preserve"> </w:t>
      </w:r>
      <w:r w:rsidRPr="00C02548">
        <w:rPr>
          <w:sz w:val="32"/>
          <w:szCs w:val="32"/>
        </w:rPr>
        <w:t>or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service</w:t>
      </w:r>
      <w:r w:rsidR="0033761A" w:rsidRPr="00C02548">
        <w:rPr>
          <w:spacing w:val="1"/>
          <w:sz w:val="32"/>
          <w:szCs w:val="32"/>
        </w:rPr>
        <w:t xml:space="preserve"> </w:t>
      </w:r>
      <w:r w:rsidRPr="00C02548">
        <w:rPr>
          <w:sz w:val="32"/>
          <w:szCs w:val="32"/>
        </w:rPr>
        <w:t>workshop)</w:t>
      </w:r>
      <w:r w:rsidR="0033761A" w:rsidRPr="00C02548">
        <w:rPr>
          <w:spacing w:val="2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95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shape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z w:val="32"/>
          <w:szCs w:val="32"/>
        </w:rPr>
        <w:t>of</w:t>
      </w:r>
      <w:r w:rsidR="0033761A" w:rsidRPr="00C02548">
        <w:rPr>
          <w:spacing w:val="-3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de</w:t>
      </w:r>
      <w:r w:rsidRPr="00C02548">
        <w:rPr>
          <w:sz w:val="32"/>
          <w:szCs w:val="32"/>
        </w:rPr>
        <w:t>f</w:t>
      </w:r>
      <w:r w:rsidRPr="00C02548">
        <w:rPr>
          <w:spacing w:val="-2"/>
          <w:sz w:val="32"/>
          <w:szCs w:val="32"/>
        </w:rPr>
        <w:t>ec</w:t>
      </w:r>
      <w:r w:rsidRPr="00C02548">
        <w:rPr>
          <w:sz w:val="32"/>
          <w:szCs w:val="32"/>
        </w:rPr>
        <w:t>tiv</w:t>
      </w:r>
      <w:r w:rsidRPr="00C02548">
        <w:rPr>
          <w:spacing w:val="-2"/>
          <w:sz w:val="32"/>
          <w:szCs w:val="32"/>
        </w:rPr>
        <w:t>e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device.</w:t>
      </w:r>
    </w:p>
    <w:p w14:paraId="4DBB4D07" w14:textId="77777777" w:rsidR="0033761A" w:rsidRPr="00C02548" w:rsidRDefault="00365F49" w:rsidP="0033761A">
      <w:pPr>
        <w:rPr>
          <w:sz w:val="32"/>
          <w:szCs w:val="32"/>
        </w:rPr>
      </w:pPr>
      <w:r w:rsidRPr="00C02548">
        <w:rPr>
          <w:sz w:val="32"/>
          <w:szCs w:val="32"/>
        </w:rPr>
        <w:t>The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de</w:t>
      </w:r>
      <w:r w:rsidRPr="00C02548">
        <w:rPr>
          <w:sz w:val="32"/>
          <w:szCs w:val="32"/>
        </w:rPr>
        <w:t>f</w:t>
      </w:r>
      <w:r w:rsidRPr="00C02548">
        <w:rPr>
          <w:spacing w:val="-2"/>
          <w:sz w:val="32"/>
          <w:szCs w:val="32"/>
        </w:rPr>
        <w:t>ec</w:t>
      </w:r>
      <w:r w:rsidRPr="00C02548">
        <w:rPr>
          <w:sz w:val="32"/>
          <w:szCs w:val="32"/>
        </w:rPr>
        <w:t>tiv</w:t>
      </w:r>
      <w:r w:rsidRPr="00C02548">
        <w:rPr>
          <w:spacing w:val="-2"/>
          <w:sz w:val="32"/>
          <w:szCs w:val="32"/>
        </w:rPr>
        <w:t>e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device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z w:val="32"/>
          <w:szCs w:val="32"/>
        </w:rPr>
        <w:t>not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c</w:t>
      </w:r>
      <w:r w:rsidRPr="00C02548">
        <w:rPr>
          <w:spacing w:val="-2"/>
          <w:sz w:val="32"/>
          <w:szCs w:val="32"/>
        </w:rPr>
        <w:t>o</w:t>
      </w:r>
      <w:r w:rsidRPr="00C02548">
        <w:rPr>
          <w:spacing w:val="-3"/>
          <w:sz w:val="32"/>
          <w:szCs w:val="32"/>
        </w:rPr>
        <w:t>v</w:t>
      </w:r>
      <w:r w:rsidRPr="00C02548">
        <w:rPr>
          <w:spacing w:val="-2"/>
          <w:sz w:val="32"/>
          <w:szCs w:val="32"/>
        </w:rPr>
        <w:t>er</w:t>
      </w:r>
      <w:r w:rsidRPr="00C02548">
        <w:rPr>
          <w:spacing w:val="-3"/>
          <w:sz w:val="32"/>
          <w:szCs w:val="32"/>
        </w:rPr>
        <w:t>ed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by</w:t>
      </w:r>
      <w:r w:rsidR="0033761A" w:rsidRPr="00C02548">
        <w:rPr>
          <w:spacing w:val="-6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3"/>
          <w:sz w:val="32"/>
          <w:szCs w:val="32"/>
        </w:rPr>
        <w:t xml:space="preserve"> </w:t>
      </w:r>
      <w:r w:rsidRPr="00C02548">
        <w:rPr>
          <w:sz w:val="32"/>
          <w:szCs w:val="32"/>
        </w:rPr>
        <w:t>warranty</w:t>
      </w:r>
      <w:r w:rsidR="0033761A" w:rsidRPr="00C02548">
        <w:rPr>
          <w:spacing w:val="-6"/>
          <w:sz w:val="32"/>
          <w:szCs w:val="32"/>
        </w:rPr>
        <w:t xml:space="preserve"> </w:t>
      </w:r>
      <w:r w:rsidRPr="00C02548">
        <w:rPr>
          <w:sz w:val="32"/>
          <w:szCs w:val="32"/>
        </w:rPr>
        <w:t>under</w:t>
      </w:r>
      <w:r w:rsidR="0033761A" w:rsidRPr="00C02548">
        <w:rPr>
          <w:spacing w:val="-4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pacing w:val="-2"/>
          <w:sz w:val="32"/>
          <w:szCs w:val="32"/>
        </w:rPr>
        <w:t>c</w:t>
      </w:r>
      <w:r w:rsidRPr="00C02548">
        <w:rPr>
          <w:sz w:val="32"/>
          <w:szCs w:val="32"/>
        </w:rPr>
        <w:t>onditions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described</w:t>
      </w:r>
      <w:r w:rsidR="0033761A" w:rsidRPr="00C02548">
        <w:rPr>
          <w:spacing w:val="-2"/>
          <w:sz w:val="32"/>
          <w:szCs w:val="32"/>
        </w:rPr>
        <w:t xml:space="preserve"> </w:t>
      </w:r>
      <w:r w:rsidRPr="00C02548">
        <w:rPr>
          <w:sz w:val="32"/>
          <w:szCs w:val="32"/>
        </w:rPr>
        <w:t>below:</w:t>
      </w:r>
    </w:p>
    <w:p w14:paraId="4CF98746" w14:textId="77777777" w:rsidR="00EB41A4" w:rsidRPr="00C02548" w:rsidRDefault="00365F49" w:rsidP="0033761A">
      <w:pPr>
        <w:rPr>
          <w:sz w:val="32"/>
          <w:szCs w:val="32"/>
        </w:rPr>
      </w:pPr>
      <w:r w:rsidRPr="00C02548">
        <w:rPr>
          <w:sz w:val="32"/>
          <w:szCs w:val="32"/>
        </w:rPr>
        <w:lastRenderedPageBreak/>
        <w:t>a)</w:t>
      </w:r>
      <w:r w:rsidR="0033761A" w:rsidRPr="00C02548">
        <w:rPr>
          <w:spacing w:val="-22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Malf</w:t>
      </w:r>
      <w:r w:rsidRPr="00C02548">
        <w:rPr>
          <w:sz w:val="32"/>
          <w:szCs w:val="32"/>
        </w:rPr>
        <w:t>unc</w:t>
      </w:r>
      <w:r w:rsidRPr="00C02548">
        <w:rPr>
          <w:spacing w:val="-1"/>
          <w:sz w:val="32"/>
          <w:szCs w:val="32"/>
        </w:rPr>
        <w:t>tions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caused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by</w:t>
      </w:r>
      <w:r w:rsidR="0033761A" w:rsidRPr="00C02548">
        <w:rPr>
          <w:spacing w:val="-23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e</w:t>
      </w:r>
      <w:r w:rsidRPr="00C02548">
        <w:rPr>
          <w:sz w:val="32"/>
          <w:szCs w:val="32"/>
        </w:rPr>
        <w:t>xternal</w:t>
      </w:r>
      <w:r w:rsidR="0033761A" w:rsidRPr="00C02548">
        <w:rPr>
          <w:spacing w:val="-20"/>
          <w:sz w:val="32"/>
          <w:szCs w:val="32"/>
        </w:rPr>
        <w:t xml:space="preserve"> </w:t>
      </w:r>
      <w:r w:rsidRPr="00C02548">
        <w:rPr>
          <w:sz w:val="32"/>
          <w:szCs w:val="32"/>
        </w:rPr>
        <w:t>equipmen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(regulator</w:t>
      </w:r>
      <w:r w:rsidRPr="00C02548">
        <w:rPr>
          <w:spacing w:val="-3"/>
          <w:sz w:val="32"/>
          <w:szCs w:val="32"/>
        </w:rPr>
        <w:t>,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unin</w:t>
      </w:r>
      <w:r w:rsidRPr="00C02548">
        <w:rPr>
          <w:spacing w:val="-1"/>
          <w:sz w:val="32"/>
          <w:szCs w:val="32"/>
        </w:rPr>
        <w:t>terr</w:t>
      </w:r>
      <w:r w:rsidRPr="00C02548">
        <w:rPr>
          <w:sz w:val="32"/>
          <w:szCs w:val="32"/>
        </w:rPr>
        <w:t>up</w:t>
      </w:r>
      <w:r w:rsidRPr="00C02548">
        <w:rPr>
          <w:spacing w:val="-1"/>
          <w:sz w:val="32"/>
          <w:szCs w:val="32"/>
        </w:rPr>
        <w:t>ted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power</w:t>
      </w:r>
      <w:r w:rsidR="0033761A" w:rsidRPr="00C02548">
        <w:rPr>
          <w:spacing w:val="-22"/>
          <w:sz w:val="32"/>
          <w:szCs w:val="32"/>
        </w:rPr>
        <w:t xml:space="preserve"> </w:t>
      </w:r>
      <w:r w:rsidRPr="00C02548">
        <w:rPr>
          <w:spacing w:val="-4"/>
          <w:sz w:val="32"/>
          <w:szCs w:val="32"/>
        </w:rPr>
        <w:t>supply,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e</w:t>
      </w:r>
      <w:r w:rsidRPr="00C02548">
        <w:rPr>
          <w:spacing w:val="-1"/>
          <w:sz w:val="32"/>
          <w:szCs w:val="32"/>
        </w:rPr>
        <w:t>tc.)</w:t>
      </w:r>
      <w:r w:rsidR="0033761A" w:rsidRPr="00C02548">
        <w:rPr>
          <w:spacing w:val="109"/>
          <w:sz w:val="32"/>
          <w:szCs w:val="32"/>
        </w:rPr>
        <w:t xml:space="preserve"> </w:t>
      </w:r>
      <w:r w:rsidRPr="00C02548">
        <w:rPr>
          <w:sz w:val="32"/>
          <w:szCs w:val="32"/>
        </w:rPr>
        <w:t>connec</w:t>
      </w:r>
      <w:r w:rsidRPr="00C02548">
        <w:rPr>
          <w:spacing w:val="-1"/>
          <w:sz w:val="32"/>
          <w:szCs w:val="32"/>
        </w:rPr>
        <w:t>ted</w:t>
      </w:r>
      <w:r w:rsidR="0033761A" w:rsidRPr="00C02548">
        <w:rPr>
          <w:spacing w:val="-24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-24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23"/>
          <w:sz w:val="32"/>
          <w:szCs w:val="32"/>
        </w:rPr>
        <w:t xml:space="preserve"> </w:t>
      </w:r>
      <w:r w:rsidRPr="00C02548">
        <w:rPr>
          <w:sz w:val="32"/>
          <w:szCs w:val="32"/>
        </w:rPr>
        <w:t>device,</w:t>
      </w:r>
    </w:p>
    <w:p w14:paraId="1AD6E85A" w14:textId="2EFF5084" w:rsidR="00EB41A4" w:rsidRPr="00C02548" w:rsidRDefault="00365F49" w:rsidP="0033761A">
      <w:pPr>
        <w:rPr>
          <w:spacing w:val="-1"/>
          <w:sz w:val="32"/>
          <w:szCs w:val="32"/>
        </w:rPr>
      </w:pPr>
      <w:r w:rsidRPr="00C02548">
        <w:rPr>
          <w:spacing w:val="-5"/>
          <w:sz w:val="32"/>
          <w:szCs w:val="32"/>
        </w:rPr>
        <w:t>b</w:t>
      </w:r>
      <w:r w:rsidRPr="00C02548">
        <w:rPr>
          <w:spacing w:val="-4"/>
          <w:sz w:val="32"/>
          <w:szCs w:val="32"/>
        </w:rPr>
        <w:t>)</w:t>
      </w:r>
      <w:r w:rsidR="0033761A" w:rsidRPr="00C02548">
        <w:rPr>
          <w:spacing w:val="-25"/>
          <w:sz w:val="32"/>
          <w:szCs w:val="32"/>
        </w:rPr>
        <w:t xml:space="preserve"> </w:t>
      </w:r>
      <w:r w:rsidRPr="00C02548">
        <w:rPr>
          <w:sz w:val="32"/>
          <w:szCs w:val="32"/>
        </w:rPr>
        <w:t>Abnormal</w:t>
      </w:r>
      <w:r w:rsidR="0033761A" w:rsidRPr="00C02548">
        <w:rPr>
          <w:spacing w:val="-24"/>
          <w:sz w:val="32"/>
          <w:szCs w:val="32"/>
        </w:rPr>
        <w:t xml:space="preserve"> </w:t>
      </w:r>
      <w:r w:rsidRPr="00C02548">
        <w:rPr>
          <w:sz w:val="32"/>
          <w:szCs w:val="32"/>
        </w:rPr>
        <w:t>v</w:t>
      </w:r>
      <w:r w:rsidRPr="00C02548">
        <w:rPr>
          <w:spacing w:val="-1"/>
          <w:sz w:val="32"/>
          <w:szCs w:val="32"/>
        </w:rPr>
        <w:t>oltage</w:t>
      </w:r>
      <w:r w:rsidR="0033761A" w:rsidRPr="00C02548">
        <w:rPr>
          <w:spacing w:val="-22"/>
          <w:sz w:val="32"/>
          <w:szCs w:val="32"/>
        </w:rPr>
        <w:t xml:space="preserve"> </w:t>
      </w:r>
      <w:proofErr w:type="gramStart"/>
      <w:r w:rsidRPr="00C02548">
        <w:rPr>
          <w:sz w:val="32"/>
          <w:szCs w:val="32"/>
        </w:rPr>
        <w:t>dr</w:t>
      </w:r>
      <w:r w:rsidRPr="00C02548">
        <w:rPr>
          <w:spacing w:val="-3"/>
          <w:sz w:val="32"/>
          <w:szCs w:val="32"/>
        </w:rPr>
        <w:t>op</w:t>
      </w:r>
      <w:proofErr w:type="gramEnd"/>
      <w:r w:rsidR="0033761A" w:rsidRPr="00C02548">
        <w:rPr>
          <w:spacing w:val="-23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or</w:t>
      </w:r>
      <w:r w:rsidR="0033761A" w:rsidRPr="00C02548">
        <w:rPr>
          <w:spacing w:val="-24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excess,</w:t>
      </w:r>
      <w:r w:rsidR="0033761A" w:rsidRPr="00C02548">
        <w:rPr>
          <w:spacing w:val="-23"/>
          <w:sz w:val="32"/>
          <w:szCs w:val="32"/>
        </w:rPr>
        <w:t xml:space="preserve"> </w:t>
      </w:r>
      <w:r w:rsidRPr="00C02548">
        <w:rPr>
          <w:sz w:val="32"/>
          <w:szCs w:val="32"/>
        </w:rPr>
        <w:t>inc</w:t>
      </w:r>
      <w:r w:rsidRPr="00C02548">
        <w:rPr>
          <w:spacing w:val="-1"/>
          <w:sz w:val="32"/>
          <w:szCs w:val="32"/>
        </w:rPr>
        <w:t>orr</w:t>
      </w:r>
      <w:r w:rsidRPr="00C02548">
        <w:rPr>
          <w:sz w:val="32"/>
          <w:szCs w:val="32"/>
        </w:rPr>
        <w:t>ec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23"/>
          <w:sz w:val="32"/>
          <w:szCs w:val="32"/>
        </w:rPr>
        <w:t xml:space="preserve"> </w:t>
      </w:r>
      <w:r w:rsidRPr="00C02548">
        <w:rPr>
          <w:sz w:val="32"/>
          <w:szCs w:val="32"/>
        </w:rPr>
        <w:t>elec</w:t>
      </w:r>
      <w:r w:rsidRPr="00C02548">
        <w:rPr>
          <w:spacing w:val="-1"/>
          <w:sz w:val="32"/>
          <w:szCs w:val="32"/>
        </w:rPr>
        <w:t>trical</w:t>
      </w:r>
      <w:r w:rsidR="0033761A" w:rsidRPr="00C02548">
        <w:rPr>
          <w:spacing w:val="-24"/>
          <w:sz w:val="32"/>
          <w:szCs w:val="32"/>
        </w:rPr>
        <w:t xml:space="preserve"> </w:t>
      </w:r>
      <w:r w:rsidRPr="00C02548">
        <w:rPr>
          <w:sz w:val="32"/>
          <w:szCs w:val="32"/>
        </w:rPr>
        <w:t>installation,</w:t>
      </w:r>
      <w:r w:rsidR="0033761A" w:rsidRPr="00C02548">
        <w:rPr>
          <w:spacing w:val="53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device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is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connec</w:t>
      </w:r>
      <w:r w:rsidRPr="00C02548">
        <w:rPr>
          <w:spacing w:val="-1"/>
          <w:sz w:val="32"/>
          <w:szCs w:val="32"/>
        </w:rPr>
        <w:t>ted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to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a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mains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v</w:t>
      </w:r>
      <w:r w:rsidRPr="00C02548">
        <w:rPr>
          <w:spacing w:val="-1"/>
          <w:sz w:val="32"/>
          <w:szCs w:val="32"/>
        </w:rPr>
        <w:t>oltage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diff</w:t>
      </w:r>
      <w:r w:rsidRPr="00C02548">
        <w:rPr>
          <w:spacing w:val="-3"/>
          <w:sz w:val="32"/>
          <w:szCs w:val="32"/>
        </w:rPr>
        <w:t>eren</w:t>
      </w:r>
      <w:r w:rsidRPr="00C02548">
        <w:rPr>
          <w:sz w:val="32"/>
          <w:szCs w:val="32"/>
        </w:rPr>
        <w:t>t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fr</w:t>
      </w:r>
      <w:r w:rsidRPr="00C02548">
        <w:rPr>
          <w:spacing w:val="-3"/>
          <w:sz w:val="32"/>
          <w:szCs w:val="32"/>
        </w:rPr>
        <w:t>om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that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specified</w:t>
      </w:r>
      <w:r w:rsidR="0033761A" w:rsidRPr="00C02548">
        <w:rPr>
          <w:spacing w:val="-13"/>
          <w:sz w:val="32"/>
          <w:szCs w:val="32"/>
        </w:rPr>
        <w:t xml:space="preserve"> </w:t>
      </w:r>
      <w:r w:rsidRPr="00C02548">
        <w:rPr>
          <w:sz w:val="32"/>
          <w:szCs w:val="32"/>
        </w:rPr>
        <w:t>on</w:t>
      </w:r>
      <w:r w:rsidR="0033761A" w:rsidRPr="00C02548">
        <w:rPr>
          <w:spacing w:val="-15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14"/>
          <w:sz w:val="32"/>
          <w:szCs w:val="32"/>
        </w:rPr>
        <w:t xml:space="preserve"> </w:t>
      </w:r>
      <w:r w:rsidRPr="00C02548">
        <w:rPr>
          <w:sz w:val="32"/>
          <w:szCs w:val="32"/>
        </w:rPr>
        <w:t>label.</w:t>
      </w:r>
      <w:r w:rsidR="0033761A" w:rsidRPr="00C02548">
        <w:rPr>
          <w:spacing w:val="39"/>
          <w:sz w:val="32"/>
          <w:szCs w:val="32"/>
        </w:rPr>
        <w:t xml:space="preserve"> </w:t>
      </w:r>
      <w:r w:rsidR="00EB41A4" w:rsidRPr="00C02548">
        <w:rPr>
          <w:spacing w:val="-1"/>
          <w:sz w:val="32"/>
          <w:szCs w:val="32"/>
        </w:rPr>
        <w:t>M</w:t>
      </w:r>
      <w:r w:rsidRPr="00C02548">
        <w:rPr>
          <w:spacing w:val="-1"/>
          <w:sz w:val="32"/>
          <w:szCs w:val="32"/>
        </w:rPr>
        <w:t>alf</w:t>
      </w:r>
      <w:r w:rsidRPr="00C02548">
        <w:rPr>
          <w:sz w:val="32"/>
          <w:szCs w:val="32"/>
        </w:rPr>
        <w:t>unc</w:t>
      </w:r>
      <w:r w:rsidRPr="00C02548">
        <w:rPr>
          <w:spacing w:val="-1"/>
          <w:sz w:val="32"/>
          <w:szCs w:val="32"/>
        </w:rPr>
        <w:t>tions</w:t>
      </w:r>
    </w:p>
    <w:p w14:paraId="37ABCED7" w14:textId="77777777" w:rsidR="00EB41A4" w:rsidRPr="00C02548" w:rsidRDefault="00365F49" w:rsidP="0033761A">
      <w:pPr>
        <w:rPr>
          <w:spacing w:val="-1"/>
          <w:sz w:val="32"/>
          <w:szCs w:val="32"/>
        </w:rPr>
      </w:pPr>
      <w:r w:rsidRPr="00C02548">
        <w:rPr>
          <w:sz w:val="32"/>
          <w:szCs w:val="32"/>
        </w:rPr>
        <w:t>c</w:t>
      </w:r>
      <w:r w:rsidRPr="00C02548">
        <w:rPr>
          <w:spacing w:val="-1"/>
          <w:sz w:val="32"/>
          <w:szCs w:val="32"/>
        </w:rPr>
        <w:t>)</w:t>
      </w:r>
      <w:r w:rsidR="0033761A" w:rsidRPr="00C02548">
        <w:rPr>
          <w:spacing w:val="-10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Malf</w:t>
      </w:r>
      <w:r w:rsidRPr="00C02548">
        <w:rPr>
          <w:sz w:val="32"/>
          <w:szCs w:val="32"/>
        </w:rPr>
        <w:t>unc</w:t>
      </w:r>
      <w:r w:rsidRPr="00C02548">
        <w:rPr>
          <w:spacing w:val="-1"/>
          <w:sz w:val="32"/>
          <w:szCs w:val="32"/>
        </w:rPr>
        <w:t>tions</w:t>
      </w:r>
      <w:r w:rsidR="0033761A" w:rsidRPr="00C02548">
        <w:rPr>
          <w:spacing w:val="-10"/>
          <w:sz w:val="32"/>
          <w:szCs w:val="32"/>
        </w:rPr>
        <w:t xml:space="preserve"> </w:t>
      </w:r>
      <w:r w:rsidRPr="00C02548">
        <w:rPr>
          <w:sz w:val="32"/>
          <w:szCs w:val="32"/>
        </w:rPr>
        <w:t>that</w:t>
      </w:r>
      <w:r w:rsidR="0033761A" w:rsidRPr="00C02548">
        <w:rPr>
          <w:spacing w:val="-10"/>
          <w:sz w:val="32"/>
          <w:szCs w:val="32"/>
        </w:rPr>
        <w:t xml:space="preserve"> </w:t>
      </w:r>
      <w:r w:rsidRPr="00C02548">
        <w:rPr>
          <w:sz w:val="32"/>
          <w:szCs w:val="32"/>
        </w:rPr>
        <w:t>may</w:t>
      </w:r>
      <w:r w:rsidR="0033761A" w:rsidRPr="00C02548">
        <w:rPr>
          <w:spacing w:val="-12"/>
          <w:sz w:val="32"/>
          <w:szCs w:val="32"/>
        </w:rPr>
        <w:t xml:space="preserve"> </w:t>
      </w:r>
      <w:r w:rsidRPr="00C02548">
        <w:rPr>
          <w:sz w:val="32"/>
          <w:szCs w:val="32"/>
        </w:rPr>
        <w:t>occur</w:t>
      </w:r>
      <w:r w:rsidR="0033761A" w:rsidRPr="00C02548">
        <w:rPr>
          <w:spacing w:val="-11"/>
          <w:sz w:val="32"/>
          <w:szCs w:val="32"/>
        </w:rPr>
        <w:t xml:space="preserve"> </w:t>
      </w:r>
      <w:proofErr w:type="gramStart"/>
      <w:r w:rsidRPr="00C02548">
        <w:rPr>
          <w:sz w:val="32"/>
          <w:szCs w:val="32"/>
        </w:rPr>
        <w:t>as</w:t>
      </w:r>
      <w:r w:rsidR="0033761A" w:rsidRPr="00C02548">
        <w:rPr>
          <w:spacing w:val="-9"/>
          <w:sz w:val="32"/>
          <w:szCs w:val="32"/>
        </w:rPr>
        <w:t xml:space="preserve"> </w:t>
      </w:r>
      <w:r w:rsidRPr="00C02548">
        <w:rPr>
          <w:sz w:val="32"/>
          <w:szCs w:val="32"/>
        </w:rPr>
        <w:t>a</w:t>
      </w:r>
      <w:r w:rsidR="0033761A" w:rsidRPr="00C02548">
        <w:rPr>
          <w:spacing w:val="-10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</w:t>
      </w:r>
      <w:r w:rsidRPr="00C02548">
        <w:rPr>
          <w:sz w:val="32"/>
          <w:szCs w:val="32"/>
        </w:rPr>
        <w:t>esult</w:t>
      </w:r>
      <w:r w:rsidR="0033761A" w:rsidRPr="00C02548">
        <w:rPr>
          <w:spacing w:val="-10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proofErr w:type="gramEnd"/>
      <w:r w:rsidR="0033761A" w:rsidRPr="00C02548">
        <w:rPr>
          <w:spacing w:val="-10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transf</w:t>
      </w:r>
      <w:r w:rsidRPr="00C02548">
        <w:rPr>
          <w:sz w:val="32"/>
          <w:szCs w:val="32"/>
        </w:rPr>
        <w:t>ers</w:t>
      </w:r>
      <w:r w:rsidR="0033761A" w:rsidRPr="00C02548">
        <w:rPr>
          <w:spacing w:val="-10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-9"/>
          <w:sz w:val="32"/>
          <w:szCs w:val="32"/>
        </w:rPr>
        <w:t xml:space="preserve"> </w:t>
      </w:r>
      <w:r w:rsidRPr="00C02548">
        <w:rPr>
          <w:sz w:val="32"/>
          <w:szCs w:val="32"/>
        </w:rPr>
        <w:t>placemen</w:t>
      </w:r>
      <w:r w:rsidRPr="00C02548">
        <w:rPr>
          <w:spacing w:val="-1"/>
          <w:sz w:val="32"/>
          <w:szCs w:val="32"/>
        </w:rPr>
        <w:t>t</w:t>
      </w:r>
      <w:r w:rsidR="0033761A" w:rsidRPr="00C02548">
        <w:rPr>
          <w:spacing w:val="-10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after</w:t>
      </w:r>
      <w:r w:rsidR="0033761A" w:rsidRPr="00C02548">
        <w:rPr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26"/>
          <w:sz w:val="32"/>
          <w:szCs w:val="32"/>
        </w:rPr>
        <w:t xml:space="preserve"> </w:t>
      </w:r>
      <w:r w:rsidRPr="00C02548">
        <w:rPr>
          <w:sz w:val="32"/>
          <w:szCs w:val="32"/>
        </w:rPr>
        <w:t>delivery</w:t>
      </w:r>
      <w:r w:rsidR="0033761A" w:rsidRPr="00C02548">
        <w:rPr>
          <w:spacing w:val="-27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r w:rsidR="0033761A" w:rsidRPr="00C02548">
        <w:rPr>
          <w:spacing w:val="-25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26"/>
          <w:sz w:val="32"/>
          <w:szCs w:val="32"/>
        </w:rPr>
        <w:t xml:space="preserve"> </w:t>
      </w:r>
      <w:r w:rsidRPr="00C02548">
        <w:rPr>
          <w:sz w:val="32"/>
          <w:szCs w:val="32"/>
        </w:rPr>
        <w:t>goods</w:t>
      </w:r>
      <w:r w:rsidR="0033761A" w:rsidRPr="00C02548">
        <w:rPr>
          <w:spacing w:val="-25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(f</w:t>
      </w:r>
      <w:r w:rsidRPr="00C02548">
        <w:rPr>
          <w:sz w:val="32"/>
          <w:szCs w:val="32"/>
        </w:rPr>
        <w:t>alling,</w:t>
      </w:r>
      <w:r w:rsidR="0033761A" w:rsidRPr="00C02548">
        <w:rPr>
          <w:spacing w:val="-25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excessive</w:t>
      </w:r>
      <w:r w:rsidR="0033761A" w:rsidRPr="00C02548">
        <w:rPr>
          <w:spacing w:val="-25"/>
          <w:sz w:val="32"/>
          <w:szCs w:val="32"/>
        </w:rPr>
        <w:t xml:space="preserve"> </w:t>
      </w:r>
      <w:r w:rsidRPr="00C02548">
        <w:rPr>
          <w:sz w:val="32"/>
          <w:szCs w:val="32"/>
        </w:rPr>
        <w:t>shaking,</w:t>
      </w:r>
      <w:r w:rsidR="0033761A" w:rsidRPr="00C02548">
        <w:rPr>
          <w:spacing w:val="-25"/>
          <w:sz w:val="32"/>
          <w:szCs w:val="32"/>
        </w:rPr>
        <w:t xml:space="preserve"> </w:t>
      </w:r>
      <w:r w:rsidRPr="00C02548">
        <w:rPr>
          <w:sz w:val="32"/>
          <w:szCs w:val="32"/>
        </w:rPr>
        <w:t>impact</w:t>
      </w:r>
      <w:r w:rsidR="0033761A" w:rsidRPr="00C02548">
        <w:rPr>
          <w:spacing w:val="-25"/>
          <w:sz w:val="32"/>
          <w:szCs w:val="32"/>
        </w:rPr>
        <w:t xml:space="preserve"> </w:t>
      </w:r>
      <w:r w:rsidRPr="00C02548">
        <w:rPr>
          <w:sz w:val="32"/>
          <w:szCs w:val="32"/>
        </w:rPr>
        <w:t>e</w:t>
      </w:r>
      <w:r w:rsidRPr="00C02548">
        <w:rPr>
          <w:spacing w:val="-1"/>
          <w:sz w:val="32"/>
          <w:szCs w:val="32"/>
        </w:rPr>
        <w:t>tc.),</w:t>
      </w:r>
    </w:p>
    <w:p w14:paraId="49962A2C" w14:textId="581E171A" w:rsidR="0033761A" w:rsidRPr="00C02548" w:rsidRDefault="00365F49" w:rsidP="0033761A">
      <w:pPr>
        <w:rPr>
          <w:sz w:val="32"/>
          <w:szCs w:val="32"/>
        </w:rPr>
      </w:pPr>
      <w:r w:rsidRPr="00C02548">
        <w:rPr>
          <w:sz w:val="32"/>
          <w:szCs w:val="32"/>
        </w:rPr>
        <w:t>d)</w:t>
      </w:r>
      <w:r w:rsidR="0033761A" w:rsidRPr="00C02548">
        <w:rPr>
          <w:spacing w:val="-25"/>
          <w:sz w:val="32"/>
          <w:szCs w:val="32"/>
        </w:rPr>
        <w:t xml:space="preserve"> </w:t>
      </w:r>
      <w:r w:rsidRPr="00C02548">
        <w:rPr>
          <w:sz w:val="32"/>
          <w:szCs w:val="32"/>
        </w:rPr>
        <w:t>De</w:t>
      </w:r>
      <w:r w:rsidRPr="00C02548">
        <w:rPr>
          <w:spacing w:val="-1"/>
          <w:sz w:val="32"/>
          <w:szCs w:val="32"/>
        </w:rPr>
        <w:t>terioration,</w:t>
      </w:r>
      <w:r w:rsidR="0033761A" w:rsidRPr="00C02548">
        <w:rPr>
          <w:spacing w:val="-25"/>
          <w:sz w:val="32"/>
          <w:szCs w:val="32"/>
        </w:rPr>
        <w:t xml:space="preserve"> </w:t>
      </w:r>
      <w:r w:rsidRPr="00C02548">
        <w:rPr>
          <w:sz w:val="32"/>
          <w:szCs w:val="32"/>
        </w:rPr>
        <w:t>scratches,</w:t>
      </w:r>
      <w:r w:rsidR="0033761A" w:rsidRPr="00C02548">
        <w:rPr>
          <w:spacing w:val="75"/>
          <w:sz w:val="32"/>
          <w:szCs w:val="32"/>
        </w:rPr>
        <w:t xml:space="preserve"> </w:t>
      </w:r>
      <w:proofErr w:type="gramStart"/>
      <w:r w:rsidRPr="00C02548">
        <w:rPr>
          <w:spacing w:val="-1"/>
          <w:sz w:val="32"/>
          <w:szCs w:val="32"/>
        </w:rPr>
        <w:t>br</w:t>
      </w:r>
      <w:r w:rsidRPr="00C02548">
        <w:rPr>
          <w:sz w:val="32"/>
          <w:szCs w:val="32"/>
        </w:rPr>
        <w:t>eaks</w:t>
      </w:r>
      <w:proofErr w:type="gramEnd"/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malf</w:t>
      </w:r>
      <w:r w:rsidRPr="00C02548">
        <w:rPr>
          <w:sz w:val="32"/>
          <w:szCs w:val="32"/>
        </w:rPr>
        <w:t>unc</w:t>
      </w:r>
      <w:r w:rsidRPr="00C02548">
        <w:rPr>
          <w:spacing w:val="-1"/>
          <w:sz w:val="32"/>
          <w:szCs w:val="32"/>
        </w:rPr>
        <w:t>tions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on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outer</w:t>
      </w:r>
      <w:r w:rsidR="0033761A" w:rsidRPr="00C02548">
        <w:rPr>
          <w:spacing w:val="-22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inner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sur</w:t>
      </w:r>
      <w:r w:rsidRPr="00C02548">
        <w:rPr>
          <w:spacing w:val="-1"/>
          <w:sz w:val="32"/>
          <w:szCs w:val="32"/>
        </w:rPr>
        <w:t>f</w:t>
      </w:r>
      <w:r w:rsidRPr="00C02548">
        <w:rPr>
          <w:sz w:val="32"/>
          <w:szCs w:val="32"/>
        </w:rPr>
        <w:t>aces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caused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by</w:t>
      </w:r>
      <w:r w:rsidR="0033761A" w:rsidRPr="00C02548">
        <w:rPr>
          <w:spacing w:val="-24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usage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error</w:t>
      </w:r>
      <w:r w:rsidRPr="00C02548">
        <w:rPr>
          <w:spacing w:val="-3"/>
          <w:sz w:val="32"/>
          <w:szCs w:val="32"/>
        </w:rPr>
        <w:t>s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o</w:t>
      </w:r>
      <w:r w:rsidRPr="00C02548">
        <w:rPr>
          <w:spacing w:val="-1"/>
          <w:sz w:val="32"/>
          <w:szCs w:val="32"/>
        </w:rPr>
        <w:t>f</w:t>
      </w:r>
      <w:r w:rsidR="0033761A" w:rsidRPr="00C02548">
        <w:rPr>
          <w:spacing w:val="-21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55"/>
          <w:sz w:val="32"/>
          <w:szCs w:val="32"/>
        </w:rPr>
        <w:t xml:space="preserve"> </w:t>
      </w:r>
      <w:r w:rsidRPr="00C02548">
        <w:rPr>
          <w:sz w:val="32"/>
          <w:szCs w:val="32"/>
        </w:rPr>
        <w:t>device,</w:t>
      </w:r>
      <w:r w:rsidR="0033761A" w:rsidRPr="00C02548">
        <w:rPr>
          <w:spacing w:val="-24"/>
          <w:sz w:val="32"/>
          <w:szCs w:val="32"/>
        </w:rPr>
        <w:t xml:space="preserve"> </w:t>
      </w:r>
      <w:r w:rsidRPr="00C02548">
        <w:rPr>
          <w:spacing w:val="-5"/>
          <w:sz w:val="32"/>
          <w:szCs w:val="32"/>
        </w:rPr>
        <w:t>e</w:t>
      </w:r>
      <w:r w:rsidRPr="00C02548">
        <w:rPr>
          <w:spacing w:val="-4"/>
          <w:sz w:val="32"/>
          <w:szCs w:val="32"/>
        </w:rPr>
        <w:t>)</w:t>
      </w:r>
      <w:r w:rsidR="0033761A" w:rsidRPr="00C02548">
        <w:rPr>
          <w:spacing w:val="-23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Natural</w:t>
      </w:r>
      <w:r w:rsidR="0033761A" w:rsidRPr="00C02548">
        <w:rPr>
          <w:spacing w:val="-24"/>
          <w:sz w:val="32"/>
          <w:szCs w:val="32"/>
        </w:rPr>
        <w:t xml:space="preserve"> </w:t>
      </w:r>
      <w:r w:rsidRPr="00C02548">
        <w:rPr>
          <w:sz w:val="32"/>
          <w:szCs w:val="32"/>
        </w:rPr>
        <w:t>even</w:t>
      </w:r>
      <w:r w:rsidRPr="00C02548">
        <w:rPr>
          <w:spacing w:val="-1"/>
          <w:sz w:val="32"/>
          <w:szCs w:val="32"/>
        </w:rPr>
        <w:t>ts</w:t>
      </w:r>
      <w:r w:rsidR="0033761A" w:rsidRPr="00C02548">
        <w:rPr>
          <w:spacing w:val="-23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(lightning,</w:t>
      </w:r>
      <w:r w:rsidR="0033761A" w:rsidRPr="00C02548">
        <w:rPr>
          <w:spacing w:val="-24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malf</w:t>
      </w:r>
      <w:r w:rsidRPr="00C02548">
        <w:rPr>
          <w:sz w:val="32"/>
          <w:szCs w:val="32"/>
        </w:rPr>
        <w:t>unc</w:t>
      </w:r>
      <w:r w:rsidRPr="00C02548">
        <w:rPr>
          <w:spacing w:val="-1"/>
          <w:sz w:val="32"/>
          <w:szCs w:val="32"/>
        </w:rPr>
        <w:t>tions</w:t>
      </w:r>
      <w:r w:rsidR="0033761A" w:rsidRPr="00C02548">
        <w:rPr>
          <w:spacing w:val="-23"/>
          <w:sz w:val="32"/>
          <w:szCs w:val="32"/>
        </w:rPr>
        <w:t xml:space="preserve"> </w:t>
      </w:r>
      <w:r w:rsidRPr="00C02548">
        <w:rPr>
          <w:sz w:val="32"/>
          <w:szCs w:val="32"/>
        </w:rPr>
        <w:t>caused</w:t>
      </w:r>
      <w:r w:rsidR="0033761A" w:rsidRPr="00C02548">
        <w:rPr>
          <w:spacing w:val="-23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by</w:t>
      </w:r>
      <w:r w:rsidR="0033761A" w:rsidRPr="00C02548">
        <w:rPr>
          <w:spacing w:val="-27"/>
          <w:sz w:val="32"/>
          <w:szCs w:val="32"/>
        </w:rPr>
        <w:t xml:space="preserve"> </w:t>
      </w:r>
      <w:r w:rsidRPr="00C02548">
        <w:rPr>
          <w:sz w:val="32"/>
          <w:szCs w:val="32"/>
        </w:rPr>
        <w:t>flood,</w:t>
      </w:r>
      <w:r w:rsidR="0033761A" w:rsidRPr="00C02548">
        <w:rPr>
          <w:spacing w:val="-24"/>
          <w:sz w:val="32"/>
          <w:szCs w:val="32"/>
        </w:rPr>
        <w:t xml:space="preserve"> </w:t>
      </w:r>
      <w:r w:rsidRPr="00C02548">
        <w:rPr>
          <w:sz w:val="32"/>
          <w:szCs w:val="32"/>
        </w:rPr>
        <w:t>flood,</w:t>
      </w:r>
      <w:r w:rsidR="0033761A" w:rsidRPr="00C02548">
        <w:rPr>
          <w:spacing w:val="-23"/>
          <w:sz w:val="32"/>
          <w:szCs w:val="32"/>
        </w:rPr>
        <w:t xml:space="preserve"> </w:t>
      </w:r>
      <w:r w:rsidRPr="00C02548">
        <w:rPr>
          <w:sz w:val="32"/>
          <w:szCs w:val="32"/>
        </w:rPr>
        <w:t>ear</w:t>
      </w:r>
      <w:r w:rsidRPr="00C02548">
        <w:rPr>
          <w:spacing w:val="-1"/>
          <w:sz w:val="32"/>
          <w:szCs w:val="32"/>
        </w:rPr>
        <w:t>thquak</w:t>
      </w:r>
      <w:r w:rsidRPr="00C02548">
        <w:rPr>
          <w:sz w:val="32"/>
          <w:szCs w:val="32"/>
        </w:rPr>
        <w:t>e,</w:t>
      </w:r>
      <w:r w:rsidR="0033761A" w:rsidRPr="00C02548">
        <w:rPr>
          <w:spacing w:val="-24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fir</w:t>
      </w:r>
      <w:r w:rsidRPr="00C02548">
        <w:rPr>
          <w:sz w:val="32"/>
          <w:szCs w:val="32"/>
        </w:rPr>
        <w:t>e</w:t>
      </w:r>
      <w:r w:rsidR="0033761A" w:rsidRPr="00C02548">
        <w:rPr>
          <w:spacing w:val="87"/>
          <w:sz w:val="32"/>
          <w:szCs w:val="32"/>
        </w:rPr>
        <w:t xml:space="preserve"> </w:t>
      </w:r>
      <w:r w:rsidRPr="00C02548">
        <w:rPr>
          <w:sz w:val="32"/>
          <w:szCs w:val="32"/>
        </w:rPr>
        <w:t>e</w:t>
      </w:r>
      <w:r w:rsidRPr="00C02548">
        <w:rPr>
          <w:spacing w:val="-1"/>
          <w:sz w:val="32"/>
          <w:szCs w:val="32"/>
        </w:rPr>
        <w:t>tc.).</w:t>
      </w:r>
      <w:r w:rsidR="0033761A" w:rsidRPr="00C02548">
        <w:rPr>
          <w:spacing w:val="-29"/>
          <w:sz w:val="32"/>
          <w:szCs w:val="32"/>
        </w:rPr>
        <w:t xml:space="preserve"> </w:t>
      </w:r>
      <w:r w:rsidRPr="00C02548">
        <w:rPr>
          <w:sz w:val="32"/>
          <w:szCs w:val="32"/>
        </w:rPr>
        <w:t>In</w:t>
      </w:r>
      <w:r w:rsidR="0033761A" w:rsidRPr="00C02548">
        <w:rPr>
          <w:spacing w:val="-28"/>
          <w:sz w:val="32"/>
          <w:szCs w:val="32"/>
        </w:rPr>
        <w:t xml:space="preserve"> </w:t>
      </w:r>
      <w:r w:rsidRPr="00C02548">
        <w:rPr>
          <w:sz w:val="32"/>
          <w:szCs w:val="32"/>
        </w:rPr>
        <w:t>such</w:t>
      </w:r>
      <w:r w:rsidR="0033761A" w:rsidRPr="00C02548">
        <w:rPr>
          <w:spacing w:val="-28"/>
          <w:sz w:val="32"/>
          <w:szCs w:val="32"/>
        </w:rPr>
        <w:t xml:space="preserve"> </w:t>
      </w:r>
      <w:r w:rsidRPr="00C02548">
        <w:rPr>
          <w:sz w:val="32"/>
          <w:szCs w:val="32"/>
        </w:rPr>
        <w:t>cases,</w:t>
      </w:r>
      <w:r w:rsidR="0033761A" w:rsidRPr="00C02548">
        <w:rPr>
          <w:spacing w:val="-29"/>
          <w:sz w:val="32"/>
          <w:szCs w:val="32"/>
        </w:rPr>
        <w:t xml:space="preserve"> </w:t>
      </w:r>
      <w:r w:rsidRPr="00C02548">
        <w:rPr>
          <w:sz w:val="32"/>
          <w:szCs w:val="32"/>
        </w:rPr>
        <w:t>the</w:t>
      </w:r>
      <w:r w:rsidR="0033761A" w:rsidRPr="00C02548">
        <w:rPr>
          <w:spacing w:val="-28"/>
          <w:sz w:val="32"/>
          <w:szCs w:val="32"/>
        </w:rPr>
        <w:t xml:space="preserve"> </w:t>
      </w:r>
      <w:r w:rsidRPr="00C02548">
        <w:rPr>
          <w:sz w:val="32"/>
          <w:szCs w:val="32"/>
        </w:rPr>
        <w:t>de</w:t>
      </w:r>
      <w:r w:rsidRPr="00C02548">
        <w:rPr>
          <w:spacing w:val="-1"/>
          <w:sz w:val="32"/>
          <w:szCs w:val="32"/>
        </w:rPr>
        <w:t>f</w:t>
      </w:r>
      <w:r w:rsidRPr="00C02548">
        <w:rPr>
          <w:sz w:val="32"/>
          <w:szCs w:val="32"/>
        </w:rPr>
        <w:t>ec</w:t>
      </w:r>
      <w:r w:rsidRPr="00C02548">
        <w:rPr>
          <w:spacing w:val="-1"/>
          <w:sz w:val="32"/>
          <w:szCs w:val="32"/>
        </w:rPr>
        <w:t>tiv</w:t>
      </w:r>
      <w:r w:rsidRPr="00C02548">
        <w:rPr>
          <w:sz w:val="32"/>
          <w:szCs w:val="32"/>
        </w:rPr>
        <w:t>e</w:t>
      </w:r>
      <w:r w:rsidR="0033761A" w:rsidRPr="00C02548">
        <w:rPr>
          <w:spacing w:val="-28"/>
          <w:sz w:val="32"/>
          <w:szCs w:val="32"/>
        </w:rPr>
        <w:t xml:space="preserve"> </w:t>
      </w:r>
      <w:r w:rsidRPr="00C02548">
        <w:rPr>
          <w:sz w:val="32"/>
          <w:szCs w:val="32"/>
        </w:rPr>
        <w:t>device</w:t>
      </w:r>
      <w:r w:rsidR="0033761A" w:rsidRPr="00C02548">
        <w:rPr>
          <w:spacing w:val="-29"/>
          <w:sz w:val="32"/>
          <w:szCs w:val="32"/>
        </w:rPr>
        <w:t xml:space="preserve"> </w:t>
      </w:r>
      <w:r w:rsidRPr="00C02548">
        <w:rPr>
          <w:sz w:val="32"/>
          <w:szCs w:val="32"/>
        </w:rPr>
        <w:t>will</w:t>
      </w:r>
      <w:r w:rsidR="0033761A" w:rsidRPr="00C02548">
        <w:rPr>
          <w:spacing w:val="-28"/>
          <w:sz w:val="32"/>
          <w:szCs w:val="32"/>
        </w:rPr>
        <w:t xml:space="preserve"> </w:t>
      </w:r>
      <w:r w:rsidRPr="00C02548">
        <w:rPr>
          <w:sz w:val="32"/>
          <w:szCs w:val="32"/>
        </w:rPr>
        <w:t>be</w:t>
      </w:r>
      <w:r w:rsidR="0033761A" w:rsidRPr="00C02548">
        <w:rPr>
          <w:spacing w:val="-28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</w:t>
      </w:r>
      <w:r w:rsidRPr="00C02548">
        <w:rPr>
          <w:sz w:val="32"/>
          <w:szCs w:val="32"/>
        </w:rPr>
        <w:t>epaired</w:t>
      </w:r>
      <w:r w:rsidR="0033761A" w:rsidRPr="00C02548">
        <w:rPr>
          <w:spacing w:val="-28"/>
          <w:sz w:val="32"/>
          <w:szCs w:val="32"/>
        </w:rPr>
        <w:t xml:space="preserve"> </w:t>
      </w:r>
      <w:r w:rsidRPr="00C02548">
        <w:rPr>
          <w:spacing w:val="-3"/>
          <w:sz w:val="32"/>
          <w:szCs w:val="32"/>
        </w:rPr>
        <w:t>by</w:t>
      </w:r>
      <w:r w:rsidR="0033761A" w:rsidRPr="00C02548">
        <w:rPr>
          <w:spacing w:val="-30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authoriz</w:t>
      </w:r>
      <w:r w:rsidRPr="00C02548">
        <w:rPr>
          <w:sz w:val="32"/>
          <w:szCs w:val="32"/>
        </w:rPr>
        <w:t>ed</w:t>
      </w:r>
      <w:r w:rsidR="0033761A" w:rsidRPr="00C02548">
        <w:rPr>
          <w:spacing w:val="-28"/>
          <w:sz w:val="32"/>
          <w:szCs w:val="32"/>
        </w:rPr>
        <w:t xml:space="preserve"> </w:t>
      </w:r>
      <w:r w:rsidR="00CF142C" w:rsidRPr="00C02548">
        <w:rPr>
          <w:spacing w:val="-3"/>
          <w:sz w:val="32"/>
          <w:szCs w:val="32"/>
        </w:rPr>
        <w:t>WEWALK</w:t>
      </w:r>
      <w:r w:rsidR="0033761A" w:rsidRPr="00C02548">
        <w:rPr>
          <w:spacing w:val="-30"/>
          <w:sz w:val="32"/>
          <w:szCs w:val="32"/>
        </w:rPr>
        <w:t xml:space="preserve"> </w:t>
      </w:r>
      <w:r w:rsidRPr="00C02548">
        <w:rPr>
          <w:sz w:val="32"/>
          <w:szCs w:val="32"/>
        </w:rPr>
        <w:t>exper</w:t>
      </w:r>
      <w:r w:rsidRPr="00C02548">
        <w:rPr>
          <w:spacing w:val="-1"/>
          <w:sz w:val="32"/>
          <w:szCs w:val="32"/>
        </w:rPr>
        <w:t>ts,</w:t>
      </w:r>
      <w:r w:rsidR="0033761A" w:rsidRPr="00C02548">
        <w:rPr>
          <w:spacing w:val="-28"/>
          <w:sz w:val="32"/>
          <w:szCs w:val="32"/>
        </w:rPr>
        <w:t xml:space="preserve"> </w:t>
      </w:r>
      <w:r w:rsidRPr="00C02548">
        <w:rPr>
          <w:sz w:val="32"/>
          <w:szCs w:val="32"/>
        </w:rPr>
        <w:t>and</w:t>
      </w:r>
      <w:r w:rsidR="0033761A" w:rsidRPr="00C02548">
        <w:rPr>
          <w:spacing w:val="67"/>
          <w:sz w:val="32"/>
          <w:szCs w:val="32"/>
        </w:rPr>
        <w:t xml:space="preserve"> </w:t>
      </w:r>
      <w:r w:rsidRPr="00C02548">
        <w:rPr>
          <w:sz w:val="32"/>
          <w:szCs w:val="32"/>
        </w:rPr>
        <w:t>standar</w:t>
      </w:r>
      <w:r w:rsidRPr="00C02548">
        <w:rPr>
          <w:spacing w:val="-3"/>
          <w:sz w:val="32"/>
          <w:szCs w:val="32"/>
        </w:rPr>
        <w:t>d</w:t>
      </w:r>
      <w:r w:rsidR="0033761A" w:rsidRPr="00C02548">
        <w:rPr>
          <w:spacing w:val="-19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r</w:t>
      </w:r>
      <w:r w:rsidRPr="00C02548">
        <w:rPr>
          <w:sz w:val="32"/>
          <w:szCs w:val="32"/>
        </w:rPr>
        <w:t>epair</w:t>
      </w:r>
      <w:r w:rsidR="0033761A" w:rsidRPr="00C02548">
        <w:rPr>
          <w:spacing w:val="-20"/>
          <w:sz w:val="32"/>
          <w:szCs w:val="32"/>
        </w:rPr>
        <w:t xml:space="preserve"> </w:t>
      </w:r>
      <w:r w:rsidRPr="00C02548">
        <w:rPr>
          <w:spacing w:val="-1"/>
          <w:sz w:val="32"/>
          <w:szCs w:val="32"/>
        </w:rPr>
        <w:t>f</w:t>
      </w:r>
      <w:r w:rsidRPr="00C02548">
        <w:rPr>
          <w:sz w:val="32"/>
          <w:szCs w:val="32"/>
        </w:rPr>
        <w:t>ee</w:t>
      </w:r>
      <w:r w:rsidR="0033761A" w:rsidRPr="00C02548">
        <w:rPr>
          <w:spacing w:val="-20"/>
          <w:sz w:val="32"/>
          <w:szCs w:val="32"/>
        </w:rPr>
        <w:t xml:space="preserve"> </w:t>
      </w:r>
      <w:r w:rsidRPr="00C02548">
        <w:rPr>
          <w:sz w:val="32"/>
          <w:szCs w:val="32"/>
        </w:rPr>
        <w:t>will</w:t>
      </w:r>
      <w:r w:rsidR="0033761A" w:rsidRPr="00C02548">
        <w:rPr>
          <w:spacing w:val="-18"/>
          <w:sz w:val="32"/>
          <w:szCs w:val="32"/>
        </w:rPr>
        <w:t xml:space="preserve"> </w:t>
      </w:r>
      <w:r w:rsidRPr="00C02548">
        <w:rPr>
          <w:sz w:val="32"/>
          <w:szCs w:val="32"/>
        </w:rPr>
        <w:t>be</w:t>
      </w:r>
      <w:r w:rsidR="0033761A" w:rsidRPr="00C02548">
        <w:rPr>
          <w:spacing w:val="-19"/>
          <w:sz w:val="32"/>
          <w:szCs w:val="32"/>
        </w:rPr>
        <w:t xml:space="preserve"> </w:t>
      </w:r>
      <w:r w:rsidRPr="00C02548">
        <w:rPr>
          <w:sz w:val="32"/>
          <w:szCs w:val="32"/>
        </w:rPr>
        <w:t>charged.</w:t>
      </w:r>
    </w:p>
    <w:p w14:paraId="15691378" w14:textId="77777777" w:rsidR="00F65D37" w:rsidRPr="008F642E" w:rsidRDefault="00F65D37" w:rsidP="0033761A">
      <w:pPr>
        <w:rPr>
          <w:sz w:val="32"/>
          <w:szCs w:val="32"/>
        </w:rPr>
      </w:pPr>
    </w:p>
    <w:p w14:paraId="22B28016" w14:textId="69A976D2" w:rsidR="0033761A" w:rsidRPr="008F642E" w:rsidRDefault="00365F49" w:rsidP="0033761A">
      <w:pPr>
        <w:rPr>
          <w:sz w:val="32"/>
          <w:szCs w:val="32"/>
        </w:rPr>
      </w:pPr>
      <w:r w:rsidRPr="008F642E">
        <w:rPr>
          <w:sz w:val="32"/>
          <w:szCs w:val="32"/>
        </w:rPr>
        <w:t>The</w:t>
      </w:r>
      <w:r w:rsidR="0033761A" w:rsidRPr="008F642E">
        <w:rPr>
          <w:spacing w:val="10"/>
          <w:sz w:val="32"/>
          <w:szCs w:val="32"/>
        </w:rPr>
        <w:t xml:space="preserve"> </w:t>
      </w:r>
      <w:r w:rsidRPr="008F642E">
        <w:rPr>
          <w:sz w:val="32"/>
          <w:szCs w:val="32"/>
        </w:rPr>
        <w:t>responsibility</w:t>
      </w:r>
      <w:r w:rsidR="0033761A" w:rsidRPr="008F642E">
        <w:rPr>
          <w:spacing w:val="7"/>
          <w:sz w:val="32"/>
          <w:szCs w:val="32"/>
        </w:rPr>
        <w:t xml:space="preserve"> </w:t>
      </w:r>
      <w:r w:rsidRPr="008F642E">
        <w:rPr>
          <w:sz w:val="32"/>
          <w:szCs w:val="32"/>
        </w:rPr>
        <w:t>of</w:t>
      </w:r>
      <w:r w:rsidR="0033761A" w:rsidRPr="008F642E">
        <w:rPr>
          <w:spacing w:val="9"/>
          <w:sz w:val="32"/>
          <w:szCs w:val="32"/>
        </w:rPr>
        <w:t xml:space="preserve"> </w:t>
      </w:r>
      <w:r w:rsidRPr="008F642E">
        <w:rPr>
          <w:sz w:val="32"/>
          <w:szCs w:val="32"/>
        </w:rPr>
        <w:t>delivering</w:t>
      </w:r>
      <w:r w:rsidR="0033761A" w:rsidRPr="008F642E">
        <w:rPr>
          <w:spacing w:val="10"/>
          <w:sz w:val="32"/>
          <w:szCs w:val="32"/>
        </w:rPr>
        <w:t xml:space="preserve"> </w:t>
      </w:r>
      <w:r w:rsidRPr="008F642E">
        <w:rPr>
          <w:sz w:val="32"/>
          <w:szCs w:val="32"/>
        </w:rPr>
        <w:t>the</w:t>
      </w:r>
      <w:r w:rsidR="0033761A" w:rsidRPr="008F642E">
        <w:rPr>
          <w:spacing w:val="9"/>
          <w:sz w:val="32"/>
          <w:szCs w:val="32"/>
        </w:rPr>
        <w:t xml:space="preserve"> </w:t>
      </w:r>
      <w:r w:rsidRPr="008F642E">
        <w:rPr>
          <w:spacing w:val="-2"/>
          <w:sz w:val="32"/>
          <w:szCs w:val="32"/>
        </w:rPr>
        <w:t>Warranty</w:t>
      </w:r>
      <w:r w:rsidR="0033761A" w:rsidRPr="008F642E">
        <w:rPr>
          <w:spacing w:val="7"/>
          <w:sz w:val="32"/>
          <w:szCs w:val="32"/>
        </w:rPr>
        <w:t xml:space="preserve"> </w:t>
      </w:r>
      <w:r w:rsidRPr="008F642E">
        <w:rPr>
          <w:spacing w:val="-2"/>
          <w:sz w:val="32"/>
          <w:szCs w:val="32"/>
        </w:rPr>
        <w:t>C</w:t>
      </w:r>
      <w:r w:rsidRPr="008F642E">
        <w:rPr>
          <w:sz w:val="32"/>
          <w:szCs w:val="32"/>
        </w:rPr>
        <w:t>ertificate</w:t>
      </w:r>
      <w:r w:rsidR="0033761A" w:rsidRPr="008F642E">
        <w:rPr>
          <w:spacing w:val="9"/>
          <w:sz w:val="32"/>
          <w:szCs w:val="32"/>
        </w:rPr>
        <w:t xml:space="preserve"> </w:t>
      </w:r>
      <w:r w:rsidRPr="008F642E">
        <w:rPr>
          <w:sz w:val="32"/>
          <w:szCs w:val="32"/>
        </w:rPr>
        <w:t>to</w:t>
      </w:r>
      <w:r w:rsidR="0033761A" w:rsidRPr="008F642E">
        <w:rPr>
          <w:spacing w:val="10"/>
          <w:sz w:val="32"/>
          <w:szCs w:val="32"/>
        </w:rPr>
        <w:t xml:space="preserve"> </w:t>
      </w:r>
      <w:r w:rsidRPr="008F642E">
        <w:rPr>
          <w:sz w:val="32"/>
          <w:szCs w:val="32"/>
        </w:rPr>
        <w:t>the</w:t>
      </w:r>
      <w:r w:rsidR="0033761A" w:rsidRPr="008F642E">
        <w:rPr>
          <w:spacing w:val="11"/>
          <w:sz w:val="32"/>
          <w:szCs w:val="32"/>
        </w:rPr>
        <w:t xml:space="preserve"> </w:t>
      </w:r>
      <w:r w:rsidRPr="008F642E">
        <w:rPr>
          <w:spacing w:val="-2"/>
          <w:sz w:val="32"/>
          <w:szCs w:val="32"/>
        </w:rPr>
        <w:t>c</w:t>
      </w:r>
      <w:r w:rsidRPr="008F642E">
        <w:rPr>
          <w:sz w:val="32"/>
          <w:szCs w:val="32"/>
        </w:rPr>
        <w:t>onsumer</w:t>
      </w:r>
      <w:r w:rsidR="0033761A" w:rsidRPr="008F642E">
        <w:rPr>
          <w:spacing w:val="9"/>
          <w:sz w:val="32"/>
          <w:szCs w:val="32"/>
        </w:rPr>
        <w:t xml:space="preserve"> </w:t>
      </w:r>
      <w:r w:rsidRPr="008F642E">
        <w:rPr>
          <w:spacing w:val="-2"/>
          <w:sz w:val="32"/>
          <w:szCs w:val="32"/>
        </w:rPr>
        <w:t>by</w:t>
      </w:r>
      <w:r w:rsidR="0033761A" w:rsidRPr="008F642E">
        <w:rPr>
          <w:spacing w:val="7"/>
          <w:sz w:val="32"/>
          <w:szCs w:val="32"/>
        </w:rPr>
        <w:t xml:space="preserve"> </w:t>
      </w:r>
      <w:r w:rsidRPr="008F642E">
        <w:rPr>
          <w:spacing w:val="-2"/>
          <w:sz w:val="32"/>
          <w:szCs w:val="32"/>
        </w:rPr>
        <w:t>c</w:t>
      </w:r>
      <w:r w:rsidRPr="008F642E">
        <w:rPr>
          <w:sz w:val="32"/>
          <w:szCs w:val="32"/>
        </w:rPr>
        <w:t>ompleting</w:t>
      </w:r>
      <w:r w:rsidR="0033761A" w:rsidRPr="008F642E">
        <w:rPr>
          <w:spacing w:val="9"/>
          <w:sz w:val="32"/>
          <w:szCs w:val="32"/>
        </w:rPr>
        <w:t xml:space="preserve"> </w:t>
      </w:r>
      <w:r w:rsidRPr="008F642E">
        <w:rPr>
          <w:sz w:val="32"/>
          <w:szCs w:val="32"/>
        </w:rPr>
        <w:t>the</w:t>
      </w:r>
      <w:r w:rsidR="0033761A" w:rsidRPr="008F642E">
        <w:rPr>
          <w:spacing w:val="75"/>
          <w:w w:val="116"/>
          <w:sz w:val="32"/>
          <w:szCs w:val="32"/>
        </w:rPr>
        <w:t xml:space="preserve"> </w:t>
      </w:r>
      <w:r w:rsidRPr="008F642E">
        <w:rPr>
          <w:sz w:val="32"/>
          <w:szCs w:val="32"/>
        </w:rPr>
        <w:t>responsibility</w:t>
      </w:r>
      <w:r w:rsidR="0033761A" w:rsidRPr="008F642E">
        <w:rPr>
          <w:spacing w:val="2"/>
          <w:sz w:val="32"/>
          <w:szCs w:val="32"/>
        </w:rPr>
        <w:t xml:space="preserve"> </w:t>
      </w:r>
      <w:r w:rsidRPr="008F642E">
        <w:rPr>
          <w:sz w:val="32"/>
          <w:szCs w:val="32"/>
        </w:rPr>
        <w:t>belongs</w:t>
      </w:r>
      <w:r w:rsidR="0033761A" w:rsidRPr="008F642E">
        <w:rPr>
          <w:spacing w:val="6"/>
          <w:sz w:val="32"/>
          <w:szCs w:val="32"/>
        </w:rPr>
        <w:t xml:space="preserve"> </w:t>
      </w:r>
      <w:r w:rsidRPr="008F642E">
        <w:rPr>
          <w:sz w:val="32"/>
          <w:szCs w:val="32"/>
        </w:rPr>
        <w:t>to</w:t>
      </w:r>
      <w:r w:rsidR="0033761A" w:rsidRPr="008F642E">
        <w:rPr>
          <w:spacing w:val="5"/>
          <w:sz w:val="32"/>
          <w:szCs w:val="32"/>
        </w:rPr>
        <w:t xml:space="preserve"> </w:t>
      </w:r>
      <w:r w:rsidRPr="008F642E">
        <w:rPr>
          <w:sz w:val="32"/>
          <w:szCs w:val="32"/>
        </w:rPr>
        <w:t>the</w:t>
      </w:r>
      <w:r w:rsidR="0033761A" w:rsidRPr="008F642E">
        <w:rPr>
          <w:spacing w:val="6"/>
          <w:sz w:val="32"/>
          <w:szCs w:val="32"/>
        </w:rPr>
        <w:t xml:space="preserve"> </w:t>
      </w:r>
      <w:r w:rsidRPr="008F642E">
        <w:rPr>
          <w:sz w:val="32"/>
          <w:szCs w:val="32"/>
        </w:rPr>
        <w:t>authoriz</w:t>
      </w:r>
      <w:r w:rsidRPr="008F642E">
        <w:rPr>
          <w:spacing w:val="-2"/>
          <w:sz w:val="32"/>
          <w:szCs w:val="32"/>
        </w:rPr>
        <w:t>ed</w:t>
      </w:r>
      <w:r w:rsidR="0033761A" w:rsidRPr="008F642E">
        <w:rPr>
          <w:spacing w:val="6"/>
          <w:sz w:val="32"/>
          <w:szCs w:val="32"/>
        </w:rPr>
        <w:t xml:space="preserve"> </w:t>
      </w:r>
      <w:r w:rsidRPr="008F642E">
        <w:rPr>
          <w:sz w:val="32"/>
          <w:szCs w:val="32"/>
        </w:rPr>
        <w:t>dealer</w:t>
      </w:r>
      <w:r w:rsidRPr="008F642E">
        <w:rPr>
          <w:spacing w:val="-2"/>
          <w:sz w:val="32"/>
          <w:szCs w:val="32"/>
        </w:rPr>
        <w:t>s,</w:t>
      </w:r>
      <w:r w:rsidR="0033761A" w:rsidRPr="008F642E">
        <w:rPr>
          <w:spacing w:val="7"/>
          <w:sz w:val="32"/>
          <w:szCs w:val="32"/>
        </w:rPr>
        <w:t xml:space="preserve"> </w:t>
      </w:r>
      <w:proofErr w:type="gramStart"/>
      <w:r w:rsidRPr="008F642E">
        <w:rPr>
          <w:sz w:val="32"/>
          <w:szCs w:val="32"/>
        </w:rPr>
        <w:t>agents</w:t>
      </w:r>
      <w:proofErr w:type="gramEnd"/>
      <w:r w:rsidR="0033761A" w:rsidRPr="008F642E">
        <w:rPr>
          <w:spacing w:val="6"/>
          <w:sz w:val="32"/>
          <w:szCs w:val="32"/>
        </w:rPr>
        <w:t xml:space="preserve"> </w:t>
      </w:r>
      <w:r w:rsidRPr="008F642E">
        <w:rPr>
          <w:sz w:val="32"/>
          <w:szCs w:val="32"/>
        </w:rPr>
        <w:t>or</w:t>
      </w:r>
      <w:r w:rsidR="0033761A" w:rsidRPr="008F642E">
        <w:rPr>
          <w:spacing w:val="5"/>
          <w:sz w:val="32"/>
          <w:szCs w:val="32"/>
        </w:rPr>
        <w:t xml:space="preserve"> </w:t>
      </w:r>
      <w:r w:rsidRPr="008F642E">
        <w:rPr>
          <w:sz w:val="32"/>
          <w:szCs w:val="32"/>
        </w:rPr>
        <w:t>repr</w:t>
      </w:r>
      <w:r w:rsidRPr="008F642E">
        <w:rPr>
          <w:spacing w:val="-2"/>
          <w:sz w:val="32"/>
          <w:szCs w:val="32"/>
        </w:rPr>
        <w:t>esen</w:t>
      </w:r>
      <w:r w:rsidRPr="008F642E">
        <w:rPr>
          <w:sz w:val="32"/>
          <w:szCs w:val="32"/>
        </w:rPr>
        <w:t>tativ</w:t>
      </w:r>
      <w:r w:rsidRPr="008F642E">
        <w:rPr>
          <w:spacing w:val="-2"/>
          <w:sz w:val="32"/>
          <w:szCs w:val="32"/>
        </w:rPr>
        <w:t>e</w:t>
      </w:r>
      <w:r w:rsidR="0033761A" w:rsidRPr="008F642E">
        <w:rPr>
          <w:spacing w:val="6"/>
          <w:sz w:val="32"/>
          <w:szCs w:val="32"/>
        </w:rPr>
        <w:t xml:space="preserve"> </w:t>
      </w:r>
      <w:r w:rsidRPr="008F642E">
        <w:rPr>
          <w:sz w:val="32"/>
          <w:szCs w:val="32"/>
        </w:rPr>
        <w:t>offic</w:t>
      </w:r>
      <w:r w:rsidRPr="008F642E">
        <w:rPr>
          <w:spacing w:val="-2"/>
          <w:sz w:val="32"/>
          <w:szCs w:val="32"/>
        </w:rPr>
        <w:t>es</w:t>
      </w:r>
      <w:r w:rsidR="0033761A" w:rsidRPr="008F642E">
        <w:rPr>
          <w:spacing w:val="5"/>
          <w:sz w:val="32"/>
          <w:szCs w:val="32"/>
        </w:rPr>
        <w:t xml:space="preserve"> </w:t>
      </w:r>
      <w:r w:rsidRPr="008F642E">
        <w:rPr>
          <w:sz w:val="32"/>
          <w:szCs w:val="32"/>
        </w:rPr>
        <w:t>wher</w:t>
      </w:r>
      <w:r w:rsidRPr="008F642E">
        <w:rPr>
          <w:spacing w:val="-2"/>
          <w:sz w:val="32"/>
          <w:szCs w:val="32"/>
        </w:rPr>
        <w:t>e</w:t>
      </w:r>
      <w:r w:rsidR="0033761A" w:rsidRPr="008F642E">
        <w:rPr>
          <w:spacing w:val="5"/>
          <w:sz w:val="32"/>
          <w:szCs w:val="32"/>
        </w:rPr>
        <w:t xml:space="preserve"> </w:t>
      </w:r>
      <w:r w:rsidRPr="008F642E">
        <w:rPr>
          <w:sz w:val="32"/>
          <w:szCs w:val="32"/>
        </w:rPr>
        <w:t>the</w:t>
      </w:r>
      <w:r w:rsidR="0033761A" w:rsidRPr="008F642E">
        <w:rPr>
          <w:spacing w:val="77"/>
          <w:w w:val="116"/>
          <w:sz w:val="32"/>
          <w:szCs w:val="32"/>
        </w:rPr>
        <w:t xml:space="preserve"> </w:t>
      </w:r>
      <w:r w:rsidRPr="008F642E">
        <w:rPr>
          <w:spacing w:val="-2"/>
          <w:sz w:val="32"/>
          <w:szCs w:val="32"/>
        </w:rPr>
        <w:t>c</w:t>
      </w:r>
      <w:r w:rsidRPr="008F642E">
        <w:rPr>
          <w:sz w:val="32"/>
          <w:szCs w:val="32"/>
        </w:rPr>
        <w:t>onsumer</w:t>
      </w:r>
      <w:r w:rsidR="0033761A" w:rsidRPr="008F642E">
        <w:rPr>
          <w:spacing w:val="4"/>
          <w:sz w:val="32"/>
          <w:szCs w:val="32"/>
        </w:rPr>
        <w:t xml:space="preserve"> </w:t>
      </w:r>
      <w:r w:rsidRPr="008F642E">
        <w:rPr>
          <w:spacing w:val="-2"/>
          <w:sz w:val="32"/>
          <w:szCs w:val="32"/>
        </w:rPr>
        <w:t>pur</w:t>
      </w:r>
      <w:r w:rsidRPr="008F642E">
        <w:rPr>
          <w:spacing w:val="-3"/>
          <w:sz w:val="32"/>
          <w:szCs w:val="32"/>
        </w:rPr>
        <w:t>chases</w:t>
      </w:r>
      <w:r w:rsidR="0033761A" w:rsidRPr="008F642E">
        <w:rPr>
          <w:spacing w:val="5"/>
          <w:sz w:val="32"/>
          <w:szCs w:val="32"/>
        </w:rPr>
        <w:t xml:space="preserve"> </w:t>
      </w:r>
      <w:r w:rsidRPr="008F642E">
        <w:rPr>
          <w:sz w:val="32"/>
          <w:szCs w:val="32"/>
        </w:rPr>
        <w:t>the</w:t>
      </w:r>
      <w:r w:rsidR="0033761A" w:rsidRPr="008F642E">
        <w:rPr>
          <w:spacing w:val="5"/>
          <w:sz w:val="32"/>
          <w:szCs w:val="32"/>
        </w:rPr>
        <w:t xml:space="preserve"> </w:t>
      </w:r>
      <w:r w:rsidRPr="008F642E">
        <w:rPr>
          <w:sz w:val="32"/>
          <w:szCs w:val="32"/>
        </w:rPr>
        <w:t>goods.</w:t>
      </w:r>
      <w:r w:rsidR="0033761A" w:rsidRPr="008F642E">
        <w:rPr>
          <w:spacing w:val="4"/>
          <w:sz w:val="32"/>
          <w:szCs w:val="32"/>
        </w:rPr>
        <w:t xml:space="preserve"> </w:t>
      </w:r>
      <w:r w:rsidRPr="008F642E">
        <w:rPr>
          <w:spacing w:val="-2"/>
          <w:sz w:val="32"/>
          <w:szCs w:val="32"/>
        </w:rPr>
        <w:t>Warranty</w:t>
      </w:r>
      <w:r w:rsidR="0033761A" w:rsidRPr="008F642E">
        <w:rPr>
          <w:spacing w:val="2"/>
          <w:sz w:val="32"/>
          <w:szCs w:val="32"/>
        </w:rPr>
        <w:t xml:space="preserve"> </w:t>
      </w:r>
      <w:r w:rsidRPr="008F642E">
        <w:rPr>
          <w:spacing w:val="-2"/>
          <w:sz w:val="32"/>
          <w:szCs w:val="32"/>
        </w:rPr>
        <w:t>C</w:t>
      </w:r>
      <w:r w:rsidRPr="008F642E">
        <w:rPr>
          <w:sz w:val="32"/>
          <w:szCs w:val="32"/>
        </w:rPr>
        <w:t>ertificate</w:t>
      </w:r>
      <w:r w:rsidR="0033761A" w:rsidRPr="008F642E">
        <w:rPr>
          <w:spacing w:val="5"/>
          <w:sz w:val="32"/>
          <w:szCs w:val="32"/>
        </w:rPr>
        <w:t xml:space="preserve"> </w:t>
      </w:r>
      <w:r w:rsidRPr="008F642E">
        <w:rPr>
          <w:spacing w:val="-2"/>
          <w:sz w:val="32"/>
          <w:szCs w:val="32"/>
        </w:rPr>
        <w:t>pur</w:t>
      </w:r>
      <w:r w:rsidRPr="008F642E">
        <w:rPr>
          <w:spacing w:val="-3"/>
          <w:sz w:val="32"/>
          <w:szCs w:val="32"/>
        </w:rPr>
        <w:t>chased</w:t>
      </w:r>
      <w:r w:rsidR="0033761A" w:rsidRPr="008F642E">
        <w:rPr>
          <w:spacing w:val="7"/>
          <w:sz w:val="32"/>
          <w:szCs w:val="32"/>
        </w:rPr>
        <w:t xml:space="preserve"> </w:t>
      </w:r>
      <w:r w:rsidRPr="008F642E">
        <w:rPr>
          <w:sz w:val="32"/>
          <w:szCs w:val="32"/>
        </w:rPr>
        <w:t>It</w:t>
      </w:r>
      <w:r w:rsidR="0033761A" w:rsidRPr="008F642E">
        <w:rPr>
          <w:spacing w:val="5"/>
          <w:sz w:val="32"/>
          <w:szCs w:val="32"/>
        </w:rPr>
        <w:t xml:space="preserve"> </w:t>
      </w:r>
      <w:r w:rsidRPr="008F642E">
        <w:rPr>
          <w:sz w:val="32"/>
          <w:szCs w:val="32"/>
        </w:rPr>
        <w:t>must</w:t>
      </w:r>
      <w:r w:rsidR="0033761A" w:rsidRPr="008F642E">
        <w:rPr>
          <w:spacing w:val="5"/>
          <w:sz w:val="32"/>
          <w:szCs w:val="32"/>
        </w:rPr>
        <w:t xml:space="preserve"> </w:t>
      </w:r>
      <w:r w:rsidRPr="008F642E">
        <w:rPr>
          <w:sz w:val="32"/>
          <w:szCs w:val="32"/>
        </w:rPr>
        <w:t>include</w:t>
      </w:r>
      <w:r w:rsidR="0033761A" w:rsidRPr="008F642E">
        <w:rPr>
          <w:spacing w:val="6"/>
          <w:sz w:val="32"/>
          <w:szCs w:val="32"/>
        </w:rPr>
        <w:t xml:space="preserve"> </w:t>
      </w:r>
      <w:r w:rsidRPr="008F642E">
        <w:rPr>
          <w:sz w:val="32"/>
          <w:szCs w:val="32"/>
        </w:rPr>
        <w:t>the</w:t>
      </w:r>
      <w:r w:rsidR="0033761A" w:rsidRPr="008F642E">
        <w:rPr>
          <w:spacing w:val="5"/>
          <w:sz w:val="32"/>
          <w:szCs w:val="32"/>
        </w:rPr>
        <w:t xml:space="preserve"> </w:t>
      </w:r>
      <w:r w:rsidRPr="008F642E">
        <w:rPr>
          <w:sz w:val="32"/>
          <w:szCs w:val="32"/>
        </w:rPr>
        <w:t>date</w:t>
      </w:r>
      <w:r w:rsidR="0033761A" w:rsidRPr="008F642E">
        <w:rPr>
          <w:spacing w:val="5"/>
          <w:sz w:val="32"/>
          <w:szCs w:val="32"/>
        </w:rPr>
        <w:t xml:space="preserve"> </w:t>
      </w:r>
      <w:r w:rsidRPr="008F642E">
        <w:rPr>
          <w:sz w:val="32"/>
          <w:szCs w:val="32"/>
        </w:rPr>
        <w:t>and</w:t>
      </w:r>
      <w:r w:rsidR="0033761A" w:rsidRPr="008F642E">
        <w:rPr>
          <w:spacing w:val="53"/>
          <w:w w:val="111"/>
          <w:sz w:val="32"/>
          <w:szCs w:val="32"/>
        </w:rPr>
        <w:t xml:space="preserve"> </w:t>
      </w:r>
      <w:r w:rsidRPr="008F642E">
        <w:rPr>
          <w:sz w:val="32"/>
          <w:szCs w:val="32"/>
        </w:rPr>
        <w:t>number</w:t>
      </w:r>
      <w:r w:rsidR="0033761A" w:rsidRPr="008F642E">
        <w:rPr>
          <w:sz w:val="32"/>
          <w:szCs w:val="32"/>
        </w:rPr>
        <w:t xml:space="preserve"> </w:t>
      </w:r>
      <w:r w:rsidRPr="008F642E">
        <w:rPr>
          <w:sz w:val="32"/>
          <w:szCs w:val="32"/>
        </w:rPr>
        <w:t>of</w:t>
      </w:r>
      <w:r w:rsidR="0033761A" w:rsidRPr="008F642E">
        <w:rPr>
          <w:sz w:val="32"/>
          <w:szCs w:val="32"/>
        </w:rPr>
        <w:t xml:space="preserve"> </w:t>
      </w:r>
      <w:r w:rsidRPr="008F642E">
        <w:rPr>
          <w:sz w:val="32"/>
          <w:szCs w:val="32"/>
        </w:rPr>
        <w:t>the</w:t>
      </w:r>
      <w:r w:rsidR="0033761A" w:rsidRPr="008F642E">
        <w:rPr>
          <w:spacing w:val="1"/>
          <w:sz w:val="32"/>
          <w:szCs w:val="32"/>
        </w:rPr>
        <w:t xml:space="preserve"> </w:t>
      </w:r>
      <w:r w:rsidRPr="008F642E">
        <w:rPr>
          <w:sz w:val="32"/>
          <w:szCs w:val="32"/>
        </w:rPr>
        <w:t>in</w:t>
      </w:r>
      <w:r w:rsidRPr="008F642E">
        <w:rPr>
          <w:spacing w:val="-2"/>
          <w:sz w:val="32"/>
          <w:szCs w:val="32"/>
        </w:rPr>
        <w:t>v</w:t>
      </w:r>
      <w:r w:rsidRPr="008F642E">
        <w:rPr>
          <w:sz w:val="32"/>
          <w:szCs w:val="32"/>
        </w:rPr>
        <w:t>oic</w:t>
      </w:r>
      <w:r w:rsidRPr="008F642E">
        <w:rPr>
          <w:spacing w:val="-2"/>
          <w:sz w:val="32"/>
          <w:szCs w:val="32"/>
        </w:rPr>
        <w:t>e</w:t>
      </w:r>
      <w:r w:rsidR="0033761A" w:rsidRPr="008F642E">
        <w:rPr>
          <w:sz w:val="32"/>
          <w:szCs w:val="32"/>
        </w:rPr>
        <w:t xml:space="preserve"> </w:t>
      </w:r>
      <w:r w:rsidRPr="008F642E">
        <w:rPr>
          <w:spacing w:val="-2"/>
          <w:sz w:val="32"/>
          <w:szCs w:val="32"/>
        </w:rPr>
        <w:t>for</w:t>
      </w:r>
      <w:r w:rsidR="0033761A" w:rsidRPr="008F642E">
        <w:rPr>
          <w:spacing w:val="-2"/>
          <w:sz w:val="32"/>
          <w:szCs w:val="32"/>
        </w:rPr>
        <w:t xml:space="preserve"> </w:t>
      </w:r>
      <w:r w:rsidRPr="008F642E">
        <w:rPr>
          <w:sz w:val="32"/>
          <w:szCs w:val="32"/>
        </w:rPr>
        <w:t>the</w:t>
      </w:r>
      <w:r w:rsidR="0033761A" w:rsidRPr="008F642E">
        <w:rPr>
          <w:spacing w:val="1"/>
          <w:sz w:val="32"/>
          <w:szCs w:val="32"/>
        </w:rPr>
        <w:t xml:space="preserve"> </w:t>
      </w:r>
      <w:r w:rsidRPr="008F642E">
        <w:rPr>
          <w:sz w:val="32"/>
          <w:szCs w:val="32"/>
        </w:rPr>
        <w:t>good</w:t>
      </w:r>
      <w:r w:rsidR="0033761A" w:rsidRPr="008F642E">
        <w:rPr>
          <w:spacing w:val="1"/>
          <w:sz w:val="32"/>
          <w:szCs w:val="32"/>
        </w:rPr>
        <w:t xml:space="preserve"> </w:t>
      </w:r>
      <w:r w:rsidRPr="008F642E">
        <w:rPr>
          <w:sz w:val="32"/>
          <w:szCs w:val="32"/>
        </w:rPr>
        <w:t>and</w:t>
      </w:r>
      <w:r w:rsidR="0033761A" w:rsidRPr="008F642E">
        <w:rPr>
          <w:spacing w:val="1"/>
          <w:sz w:val="32"/>
          <w:szCs w:val="32"/>
        </w:rPr>
        <w:t xml:space="preserve"> </w:t>
      </w:r>
      <w:r w:rsidRPr="008F642E">
        <w:rPr>
          <w:sz w:val="32"/>
          <w:szCs w:val="32"/>
        </w:rPr>
        <w:t>the</w:t>
      </w:r>
      <w:r w:rsidR="0033761A" w:rsidRPr="008F642E">
        <w:rPr>
          <w:spacing w:val="1"/>
          <w:sz w:val="32"/>
          <w:szCs w:val="32"/>
        </w:rPr>
        <w:t xml:space="preserve"> </w:t>
      </w:r>
      <w:r w:rsidRPr="008F642E">
        <w:rPr>
          <w:sz w:val="32"/>
          <w:szCs w:val="32"/>
        </w:rPr>
        <w:t>serial</w:t>
      </w:r>
      <w:r w:rsidR="0033761A" w:rsidRPr="008F642E">
        <w:rPr>
          <w:spacing w:val="2"/>
          <w:sz w:val="32"/>
          <w:szCs w:val="32"/>
        </w:rPr>
        <w:t xml:space="preserve"> </w:t>
      </w:r>
      <w:r w:rsidRPr="008F642E">
        <w:rPr>
          <w:spacing w:val="-3"/>
          <w:sz w:val="32"/>
          <w:szCs w:val="32"/>
        </w:rPr>
        <w:t>number</w:t>
      </w:r>
      <w:r w:rsidRPr="008F642E">
        <w:rPr>
          <w:spacing w:val="-4"/>
          <w:sz w:val="32"/>
          <w:szCs w:val="32"/>
        </w:rPr>
        <w:t>.</w:t>
      </w:r>
    </w:p>
    <w:p w14:paraId="12204BCC" w14:textId="50850D09" w:rsidR="00EB41A4" w:rsidRDefault="00EB41A4" w:rsidP="0033761A">
      <w:pPr>
        <w:rPr>
          <w:spacing w:val="-4"/>
          <w:sz w:val="32"/>
          <w:szCs w:val="32"/>
        </w:rPr>
      </w:pPr>
    </w:p>
    <w:p w14:paraId="2C86D707" w14:textId="6345001D" w:rsidR="0033761A" w:rsidRDefault="00365F49" w:rsidP="0033761A">
      <w:pPr>
        <w:rPr>
          <w:sz w:val="32"/>
          <w:szCs w:val="32"/>
        </w:rPr>
      </w:pPr>
      <w:r w:rsidRPr="00EB41A4">
        <w:rPr>
          <w:spacing w:val="-4"/>
          <w:sz w:val="32"/>
          <w:szCs w:val="32"/>
        </w:rPr>
        <w:t>W</w:t>
      </w:r>
      <w:r w:rsidRPr="00EB41A4">
        <w:rPr>
          <w:spacing w:val="-5"/>
          <w:sz w:val="32"/>
          <w:szCs w:val="32"/>
        </w:rPr>
        <w:t>ARR</w:t>
      </w:r>
      <w:r w:rsidRPr="00EB41A4">
        <w:rPr>
          <w:spacing w:val="-4"/>
          <w:sz w:val="32"/>
          <w:szCs w:val="32"/>
        </w:rPr>
        <w:t>ANTY</w:t>
      </w:r>
      <w:r w:rsidR="0033761A" w:rsidRPr="00EB41A4">
        <w:rPr>
          <w:spacing w:val="-11"/>
          <w:sz w:val="32"/>
          <w:szCs w:val="32"/>
        </w:rPr>
        <w:t xml:space="preserve"> </w:t>
      </w:r>
      <w:r w:rsidRPr="00EB41A4">
        <w:rPr>
          <w:sz w:val="32"/>
          <w:szCs w:val="32"/>
        </w:rPr>
        <w:t>CER</w:t>
      </w:r>
      <w:r w:rsidRPr="00EB41A4">
        <w:rPr>
          <w:spacing w:val="-2"/>
          <w:sz w:val="32"/>
          <w:szCs w:val="32"/>
        </w:rPr>
        <w:t>TIFIC</w:t>
      </w:r>
      <w:r w:rsidRPr="00EB41A4">
        <w:rPr>
          <w:sz w:val="32"/>
          <w:szCs w:val="32"/>
        </w:rPr>
        <w:t>ATE</w:t>
      </w:r>
    </w:p>
    <w:p w14:paraId="31936CA9" w14:textId="1A9E3CD2" w:rsidR="0033761A" w:rsidRPr="0033761A" w:rsidRDefault="0033761A" w:rsidP="00387F4A">
      <w:pPr>
        <w:pStyle w:val="head2"/>
        <w:jc w:val="left"/>
        <w:rPr>
          <w:w w:val="61"/>
        </w:rPr>
      </w:pPr>
      <w:bookmarkStart w:id="166" w:name="_Toc83992313"/>
      <w:bookmarkStart w:id="167" w:name="_Toc88547969"/>
      <w:bookmarkStart w:id="168" w:name="_Toc88636262"/>
      <w:proofErr w:type="spellStart"/>
      <w:r w:rsidRPr="0033761A">
        <w:rPr>
          <w:w w:val="95"/>
        </w:rPr>
        <w:t>WeWALK</w:t>
      </w:r>
      <w:proofErr w:type="spellEnd"/>
      <w:r w:rsidRPr="0033761A">
        <w:rPr>
          <w:spacing w:val="-45"/>
          <w:w w:val="95"/>
        </w:rPr>
        <w:t xml:space="preserve"> </w:t>
      </w:r>
      <w:proofErr w:type="spellStart"/>
      <w:r w:rsidRPr="0033761A">
        <w:rPr>
          <w:spacing w:val="-1"/>
          <w:w w:val="95"/>
        </w:rPr>
        <w:t>smar</w:t>
      </w:r>
      <w:r w:rsidRPr="0033761A">
        <w:rPr>
          <w:spacing w:val="-2"/>
          <w:w w:val="95"/>
        </w:rPr>
        <w:t>t</w:t>
      </w:r>
      <w:r w:rsidRPr="0033761A">
        <w:rPr>
          <w:spacing w:val="-1"/>
          <w:w w:val="95"/>
        </w:rPr>
        <w:t>c</w:t>
      </w:r>
      <w:r w:rsidRPr="0033761A">
        <w:rPr>
          <w:spacing w:val="-2"/>
          <w:w w:val="95"/>
        </w:rPr>
        <w:t>ane</w:t>
      </w:r>
      <w:proofErr w:type="spellEnd"/>
      <w:r w:rsidRPr="0033761A">
        <w:rPr>
          <w:spacing w:val="-44"/>
          <w:w w:val="95"/>
        </w:rPr>
        <w:t xml:space="preserve"> </w:t>
      </w:r>
      <w:r w:rsidRPr="0033761A">
        <w:rPr>
          <w:w w:val="95"/>
        </w:rPr>
        <w:t>–</w:t>
      </w:r>
      <w:r w:rsidRPr="0033761A">
        <w:rPr>
          <w:spacing w:val="-44"/>
          <w:w w:val="95"/>
        </w:rPr>
        <w:t xml:space="preserve"> </w:t>
      </w:r>
      <w:r w:rsidRPr="0033761A">
        <w:rPr>
          <w:spacing w:val="-2"/>
          <w:w w:val="95"/>
        </w:rPr>
        <w:t>special</w:t>
      </w:r>
      <w:r w:rsidRPr="0033761A">
        <w:rPr>
          <w:spacing w:val="-44"/>
          <w:w w:val="95"/>
        </w:rPr>
        <w:t xml:space="preserve"> </w:t>
      </w:r>
      <w:r w:rsidRPr="0033761A">
        <w:rPr>
          <w:w w:val="95"/>
        </w:rPr>
        <w:t>edition</w:t>
      </w:r>
      <w:bookmarkEnd w:id="166"/>
      <w:bookmarkEnd w:id="167"/>
      <w:bookmarkEnd w:id="168"/>
    </w:p>
    <w:p w14:paraId="53C9DEB6" w14:textId="77777777" w:rsidR="0033761A" w:rsidRPr="0033761A" w:rsidRDefault="00365F49" w:rsidP="0033761A">
      <w:r w:rsidRPr="0033761A">
        <w:rPr>
          <w:spacing w:val="-2"/>
          <w:w w:val="105"/>
        </w:rPr>
        <w:t>SERIAL</w:t>
      </w:r>
      <w:r w:rsidR="0033761A" w:rsidRPr="0033761A">
        <w:rPr>
          <w:spacing w:val="-31"/>
          <w:w w:val="105"/>
        </w:rPr>
        <w:t xml:space="preserve"> </w:t>
      </w:r>
      <w:r w:rsidRPr="0033761A">
        <w:rPr>
          <w:w w:val="105"/>
        </w:rPr>
        <w:t>NUMBER:</w:t>
      </w:r>
    </w:p>
    <w:p w14:paraId="471A6A5A" w14:textId="79B09728" w:rsidR="00BB6AC0" w:rsidRDefault="00365F49" w:rsidP="0033761A">
      <w:pPr>
        <w:rPr>
          <w:w w:val="105"/>
        </w:rPr>
      </w:pPr>
      <w:r w:rsidRPr="0033761A">
        <w:rPr>
          <w:w w:val="105"/>
        </w:rPr>
        <w:t>PURCHASE</w:t>
      </w:r>
      <w:r w:rsidR="0033761A" w:rsidRPr="0033761A">
        <w:rPr>
          <w:spacing w:val="-32"/>
          <w:w w:val="105"/>
        </w:rPr>
        <w:t xml:space="preserve"> </w:t>
      </w:r>
      <w:r w:rsidRPr="0033761A">
        <w:rPr>
          <w:spacing w:val="-1"/>
          <w:w w:val="105"/>
        </w:rPr>
        <w:t>D</w:t>
      </w:r>
      <w:r w:rsidRPr="0033761A">
        <w:rPr>
          <w:w w:val="105"/>
        </w:rPr>
        <w:t>ATE:</w:t>
      </w:r>
    </w:p>
    <w:p w14:paraId="7604F481" w14:textId="6B866A6C" w:rsidR="00BB6AC0" w:rsidRDefault="00365F49" w:rsidP="0033761A">
      <w:pPr>
        <w:rPr>
          <w:w w:val="105"/>
        </w:rPr>
      </w:pPr>
      <w:r w:rsidRPr="0033761A">
        <w:rPr>
          <w:w w:val="105"/>
        </w:rPr>
        <w:t>MAXIMUM</w:t>
      </w:r>
      <w:r w:rsidR="0033761A" w:rsidRPr="0033761A">
        <w:rPr>
          <w:spacing w:val="20"/>
          <w:w w:val="105"/>
        </w:rPr>
        <w:t xml:space="preserve"> </w:t>
      </w:r>
      <w:r w:rsidRPr="0033761A">
        <w:rPr>
          <w:spacing w:val="-3"/>
          <w:w w:val="105"/>
        </w:rPr>
        <w:t>REPAIR</w:t>
      </w:r>
      <w:r w:rsidR="0033761A" w:rsidRPr="0033761A">
        <w:rPr>
          <w:spacing w:val="-18"/>
          <w:w w:val="105"/>
        </w:rPr>
        <w:t xml:space="preserve"> </w:t>
      </w:r>
      <w:r w:rsidRPr="0033761A">
        <w:rPr>
          <w:spacing w:val="-1"/>
          <w:w w:val="105"/>
        </w:rPr>
        <w:t>TIME:</w:t>
      </w:r>
      <w:r w:rsidR="0033761A" w:rsidRPr="0033761A">
        <w:rPr>
          <w:spacing w:val="23"/>
          <w:w w:val="105"/>
        </w:rPr>
        <w:t xml:space="preserve"> </w:t>
      </w:r>
      <w:r w:rsidRPr="0033761A">
        <w:rPr>
          <w:w w:val="105"/>
        </w:rPr>
        <w:t>20</w:t>
      </w:r>
      <w:r w:rsidR="0033761A" w:rsidRPr="0033761A">
        <w:rPr>
          <w:spacing w:val="-15"/>
          <w:w w:val="105"/>
        </w:rPr>
        <w:t xml:space="preserve"> </w:t>
      </w:r>
      <w:r w:rsidRPr="0033761A">
        <w:rPr>
          <w:w w:val="105"/>
        </w:rPr>
        <w:t>BUSINESS</w:t>
      </w:r>
      <w:r w:rsidR="0033761A" w:rsidRPr="0033761A">
        <w:rPr>
          <w:spacing w:val="-15"/>
          <w:w w:val="105"/>
        </w:rPr>
        <w:t xml:space="preserve"> </w:t>
      </w:r>
      <w:r w:rsidRPr="0033761A">
        <w:rPr>
          <w:w w:val="105"/>
        </w:rPr>
        <w:t>D</w:t>
      </w:r>
      <w:r w:rsidRPr="0033761A">
        <w:rPr>
          <w:spacing w:val="-3"/>
          <w:w w:val="105"/>
        </w:rPr>
        <w:t>AYS</w:t>
      </w:r>
      <w:r w:rsidR="0033761A" w:rsidRPr="0033761A">
        <w:rPr>
          <w:spacing w:val="26"/>
        </w:rPr>
        <w:t xml:space="preserve"> </w:t>
      </w:r>
      <w:r w:rsidRPr="0033761A">
        <w:rPr>
          <w:w w:val="105"/>
        </w:rPr>
        <w:t>ONE</w:t>
      </w:r>
      <w:r w:rsidR="0033761A" w:rsidRPr="0033761A">
        <w:rPr>
          <w:spacing w:val="-8"/>
          <w:w w:val="105"/>
        </w:rPr>
        <w:t xml:space="preserve"> </w:t>
      </w:r>
      <w:r w:rsidRPr="0033761A">
        <w:rPr>
          <w:spacing w:val="-1"/>
          <w:w w:val="105"/>
        </w:rPr>
        <w:t>(</w:t>
      </w:r>
      <w:r w:rsidRPr="0033761A">
        <w:rPr>
          <w:w w:val="105"/>
        </w:rPr>
        <w:t>1)</w:t>
      </w:r>
      <w:r w:rsidR="0033761A" w:rsidRPr="0033761A">
        <w:rPr>
          <w:spacing w:val="-11"/>
          <w:w w:val="105"/>
        </w:rPr>
        <w:t xml:space="preserve"> </w:t>
      </w:r>
      <w:r w:rsidRPr="0033761A">
        <w:rPr>
          <w:w w:val="105"/>
        </w:rPr>
        <w:t>YEAR</w:t>
      </w:r>
    </w:p>
    <w:p w14:paraId="2F13F3FC" w14:textId="3E95A9A6" w:rsidR="0033761A" w:rsidRPr="0033761A" w:rsidRDefault="00CF142C" w:rsidP="0033761A">
      <w:pPr>
        <w:rPr>
          <w:rFonts w:eastAsia="Arial Unicode MS" w:hAnsi="Arial Unicode MS" w:cs="Arial Unicode MS"/>
          <w:szCs w:val="18"/>
        </w:rPr>
      </w:pPr>
      <w:r w:rsidRPr="0033761A">
        <w:rPr>
          <w:w w:val="105"/>
        </w:rPr>
        <w:t>WEWALK</w:t>
      </w:r>
      <w:r w:rsidR="0033761A" w:rsidRPr="0033761A">
        <w:rPr>
          <w:spacing w:val="-12"/>
          <w:w w:val="105"/>
        </w:rPr>
        <w:t xml:space="preserve"> </w:t>
      </w:r>
      <w:r w:rsidR="00365F49" w:rsidRPr="0033761A">
        <w:rPr>
          <w:spacing w:val="-1"/>
          <w:w w:val="105"/>
        </w:rPr>
        <w:t>W</w:t>
      </w:r>
      <w:r w:rsidR="00365F49" w:rsidRPr="0033761A">
        <w:rPr>
          <w:w w:val="105"/>
        </w:rPr>
        <w:t>ARRANTY</w:t>
      </w:r>
    </w:p>
    <w:p w14:paraId="4100FCA1" w14:textId="461E9628" w:rsidR="0033761A" w:rsidRPr="0033761A" w:rsidRDefault="0033761A" w:rsidP="0033761A">
      <w:pPr>
        <w:rPr>
          <w:rFonts w:eastAsia="Arial Unicode MS"/>
        </w:rPr>
      </w:pPr>
    </w:p>
    <w:p w14:paraId="57A982EE" w14:textId="5A70C407" w:rsidR="0033761A" w:rsidRPr="003971B3" w:rsidRDefault="00365F49" w:rsidP="0033761A">
      <w:pPr>
        <w:rPr>
          <w:rFonts w:eastAsia="Arial Black" w:hAnsi="Arial Black" w:cs="Arial Black"/>
          <w:sz w:val="32"/>
          <w:szCs w:val="32"/>
        </w:rPr>
      </w:pPr>
      <w:r w:rsidRPr="003971B3">
        <w:rPr>
          <w:sz w:val="32"/>
          <w:szCs w:val="32"/>
        </w:rPr>
        <w:t>MANUFACTURER</w:t>
      </w:r>
      <w:r w:rsidR="0033761A" w:rsidRPr="003971B3">
        <w:rPr>
          <w:spacing w:val="15"/>
          <w:sz w:val="32"/>
          <w:szCs w:val="32"/>
        </w:rPr>
        <w:t xml:space="preserve"> </w:t>
      </w:r>
      <w:r w:rsidRPr="003971B3">
        <w:rPr>
          <w:sz w:val="32"/>
          <w:szCs w:val="32"/>
        </w:rPr>
        <w:t>FIRM:</w:t>
      </w:r>
    </w:p>
    <w:p w14:paraId="507DC06A" w14:textId="5A3B2EC8" w:rsidR="0033761A" w:rsidRDefault="00365F49" w:rsidP="0033761A">
      <w:pPr>
        <w:rPr>
          <w:sz w:val="32"/>
          <w:szCs w:val="32"/>
        </w:rPr>
      </w:pPr>
      <w:proofErr w:type="spellStart"/>
      <w:r w:rsidRPr="003971B3">
        <w:rPr>
          <w:spacing w:val="-1"/>
          <w:sz w:val="32"/>
          <w:szCs w:val="32"/>
        </w:rPr>
        <w:t>Ve</w:t>
      </w:r>
      <w:r w:rsidRPr="003971B3">
        <w:rPr>
          <w:sz w:val="32"/>
          <w:szCs w:val="32"/>
        </w:rPr>
        <w:t>s</w:t>
      </w:r>
      <w:r w:rsidRPr="003971B3">
        <w:rPr>
          <w:spacing w:val="-1"/>
          <w:sz w:val="32"/>
          <w:szCs w:val="32"/>
        </w:rPr>
        <w:t>t</w:t>
      </w:r>
      <w:r w:rsidRPr="003971B3">
        <w:rPr>
          <w:sz w:val="32"/>
          <w:szCs w:val="32"/>
        </w:rPr>
        <w:t>el</w:t>
      </w:r>
      <w:proofErr w:type="spellEnd"/>
      <w:r w:rsidR="0033761A" w:rsidRPr="003971B3">
        <w:rPr>
          <w:spacing w:val="-18"/>
          <w:sz w:val="32"/>
          <w:szCs w:val="32"/>
        </w:rPr>
        <w:t xml:space="preserve"> </w:t>
      </w:r>
      <w:proofErr w:type="spellStart"/>
      <w:r w:rsidRPr="003971B3">
        <w:rPr>
          <w:spacing w:val="-3"/>
          <w:sz w:val="32"/>
          <w:szCs w:val="32"/>
        </w:rPr>
        <w:t>Komünikas</w:t>
      </w:r>
      <w:r w:rsidRPr="003971B3">
        <w:rPr>
          <w:sz w:val="32"/>
          <w:szCs w:val="32"/>
        </w:rPr>
        <w:t>yon</w:t>
      </w:r>
      <w:proofErr w:type="spellEnd"/>
      <w:r w:rsidR="0033761A" w:rsidRPr="003971B3">
        <w:rPr>
          <w:spacing w:val="-17"/>
          <w:sz w:val="32"/>
          <w:szCs w:val="32"/>
        </w:rPr>
        <w:t xml:space="preserve"> </w:t>
      </w:r>
      <w:r w:rsidRPr="003971B3">
        <w:rPr>
          <w:sz w:val="32"/>
          <w:szCs w:val="32"/>
        </w:rPr>
        <w:t>Sanayi</w:t>
      </w:r>
      <w:r w:rsidR="0033761A" w:rsidRPr="003971B3">
        <w:rPr>
          <w:spacing w:val="-18"/>
          <w:sz w:val="32"/>
          <w:szCs w:val="32"/>
        </w:rPr>
        <w:t xml:space="preserve"> </w:t>
      </w:r>
      <w:proofErr w:type="spellStart"/>
      <w:r w:rsidRPr="003971B3">
        <w:rPr>
          <w:spacing w:val="-1"/>
          <w:sz w:val="32"/>
          <w:szCs w:val="32"/>
        </w:rPr>
        <w:t>Ve</w:t>
      </w:r>
      <w:proofErr w:type="spellEnd"/>
      <w:r w:rsidR="0033761A" w:rsidRPr="003971B3">
        <w:rPr>
          <w:spacing w:val="-18"/>
          <w:sz w:val="32"/>
          <w:szCs w:val="32"/>
        </w:rPr>
        <w:t xml:space="preserve"> </w:t>
      </w:r>
      <w:proofErr w:type="spellStart"/>
      <w:r w:rsidRPr="003971B3">
        <w:rPr>
          <w:spacing w:val="-3"/>
          <w:sz w:val="32"/>
          <w:szCs w:val="32"/>
        </w:rPr>
        <w:t>Tic</w:t>
      </w:r>
      <w:r w:rsidRPr="003971B3">
        <w:rPr>
          <w:sz w:val="32"/>
          <w:szCs w:val="32"/>
        </w:rPr>
        <w:t>ar</w:t>
      </w:r>
      <w:r w:rsidRPr="003971B3">
        <w:rPr>
          <w:spacing w:val="-3"/>
          <w:sz w:val="32"/>
          <w:szCs w:val="32"/>
        </w:rPr>
        <w:t>e</w:t>
      </w:r>
      <w:r w:rsidRPr="003971B3">
        <w:rPr>
          <w:sz w:val="32"/>
          <w:szCs w:val="32"/>
        </w:rPr>
        <w:t>t</w:t>
      </w:r>
      <w:proofErr w:type="spellEnd"/>
      <w:r w:rsidR="0033761A" w:rsidRPr="003971B3">
        <w:rPr>
          <w:spacing w:val="-18"/>
          <w:sz w:val="32"/>
          <w:szCs w:val="32"/>
        </w:rPr>
        <w:t xml:space="preserve"> </w:t>
      </w:r>
      <w:r w:rsidRPr="003971B3">
        <w:rPr>
          <w:sz w:val="32"/>
          <w:szCs w:val="32"/>
        </w:rPr>
        <w:t>A.Ş.</w:t>
      </w:r>
      <w:r w:rsidR="0033761A" w:rsidRPr="003971B3">
        <w:rPr>
          <w:spacing w:val="-17"/>
          <w:sz w:val="32"/>
          <w:szCs w:val="32"/>
        </w:rPr>
        <w:t xml:space="preserve"> </w:t>
      </w:r>
      <w:proofErr w:type="spellStart"/>
      <w:r w:rsidRPr="003971B3">
        <w:rPr>
          <w:spacing w:val="-1"/>
          <w:sz w:val="32"/>
          <w:szCs w:val="32"/>
        </w:rPr>
        <w:t>E</w:t>
      </w:r>
      <w:r w:rsidRPr="003971B3">
        <w:rPr>
          <w:sz w:val="32"/>
          <w:szCs w:val="32"/>
        </w:rPr>
        <w:t>ge</w:t>
      </w:r>
      <w:proofErr w:type="spellEnd"/>
      <w:r w:rsidR="0033761A" w:rsidRPr="003971B3">
        <w:rPr>
          <w:spacing w:val="-18"/>
          <w:sz w:val="32"/>
          <w:szCs w:val="32"/>
        </w:rPr>
        <w:t xml:space="preserve"> </w:t>
      </w:r>
      <w:proofErr w:type="spellStart"/>
      <w:r w:rsidRPr="003971B3">
        <w:rPr>
          <w:spacing w:val="-1"/>
          <w:sz w:val="32"/>
          <w:szCs w:val="32"/>
        </w:rPr>
        <w:t>S</w:t>
      </w:r>
      <w:r w:rsidRPr="003971B3">
        <w:rPr>
          <w:sz w:val="32"/>
          <w:szCs w:val="32"/>
        </w:rPr>
        <w:t>erbes</w:t>
      </w:r>
      <w:r w:rsidRPr="003971B3">
        <w:rPr>
          <w:spacing w:val="-1"/>
          <w:sz w:val="32"/>
          <w:szCs w:val="32"/>
        </w:rPr>
        <w:t>t</w:t>
      </w:r>
      <w:proofErr w:type="spellEnd"/>
      <w:r w:rsidR="0033761A" w:rsidRPr="003971B3">
        <w:rPr>
          <w:spacing w:val="-17"/>
          <w:sz w:val="32"/>
          <w:szCs w:val="32"/>
        </w:rPr>
        <w:t xml:space="preserve"> </w:t>
      </w:r>
      <w:proofErr w:type="spellStart"/>
      <w:r w:rsidRPr="003971B3">
        <w:rPr>
          <w:spacing w:val="-1"/>
          <w:sz w:val="32"/>
          <w:szCs w:val="32"/>
        </w:rPr>
        <w:t>B</w:t>
      </w:r>
      <w:r w:rsidRPr="003971B3">
        <w:rPr>
          <w:sz w:val="32"/>
          <w:szCs w:val="32"/>
        </w:rPr>
        <w:t>ölgesi</w:t>
      </w:r>
      <w:proofErr w:type="spellEnd"/>
      <w:r w:rsidR="0033761A" w:rsidRPr="003971B3">
        <w:rPr>
          <w:spacing w:val="-17"/>
          <w:sz w:val="32"/>
          <w:szCs w:val="32"/>
        </w:rPr>
        <w:t xml:space="preserve"> </w:t>
      </w:r>
      <w:r w:rsidRPr="003971B3">
        <w:rPr>
          <w:sz w:val="32"/>
          <w:szCs w:val="32"/>
        </w:rPr>
        <w:t>35410</w:t>
      </w:r>
      <w:r w:rsidR="0033761A" w:rsidRPr="003971B3">
        <w:rPr>
          <w:spacing w:val="-17"/>
          <w:sz w:val="32"/>
          <w:szCs w:val="32"/>
        </w:rPr>
        <w:t xml:space="preserve"> </w:t>
      </w:r>
      <w:r w:rsidRPr="003971B3">
        <w:rPr>
          <w:spacing w:val="-4"/>
          <w:sz w:val="32"/>
          <w:szCs w:val="32"/>
        </w:rPr>
        <w:t>İzmir,</w:t>
      </w:r>
      <w:r w:rsidR="0033761A" w:rsidRPr="003971B3">
        <w:rPr>
          <w:spacing w:val="-18"/>
          <w:sz w:val="32"/>
          <w:szCs w:val="32"/>
        </w:rPr>
        <w:t xml:space="preserve"> </w:t>
      </w:r>
      <w:proofErr w:type="spellStart"/>
      <w:r w:rsidRPr="003971B3">
        <w:rPr>
          <w:spacing w:val="-3"/>
          <w:sz w:val="32"/>
          <w:szCs w:val="32"/>
        </w:rPr>
        <w:t>Türki</w:t>
      </w:r>
      <w:r w:rsidRPr="003971B3">
        <w:rPr>
          <w:sz w:val="32"/>
          <w:szCs w:val="32"/>
        </w:rPr>
        <w:t>y</w:t>
      </w:r>
      <w:r w:rsidRPr="003971B3">
        <w:rPr>
          <w:spacing w:val="-3"/>
          <w:sz w:val="32"/>
          <w:szCs w:val="32"/>
        </w:rPr>
        <w:t>e</w:t>
      </w:r>
      <w:proofErr w:type="spellEnd"/>
      <w:r w:rsidR="0033761A" w:rsidRPr="003971B3">
        <w:rPr>
          <w:spacing w:val="71"/>
          <w:sz w:val="32"/>
          <w:szCs w:val="32"/>
        </w:rPr>
        <w:t xml:space="preserve"> </w:t>
      </w:r>
      <w:proofErr w:type="spellStart"/>
      <w:r w:rsidR="00CF142C" w:rsidRPr="003971B3">
        <w:rPr>
          <w:spacing w:val="-3"/>
          <w:sz w:val="32"/>
          <w:szCs w:val="32"/>
        </w:rPr>
        <w:t>WeWALK</w:t>
      </w:r>
      <w:proofErr w:type="spellEnd"/>
      <w:r w:rsidR="0033761A" w:rsidRPr="003971B3">
        <w:rPr>
          <w:spacing w:val="-34"/>
          <w:sz w:val="32"/>
          <w:szCs w:val="32"/>
        </w:rPr>
        <w:t xml:space="preserve"> </w:t>
      </w:r>
      <w:proofErr w:type="spellStart"/>
      <w:r w:rsidRPr="003971B3">
        <w:rPr>
          <w:spacing w:val="-3"/>
          <w:sz w:val="32"/>
          <w:szCs w:val="32"/>
        </w:rPr>
        <w:t>Teknoloji</w:t>
      </w:r>
      <w:proofErr w:type="spellEnd"/>
      <w:r w:rsidR="0033761A" w:rsidRPr="003971B3">
        <w:rPr>
          <w:spacing w:val="-32"/>
          <w:sz w:val="32"/>
          <w:szCs w:val="32"/>
        </w:rPr>
        <w:t xml:space="preserve"> </w:t>
      </w:r>
      <w:r w:rsidRPr="003971B3">
        <w:rPr>
          <w:sz w:val="32"/>
          <w:szCs w:val="32"/>
        </w:rPr>
        <w:t>A.Ş.</w:t>
      </w:r>
      <w:r w:rsidR="0033761A" w:rsidRPr="003971B3">
        <w:rPr>
          <w:spacing w:val="-33"/>
          <w:sz w:val="32"/>
          <w:szCs w:val="32"/>
        </w:rPr>
        <w:t xml:space="preserve"> </w:t>
      </w:r>
      <w:proofErr w:type="spellStart"/>
      <w:r w:rsidRPr="003971B3">
        <w:rPr>
          <w:sz w:val="32"/>
          <w:szCs w:val="32"/>
        </w:rPr>
        <w:t>Maslak</w:t>
      </w:r>
      <w:proofErr w:type="spellEnd"/>
      <w:r w:rsidR="0033761A" w:rsidRPr="003971B3">
        <w:rPr>
          <w:spacing w:val="-33"/>
          <w:sz w:val="32"/>
          <w:szCs w:val="32"/>
        </w:rPr>
        <w:t xml:space="preserve"> </w:t>
      </w:r>
      <w:r w:rsidRPr="003971B3">
        <w:rPr>
          <w:spacing w:val="-1"/>
          <w:sz w:val="32"/>
          <w:szCs w:val="32"/>
        </w:rPr>
        <w:t>AOS</w:t>
      </w:r>
      <w:r w:rsidR="0033761A" w:rsidRPr="003971B3">
        <w:rPr>
          <w:spacing w:val="-32"/>
          <w:sz w:val="32"/>
          <w:szCs w:val="32"/>
        </w:rPr>
        <w:t xml:space="preserve"> </w:t>
      </w:r>
      <w:r w:rsidRPr="003971B3">
        <w:rPr>
          <w:sz w:val="32"/>
          <w:szCs w:val="32"/>
        </w:rPr>
        <w:t>55.</w:t>
      </w:r>
      <w:r w:rsidR="0033761A" w:rsidRPr="003971B3">
        <w:rPr>
          <w:spacing w:val="-19"/>
          <w:sz w:val="32"/>
          <w:szCs w:val="32"/>
        </w:rPr>
        <w:t xml:space="preserve"> </w:t>
      </w:r>
      <w:proofErr w:type="spellStart"/>
      <w:r w:rsidRPr="003971B3">
        <w:rPr>
          <w:sz w:val="32"/>
          <w:szCs w:val="32"/>
        </w:rPr>
        <w:t>sok</w:t>
      </w:r>
      <w:proofErr w:type="spellEnd"/>
      <w:r w:rsidR="0033761A" w:rsidRPr="003971B3">
        <w:rPr>
          <w:spacing w:val="-33"/>
          <w:sz w:val="32"/>
          <w:szCs w:val="32"/>
        </w:rPr>
        <w:t xml:space="preserve"> </w:t>
      </w:r>
      <w:r w:rsidRPr="003971B3">
        <w:rPr>
          <w:sz w:val="32"/>
          <w:szCs w:val="32"/>
        </w:rPr>
        <w:t>42</w:t>
      </w:r>
      <w:r w:rsidR="0033761A" w:rsidRPr="003971B3">
        <w:rPr>
          <w:spacing w:val="-32"/>
          <w:sz w:val="32"/>
          <w:szCs w:val="32"/>
        </w:rPr>
        <w:t xml:space="preserve"> </w:t>
      </w:r>
      <w:proofErr w:type="spellStart"/>
      <w:r w:rsidRPr="003971B3">
        <w:rPr>
          <w:sz w:val="32"/>
          <w:szCs w:val="32"/>
        </w:rPr>
        <w:t>Maslak</w:t>
      </w:r>
      <w:proofErr w:type="spellEnd"/>
      <w:r w:rsidR="0033761A" w:rsidRPr="003971B3">
        <w:rPr>
          <w:spacing w:val="-32"/>
          <w:sz w:val="32"/>
          <w:szCs w:val="32"/>
        </w:rPr>
        <w:t xml:space="preserve"> </w:t>
      </w:r>
      <w:r w:rsidRPr="003971B3">
        <w:rPr>
          <w:sz w:val="32"/>
          <w:szCs w:val="32"/>
        </w:rPr>
        <w:t>sit.</w:t>
      </w:r>
      <w:r w:rsidR="0033761A" w:rsidRPr="003971B3">
        <w:rPr>
          <w:spacing w:val="-33"/>
          <w:sz w:val="32"/>
          <w:szCs w:val="32"/>
        </w:rPr>
        <w:t xml:space="preserve"> </w:t>
      </w:r>
      <w:proofErr w:type="spellStart"/>
      <w:r w:rsidRPr="003971B3">
        <w:rPr>
          <w:sz w:val="32"/>
          <w:szCs w:val="32"/>
        </w:rPr>
        <w:t>İç</w:t>
      </w:r>
      <w:proofErr w:type="spellEnd"/>
      <w:r w:rsidR="0033761A" w:rsidRPr="003971B3">
        <w:rPr>
          <w:spacing w:val="-32"/>
          <w:sz w:val="32"/>
          <w:szCs w:val="32"/>
        </w:rPr>
        <w:t xml:space="preserve"> </w:t>
      </w:r>
      <w:proofErr w:type="spellStart"/>
      <w:r w:rsidRPr="003971B3">
        <w:rPr>
          <w:spacing w:val="-3"/>
          <w:sz w:val="32"/>
          <w:szCs w:val="32"/>
        </w:rPr>
        <w:t>Kapı</w:t>
      </w:r>
      <w:proofErr w:type="spellEnd"/>
      <w:r w:rsidR="0033761A" w:rsidRPr="003971B3">
        <w:rPr>
          <w:spacing w:val="-32"/>
          <w:sz w:val="32"/>
          <w:szCs w:val="32"/>
        </w:rPr>
        <w:t xml:space="preserve"> </w:t>
      </w:r>
      <w:r w:rsidRPr="003971B3">
        <w:rPr>
          <w:sz w:val="32"/>
          <w:szCs w:val="32"/>
        </w:rPr>
        <w:t>no:</w:t>
      </w:r>
      <w:r w:rsidR="0033761A" w:rsidRPr="003971B3">
        <w:rPr>
          <w:spacing w:val="-32"/>
          <w:sz w:val="32"/>
          <w:szCs w:val="32"/>
        </w:rPr>
        <w:t xml:space="preserve"> </w:t>
      </w:r>
      <w:r w:rsidRPr="003971B3">
        <w:rPr>
          <w:sz w:val="32"/>
          <w:szCs w:val="32"/>
        </w:rPr>
        <w:t>565</w:t>
      </w:r>
      <w:r w:rsidR="0033761A" w:rsidRPr="003971B3">
        <w:rPr>
          <w:spacing w:val="-32"/>
          <w:sz w:val="32"/>
          <w:szCs w:val="32"/>
        </w:rPr>
        <w:t xml:space="preserve"> </w:t>
      </w:r>
      <w:proofErr w:type="spellStart"/>
      <w:r w:rsidRPr="003971B3">
        <w:rPr>
          <w:spacing w:val="-1"/>
          <w:sz w:val="32"/>
          <w:szCs w:val="32"/>
        </w:rPr>
        <w:t>S</w:t>
      </w:r>
      <w:r w:rsidRPr="003971B3">
        <w:rPr>
          <w:sz w:val="32"/>
          <w:szCs w:val="32"/>
        </w:rPr>
        <w:t>arıyer</w:t>
      </w:r>
      <w:proofErr w:type="spellEnd"/>
      <w:r w:rsidR="0033761A" w:rsidRPr="003971B3">
        <w:rPr>
          <w:spacing w:val="-33"/>
          <w:sz w:val="32"/>
          <w:szCs w:val="32"/>
        </w:rPr>
        <w:t xml:space="preserve"> </w:t>
      </w:r>
      <w:r w:rsidRPr="003971B3">
        <w:rPr>
          <w:sz w:val="32"/>
          <w:szCs w:val="32"/>
        </w:rPr>
        <w:t>İs</w:t>
      </w:r>
      <w:r w:rsidRPr="003971B3">
        <w:rPr>
          <w:spacing w:val="-1"/>
          <w:sz w:val="32"/>
          <w:szCs w:val="32"/>
        </w:rPr>
        <w:t>t</w:t>
      </w:r>
      <w:r w:rsidRPr="003971B3">
        <w:rPr>
          <w:sz w:val="32"/>
          <w:szCs w:val="32"/>
        </w:rPr>
        <w:t>anbul</w:t>
      </w:r>
    </w:p>
    <w:p w14:paraId="2B7E899F" w14:textId="306ED120" w:rsidR="00DC2D6F" w:rsidRPr="003971B3" w:rsidRDefault="009E702F" w:rsidP="0033761A">
      <w:pPr>
        <w:rPr>
          <w:spacing w:val="59"/>
          <w:sz w:val="32"/>
          <w:szCs w:val="32"/>
        </w:rPr>
      </w:pPr>
      <w:hyperlink r:id="rId30">
        <w:r w:rsidR="00DC2D6F">
          <w:rPr>
            <w:spacing w:val="-2"/>
          </w:rPr>
          <w:t>suppor</w:t>
        </w:r>
        <w:r w:rsidR="00DC2D6F">
          <w:rPr>
            <w:spacing w:val="-1"/>
          </w:rPr>
          <w:t>t@WeWALK</w:t>
        </w:r>
        <w:r w:rsidR="00DC2D6F">
          <w:rPr>
            <w:spacing w:val="-2"/>
          </w:rPr>
          <w:t>.io</w:t>
        </w:r>
      </w:hyperlink>
    </w:p>
    <w:p w14:paraId="55CDED92" w14:textId="48C4EA9A" w:rsidR="0033761A" w:rsidRPr="0033761A" w:rsidRDefault="0033761A" w:rsidP="0033761A">
      <w:pPr>
        <w:rPr>
          <w:rFonts w:ascii="Arial Black" w:eastAsia="Arial Black" w:hAnsi="Arial Black" w:cs="Arial Black"/>
          <w:sz w:val="20"/>
        </w:rPr>
      </w:pPr>
    </w:p>
    <w:p w14:paraId="725154A8" w14:textId="2BEB1F0F" w:rsidR="0033761A" w:rsidRPr="0033761A" w:rsidRDefault="0033761A" w:rsidP="0033761A"/>
    <w:p w14:paraId="5BA08A74" w14:textId="0CFCBBDD" w:rsidR="0033761A" w:rsidRPr="004E3DAB" w:rsidRDefault="00365F49" w:rsidP="0033761A">
      <w:pPr>
        <w:rPr>
          <w:rFonts w:eastAsia="Arial Unicode MS" w:hAnsi="Arial Unicode MS" w:cs="Arial Unicode MS"/>
        </w:rPr>
      </w:pPr>
      <w:r w:rsidRPr="004E3DAB">
        <w:rPr>
          <w:spacing w:val="-4"/>
        </w:rPr>
        <w:t>FCC</w:t>
      </w:r>
      <w:r w:rsidR="0033761A" w:rsidRPr="004E3DAB">
        <w:rPr>
          <w:spacing w:val="-24"/>
        </w:rPr>
        <w:t xml:space="preserve"> </w:t>
      </w:r>
      <w:r w:rsidRPr="004E3DAB">
        <w:t>ID</w:t>
      </w:r>
      <w:r w:rsidRPr="004E3DAB">
        <w:rPr>
          <w:spacing w:val="-2"/>
        </w:rPr>
        <w:t>:</w:t>
      </w:r>
      <w:r w:rsidR="0033761A" w:rsidRPr="004E3DAB">
        <w:rPr>
          <w:spacing w:val="-24"/>
        </w:rPr>
        <w:t xml:space="preserve"> </w:t>
      </w:r>
      <w:r w:rsidRPr="004E3DAB">
        <w:rPr>
          <w:spacing w:val="-2"/>
        </w:rPr>
        <w:t>2</w:t>
      </w:r>
      <w:r w:rsidRPr="004E3DAB">
        <w:t>AX</w:t>
      </w:r>
      <w:r w:rsidRPr="004E3DAB">
        <w:rPr>
          <w:spacing w:val="-2"/>
        </w:rPr>
        <w:t>7TS</w:t>
      </w:r>
      <w:r w:rsidRPr="004E3DAB">
        <w:t>CN</w:t>
      </w:r>
      <w:r w:rsidRPr="004E3DAB">
        <w:rPr>
          <w:spacing w:val="-2"/>
        </w:rPr>
        <w:t>1</w:t>
      </w:r>
    </w:p>
    <w:p w14:paraId="16028D2C" w14:textId="4BE6AFDB" w:rsidR="0033761A" w:rsidRPr="004E3DAB" w:rsidRDefault="00CF142C" w:rsidP="0033761A">
      <w:pPr>
        <w:rPr>
          <w:rFonts w:eastAsia="Arial Black" w:cs="Arial Black"/>
          <w:sz w:val="32"/>
          <w:szCs w:val="32"/>
        </w:rPr>
      </w:pPr>
      <w:proofErr w:type="spellStart"/>
      <w:r w:rsidRPr="004E3DAB">
        <w:rPr>
          <w:spacing w:val="-3"/>
          <w:sz w:val="32"/>
          <w:szCs w:val="32"/>
        </w:rPr>
        <w:lastRenderedPageBreak/>
        <w:t>WeWALK</w:t>
      </w:r>
      <w:proofErr w:type="spellEnd"/>
      <w:r w:rsidR="0033761A" w:rsidRPr="004E3DAB">
        <w:rPr>
          <w:spacing w:val="-8"/>
          <w:sz w:val="32"/>
          <w:szCs w:val="32"/>
        </w:rPr>
        <w:t xml:space="preserve"> </w:t>
      </w:r>
      <w:proofErr w:type="spellStart"/>
      <w:r w:rsidR="00365F49" w:rsidRPr="004E3DAB">
        <w:rPr>
          <w:spacing w:val="-3"/>
          <w:sz w:val="32"/>
          <w:szCs w:val="32"/>
        </w:rPr>
        <w:t>Teknoloji</w:t>
      </w:r>
      <w:proofErr w:type="spellEnd"/>
      <w:r w:rsidR="0033761A" w:rsidRPr="004E3DAB">
        <w:rPr>
          <w:spacing w:val="-5"/>
          <w:sz w:val="32"/>
          <w:szCs w:val="32"/>
        </w:rPr>
        <w:t xml:space="preserve"> </w:t>
      </w:r>
      <w:r w:rsidR="00365F49" w:rsidRPr="004E3DAB">
        <w:rPr>
          <w:sz w:val="32"/>
          <w:szCs w:val="32"/>
        </w:rPr>
        <w:t>A.Ş.</w:t>
      </w:r>
      <w:r w:rsidR="0033761A" w:rsidRPr="004E3DAB">
        <w:rPr>
          <w:spacing w:val="-4"/>
          <w:sz w:val="32"/>
          <w:szCs w:val="32"/>
        </w:rPr>
        <w:t xml:space="preserve"> </w:t>
      </w:r>
      <w:proofErr w:type="spellStart"/>
      <w:r w:rsidR="00365F49" w:rsidRPr="004E3DAB">
        <w:rPr>
          <w:spacing w:val="-1"/>
          <w:sz w:val="32"/>
          <w:szCs w:val="32"/>
        </w:rPr>
        <w:t>Maslak</w:t>
      </w:r>
      <w:proofErr w:type="spellEnd"/>
      <w:r w:rsidR="0033761A" w:rsidRPr="004E3DAB">
        <w:rPr>
          <w:spacing w:val="-6"/>
          <w:sz w:val="32"/>
          <w:szCs w:val="32"/>
        </w:rPr>
        <w:t xml:space="preserve"> </w:t>
      </w:r>
      <w:r w:rsidR="00365F49" w:rsidRPr="004E3DAB">
        <w:rPr>
          <w:spacing w:val="-1"/>
          <w:sz w:val="32"/>
          <w:szCs w:val="32"/>
        </w:rPr>
        <w:t>AOS</w:t>
      </w:r>
      <w:r w:rsidR="0033761A" w:rsidRPr="004E3DAB">
        <w:rPr>
          <w:spacing w:val="-4"/>
          <w:sz w:val="32"/>
          <w:szCs w:val="32"/>
        </w:rPr>
        <w:t xml:space="preserve"> </w:t>
      </w:r>
      <w:r w:rsidR="00365F49" w:rsidRPr="004E3DAB">
        <w:rPr>
          <w:sz w:val="32"/>
          <w:szCs w:val="32"/>
        </w:rPr>
        <w:t>55.</w:t>
      </w:r>
      <w:r w:rsidR="0033761A" w:rsidRPr="004E3DAB">
        <w:rPr>
          <w:spacing w:val="29"/>
          <w:sz w:val="32"/>
          <w:szCs w:val="32"/>
        </w:rPr>
        <w:t xml:space="preserve"> </w:t>
      </w:r>
      <w:proofErr w:type="spellStart"/>
      <w:r w:rsidR="00365F49" w:rsidRPr="004E3DAB">
        <w:rPr>
          <w:spacing w:val="-2"/>
          <w:sz w:val="32"/>
          <w:szCs w:val="32"/>
        </w:rPr>
        <w:t>sok</w:t>
      </w:r>
      <w:proofErr w:type="spellEnd"/>
      <w:r w:rsidR="0033761A" w:rsidRPr="004E3DAB">
        <w:rPr>
          <w:spacing w:val="-19"/>
          <w:sz w:val="32"/>
          <w:szCs w:val="32"/>
        </w:rPr>
        <w:t xml:space="preserve"> </w:t>
      </w:r>
      <w:r w:rsidR="00365F49" w:rsidRPr="004E3DAB">
        <w:rPr>
          <w:sz w:val="32"/>
          <w:szCs w:val="32"/>
        </w:rPr>
        <w:t>42</w:t>
      </w:r>
      <w:r w:rsidR="0033761A" w:rsidRPr="004E3DAB">
        <w:rPr>
          <w:spacing w:val="-19"/>
          <w:sz w:val="32"/>
          <w:szCs w:val="32"/>
        </w:rPr>
        <w:t xml:space="preserve"> </w:t>
      </w:r>
      <w:proofErr w:type="spellStart"/>
      <w:r w:rsidR="00365F49" w:rsidRPr="004E3DAB">
        <w:rPr>
          <w:spacing w:val="-1"/>
          <w:sz w:val="32"/>
          <w:szCs w:val="32"/>
        </w:rPr>
        <w:t>Maslak</w:t>
      </w:r>
      <w:proofErr w:type="spellEnd"/>
      <w:r w:rsidR="0033761A" w:rsidRPr="004E3DAB">
        <w:rPr>
          <w:spacing w:val="-18"/>
          <w:sz w:val="32"/>
          <w:szCs w:val="32"/>
        </w:rPr>
        <w:t xml:space="preserve"> </w:t>
      </w:r>
      <w:r w:rsidR="00365F49" w:rsidRPr="004E3DAB">
        <w:rPr>
          <w:sz w:val="32"/>
          <w:szCs w:val="32"/>
        </w:rPr>
        <w:t>sit.</w:t>
      </w:r>
      <w:r w:rsidR="0033761A" w:rsidRPr="004E3DAB">
        <w:rPr>
          <w:spacing w:val="-18"/>
          <w:sz w:val="32"/>
          <w:szCs w:val="32"/>
        </w:rPr>
        <w:t xml:space="preserve"> </w:t>
      </w:r>
      <w:proofErr w:type="spellStart"/>
      <w:r w:rsidR="00365F49" w:rsidRPr="004E3DAB">
        <w:rPr>
          <w:spacing w:val="-2"/>
          <w:sz w:val="32"/>
          <w:szCs w:val="32"/>
        </w:rPr>
        <w:t>İç</w:t>
      </w:r>
      <w:proofErr w:type="spellEnd"/>
      <w:r w:rsidR="0033761A" w:rsidRPr="004E3DAB">
        <w:rPr>
          <w:spacing w:val="-18"/>
          <w:sz w:val="32"/>
          <w:szCs w:val="32"/>
        </w:rPr>
        <w:t xml:space="preserve"> </w:t>
      </w:r>
      <w:proofErr w:type="spellStart"/>
      <w:r w:rsidR="00365F49" w:rsidRPr="004E3DAB">
        <w:rPr>
          <w:spacing w:val="-3"/>
          <w:sz w:val="32"/>
          <w:szCs w:val="32"/>
        </w:rPr>
        <w:t>K</w:t>
      </w:r>
      <w:r w:rsidR="00365F49" w:rsidRPr="004E3DAB">
        <w:rPr>
          <w:spacing w:val="-2"/>
          <w:sz w:val="32"/>
          <w:szCs w:val="32"/>
        </w:rPr>
        <w:t>apı</w:t>
      </w:r>
      <w:proofErr w:type="spellEnd"/>
      <w:r w:rsidR="0033761A" w:rsidRPr="004E3DAB">
        <w:rPr>
          <w:spacing w:val="-18"/>
          <w:sz w:val="32"/>
          <w:szCs w:val="32"/>
        </w:rPr>
        <w:t xml:space="preserve"> </w:t>
      </w:r>
      <w:r w:rsidR="00365F49" w:rsidRPr="004E3DAB">
        <w:rPr>
          <w:sz w:val="32"/>
          <w:szCs w:val="32"/>
        </w:rPr>
        <w:t>no:</w:t>
      </w:r>
      <w:r w:rsidR="0033761A" w:rsidRPr="004E3DAB">
        <w:rPr>
          <w:spacing w:val="-19"/>
          <w:sz w:val="32"/>
          <w:szCs w:val="32"/>
        </w:rPr>
        <w:t xml:space="preserve"> </w:t>
      </w:r>
      <w:r w:rsidR="00365F49" w:rsidRPr="004E3DAB">
        <w:rPr>
          <w:sz w:val="32"/>
          <w:szCs w:val="32"/>
        </w:rPr>
        <w:t>565</w:t>
      </w:r>
      <w:r w:rsidR="0033761A" w:rsidRPr="004E3DAB">
        <w:rPr>
          <w:spacing w:val="29"/>
          <w:sz w:val="32"/>
          <w:szCs w:val="32"/>
        </w:rPr>
        <w:t xml:space="preserve"> </w:t>
      </w:r>
      <w:proofErr w:type="spellStart"/>
      <w:r w:rsidR="00365F49" w:rsidRPr="004E3DAB">
        <w:rPr>
          <w:spacing w:val="-2"/>
          <w:sz w:val="32"/>
          <w:szCs w:val="32"/>
        </w:rPr>
        <w:t>Sarıyer</w:t>
      </w:r>
      <w:proofErr w:type="spellEnd"/>
      <w:r w:rsidR="00365F49" w:rsidRPr="004E3DAB">
        <w:rPr>
          <w:spacing w:val="-1"/>
          <w:sz w:val="32"/>
          <w:szCs w:val="32"/>
        </w:rPr>
        <w:t>/İst</w:t>
      </w:r>
      <w:r w:rsidR="00365F49" w:rsidRPr="004E3DAB">
        <w:rPr>
          <w:spacing w:val="-2"/>
          <w:sz w:val="32"/>
          <w:szCs w:val="32"/>
        </w:rPr>
        <w:t>anbul</w:t>
      </w:r>
    </w:p>
    <w:p w14:paraId="53F30A8D" w14:textId="6FA906E0" w:rsidR="0033761A" w:rsidRPr="0033761A" w:rsidRDefault="0033761A" w:rsidP="0033761A"/>
    <w:p w14:paraId="14A3EFA6" w14:textId="5D54FBCB" w:rsidR="0033761A" w:rsidRPr="0033761A" w:rsidRDefault="00684F2B" w:rsidP="0033761A">
      <w:r w:rsidRPr="0033761A">
        <w:t>SELLER’S</w:t>
      </w:r>
      <w:r w:rsidR="004369C2">
        <w:t xml:space="preserve"> </w:t>
      </w:r>
      <w:r w:rsidRPr="0033761A">
        <w:t>COMPANY</w:t>
      </w:r>
      <w:r w:rsidR="0033761A" w:rsidRPr="0033761A">
        <w:t xml:space="preserve"> </w:t>
      </w:r>
      <w:r w:rsidRPr="0033761A">
        <w:t>NAME:</w:t>
      </w:r>
    </w:p>
    <w:p w14:paraId="623AAACE" w14:textId="16778C43" w:rsidR="0033761A" w:rsidRPr="0033761A" w:rsidRDefault="00684F2B" w:rsidP="0033761A">
      <w:r w:rsidRPr="0033761A">
        <w:t>ADDRESS:</w:t>
      </w:r>
    </w:p>
    <w:p w14:paraId="2B07069B" w14:textId="3455DDCA" w:rsidR="004E3DAB" w:rsidRDefault="00684F2B" w:rsidP="0033761A">
      <w:r w:rsidRPr="0033761A">
        <w:t>MOBILE</w:t>
      </w:r>
      <w:r w:rsidR="0033761A" w:rsidRPr="0033761A">
        <w:t xml:space="preserve"> </w:t>
      </w:r>
      <w:r w:rsidRPr="0033761A">
        <w:t>PHONE</w:t>
      </w:r>
      <w:r w:rsidR="0033761A" w:rsidRPr="0033761A">
        <w:t xml:space="preserve"> </w:t>
      </w:r>
      <w:r w:rsidRPr="0033761A">
        <w:t>NUMBER:</w:t>
      </w:r>
      <w:r w:rsidR="0033761A" w:rsidRPr="0033761A">
        <w:t xml:space="preserve"> </w:t>
      </w:r>
    </w:p>
    <w:p w14:paraId="28AAD87C" w14:textId="03B17CCB" w:rsidR="0033761A" w:rsidRPr="0033761A" w:rsidRDefault="00684F2B" w:rsidP="0033761A">
      <w:r w:rsidRPr="0033761A">
        <w:t>E-MAIL:</w:t>
      </w:r>
    </w:p>
    <w:p w14:paraId="328DBB45" w14:textId="77777777" w:rsidR="0033761A" w:rsidRPr="0033761A" w:rsidRDefault="00684F2B" w:rsidP="0033761A">
      <w:r w:rsidRPr="0033761A">
        <w:t>INVOICE</w:t>
      </w:r>
      <w:r w:rsidR="0033761A" w:rsidRPr="0033761A">
        <w:t xml:space="preserve"> </w:t>
      </w:r>
      <w:r w:rsidRPr="0033761A">
        <w:t>DATE:</w:t>
      </w:r>
    </w:p>
    <w:p w14:paraId="615BED56" w14:textId="77777777" w:rsidR="0033761A" w:rsidRPr="0033761A" w:rsidRDefault="00684F2B" w:rsidP="0033761A">
      <w:r w:rsidRPr="0033761A">
        <w:t>INVOICE</w:t>
      </w:r>
      <w:r w:rsidR="0033761A" w:rsidRPr="0033761A">
        <w:t xml:space="preserve"> </w:t>
      </w:r>
      <w:r w:rsidRPr="0033761A">
        <w:t>NAME:</w:t>
      </w:r>
    </w:p>
    <w:p w14:paraId="6370B9B7" w14:textId="32573CB7" w:rsidR="0033761A" w:rsidRPr="0033761A" w:rsidRDefault="00684F2B" w:rsidP="0033761A">
      <w:r w:rsidRPr="0033761A">
        <w:t>SIGNATURE:</w:t>
      </w:r>
    </w:p>
    <w:p w14:paraId="66D6801F" w14:textId="77777777" w:rsidR="0033761A" w:rsidRPr="0033761A" w:rsidRDefault="00684F2B" w:rsidP="0033761A">
      <w:r w:rsidRPr="0033761A">
        <w:t>USER</w:t>
      </w:r>
    </w:p>
    <w:p w14:paraId="27DFD4D9" w14:textId="77777777" w:rsidR="004369C2" w:rsidRDefault="00684F2B" w:rsidP="0033761A">
      <w:r w:rsidRPr="0033761A">
        <w:t>NAME</w:t>
      </w:r>
      <w:r w:rsidR="0033761A" w:rsidRPr="0033761A">
        <w:t xml:space="preserve"> </w:t>
      </w:r>
      <w:r w:rsidRPr="0033761A">
        <w:t>AND</w:t>
      </w:r>
      <w:r w:rsidR="0033761A" w:rsidRPr="0033761A">
        <w:t xml:space="preserve"> </w:t>
      </w:r>
      <w:r w:rsidRPr="0033761A">
        <w:t>SURNAME:</w:t>
      </w:r>
    </w:p>
    <w:p w14:paraId="597BE0FC" w14:textId="50F54CB7" w:rsidR="0033761A" w:rsidRPr="0033761A" w:rsidRDefault="00684F2B" w:rsidP="0033761A">
      <w:r w:rsidRPr="0033761A">
        <w:t>ADDRESS:</w:t>
      </w:r>
    </w:p>
    <w:p w14:paraId="075727E2" w14:textId="77777777" w:rsidR="0033761A" w:rsidRPr="0033761A" w:rsidRDefault="00684F2B" w:rsidP="0033761A">
      <w:r w:rsidRPr="0033761A">
        <w:t>MOBILE</w:t>
      </w:r>
      <w:r w:rsidR="0033761A" w:rsidRPr="0033761A">
        <w:t xml:space="preserve"> </w:t>
      </w:r>
      <w:r w:rsidRPr="0033761A">
        <w:t>PHONE</w:t>
      </w:r>
      <w:r w:rsidR="0033761A" w:rsidRPr="0033761A">
        <w:t xml:space="preserve"> </w:t>
      </w:r>
      <w:r w:rsidRPr="0033761A">
        <w:t>NUMBER:</w:t>
      </w:r>
    </w:p>
    <w:p w14:paraId="4B1CD0CB" w14:textId="77777777" w:rsidR="0033761A" w:rsidRPr="0033761A" w:rsidRDefault="0033761A" w:rsidP="0033761A"/>
    <w:p w14:paraId="14E0145C" w14:textId="37B17596" w:rsidR="0033761A" w:rsidRPr="00CF496D" w:rsidRDefault="0033761A" w:rsidP="0033761A">
      <w:pPr>
        <w:rPr>
          <w:rFonts w:cs="Arial"/>
          <w:bCs/>
          <w:sz w:val="32"/>
          <w:szCs w:val="32"/>
        </w:rPr>
      </w:pPr>
    </w:p>
    <w:p w14:paraId="54608B71" w14:textId="69D69727" w:rsidR="00227ACB" w:rsidRDefault="00227ACB">
      <w:pPr>
        <w:widowControl w:val="0"/>
        <w:rPr>
          <w:b/>
          <w:sz w:val="40"/>
        </w:rPr>
      </w:pPr>
      <w:bookmarkStart w:id="169" w:name="_Toc378689218"/>
      <w:r>
        <w:br w:type="page"/>
      </w:r>
    </w:p>
    <w:p w14:paraId="4AFBF01C" w14:textId="77777777" w:rsidR="0076599E" w:rsidRDefault="0076599E">
      <w:pPr>
        <w:widowControl w:val="0"/>
      </w:pPr>
      <w:bookmarkStart w:id="170" w:name="_Toc88547970"/>
    </w:p>
    <w:p w14:paraId="69732056" w14:textId="77777777" w:rsidR="0076599E" w:rsidRDefault="0076599E">
      <w:pPr>
        <w:widowControl w:val="0"/>
      </w:pPr>
    </w:p>
    <w:p w14:paraId="71788968" w14:textId="77777777" w:rsidR="0076599E" w:rsidRDefault="0076599E">
      <w:pPr>
        <w:widowControl w:val="0"/>
      </w:pPr>
    </w:p>
    <w:p w14:paraId="7E55F46F" w14:textId="77777777" w:rsidR="0076599E" w:rsidRDefault="0076599E">
      <w:pPr>
        <w:widowControl w:val="0"/>
      </w:pPr>
    </w:p>
    <w:p w14:paraId="0F9F8334" w14:textId="77777777" w:rsidR="0076599E" w:rsidRDefault="0076599E">
      <w:pPr>
        <w:widowControl w:val="0"/>
      </w:pPr>
    </w:p>
    <w:p w14:paraId="3F723D20" w14:textId="77777777" w:rsidR="0076599E" w:rsidRDefault="0076599E">
      <w:pPr>
        <w:widowControl w:val="0"/>
      </w:pPr>
    </w:p>
    <w:p w14:paraId="38EBC679" w14:textId="77777777" w:rsidR="0076599E" w:rsidRDefault="0076599E">
      <w:pPr>
        <w:widowControl w:val="0"/>
      </w:pPr>
    </w:p>
    <w:p w14:paraId="0A9F0CEC" w14:textId="77777777" w:rsidR="0076599E" w:rsidRDefault="0076599E">
      <w:pPr>
        <w:widowControl w:val="0"/>
      </w:pPr>
    </w:p>
    <w:p w14:paraId="57402618" w14:textId="77777777" w:rsidR="0076599E" w:rsidRDefault="0076599E">
      <w:pPr>
        <w:widowControl w:val="0"/>
      </w:pPr>
    </w:p>
    <w:p w14:paraId="1BBAD9DC" w14:textId="77777777" w:rsidR="0076599E" w:rsidRDefault="0076599E">
      <w:pPr>
        <w:widowControl w:val="0"/>
      </w:pPr>
    </w:p>
    <w:p w14:paraId="6490B199" w14:textId="77777777" w:rsidR="0076599E" w:rsidRDefault="0076599E">
      <w:pPr>
        <w:widowControl w:val="0"/>
      </w:pPr>
    </w:p>
    <w:p w14:paraId="22B10E13" w14:textId="77777777" w:rsidR="0076599E" w:rsidRDefault="0076599E">
      <w:pPr>
        <w:widowControl w:val="0"/>
      </w:pPr>
    </w:p>
    <w:p w14:paraId="276CD7AF" w14:textId="77777777" w:rsidR="0076599E" w:rsidRDefault="0076599E">
      <w:pPr>
        <w:widowControl w:val="0"/>
      </w:pPr>
    </w:p>
    <w:p w14:paraId="7BA6FD51" w14:textId="77777777" w:rsidR="0076599E" w:rsidRDefault="0076599E">
      <w:pPr>
        <w:widowControl w:val="0"/>
      </w:pPr>
    </w:p>
    <w:p w14:paraId="4FB795BC" w14:textId="77777777" w:rsidR="0076599E" w:rsidRDefault="0076599E">
      <w:pPr>
        <w:widowControl w:val="0"/>
      </w:pPr>
    </w:p>
    <w:p w14:paraId="5D4F80E0" w14:textId="77777777" w:rsidR="0076599E" w:rsidRDefault="0076599E">
      <w:pPr>
        <w:widowControl w:val="0"/>
      </w:pPr>
    </w:p>
    <w:p w14:paraId="538E90DA" w14:textId="77777777" w:rsidR="0076599E" w:rsidRDefault="0076599E">
      <w:pPr>
        <w:widowControl w:val="0"/>
      </w:pPr>
    </w:p>
    <w:p w14:paraId="0683783B" w14:textId="77777777" w:rsidR="0076599E" w:rsidRDefault="0076599E">
      <w:pPr>
        <w:widowControl w:val="0"/>
      </w:pPr>
    </w:p>
    <w:p w14:paraId="5A6CA983" w14:textId="77777777" w:rsidR="0076599E" w:rsidRDefault="0076599E">
      <w:pPr>
        <w:widowControl w:val="0"/>
      </w:pPr>
    </w:p>
    <w:p w14:paraId="194CD619" w14:textId="77777777" w:rsidR="0076599E" w:rsidRDefault="0076599E">
      <w:pPr>
        <w:widowControl w:val="0"/>
      </w:pPr>
    </w:p>
    <w:p w14:paraId="24DD92A7" w14:textId="77777777" w:rsidR="0076599E" w:rsidRDefault="0076599E">
      <w:pPr>
        <w:widowControl w:val="0"/>
      </w:pPr>
    </w:p>
    <w:p w14:paraId="0B7713D1" w14:textId="77777777" w:rsidR="0076599E" w:rsidRDefault="0076599E">
      <w:pPr>
        <w:widowControl w:val="0"/>
      </w:pPr>
    </w:p>
    <w:p w14:paraId="19C47870" w14:textId="77777777" w:rsidR="0076599E" w:rsidRDefault="0076599E">
      <w:pPr>
        <w:widowControl w:val="0"/>
      </w:pPr>
    </w:p>
    <w:p w14:paraId="25C358A8" w14:textId="77777777" w:rsidR="0076599E" w:rsidRDefault="0076599E">
      <w:pPr>
        <w:widowControl w:val="0"/>
      </w:pPr>
    </w:p>
    <w:p w14:paraId="1E217D66" w14:textId="77777777" w:rsidR="0076599E" w:rsidRDefault="0076599E">
      <w:pPr>
        <w:widowControl w:val="0"/>
      </w:pPr>
    </w:p>
    <w:p w14:paraId="44A331E6" w14:textId="77777777" w:rsidR="0076599E" w:rsidRDefault="0076599E">
      <w:pPr>
        <w:widowControl w:val="0"/>
      </w:pPr>
    </w:p>
    <w:p w14:paraId="716705ED" w14:textId="77777777" w:rsidR="0076599E" w:rsidRDefault="0076599E">
      <w:pPr>
        <w:widowControl w:val="0"/>
      </w:pPr>
    </w:p>
    <w:p w14:paraId="02FB3BB0" w14:textId="77777777" w:rsidR="0076599E" w:rsidRDefault="0076599E">
      <w:pPr>
        <w:widowControl w:val="0"/>
      </w:pPr>
    </w:p>
    <w:p w14:paraId="1DB9F99F" w14:textId="77777777" w:rsidR="0076599E" w:rsidRDefault="0076599E">
      <w:pPr>
        <w:widowControl w:val="0"/>
      </w:pPr>
    </w:p>
    <w:p w14:paraId="5129E035" w14:textId="77777777" w:rsidR="0076599E" w:rsidRDefault="0076599E">
      <w:pPr>
        <w:widowControl w:val="0"/>
      </w:pPr>
    </w:p>
    <w:p w14:paraId="4C575C83" w14:textId="77777777" w:rsidR="0076599E" w:rsidRDefault="0076599E">
      <w:pPr>
        <w:widowControl w:val="0"/>
      </w:pPr>
    </w:p>
    <w:p w14:paraId="5EBA3595" w14:textId="77777777" w:rsidR="0076599E" w:rsidRDefault="0076599E">
      <w:pPr>
        <w:widowControl w:val="0"/>
      </w:pPr>
    </w:p>
    <w:p w14:paraId="190697B3" w14:textId="77777777" w:rsidR="0076599E" w:rsidRDefault="0076599E">
      <w:pPr>
        <w:widowControl w:val="0"/>
      </w:pPr>
    </w:p>
    <w:p w14:paraId="1829D0B0" w14:textId="28A6909D" w:rsidR="0076599E" w:rsidRDefault="0076599E">
      <w:pPr>
        <w:widowControl w:val="0"/>
        <w:rPr>
          <w:b/>
          <w:sz w:val="40"/>
        </w:rPr>
      </w:pPr>
      <w:r w:rsidRPr="0033761A">
        <w:rPr>
          <w:noProof/>
        </w:rPr>
        <mc:AlternateContent>
          <mc:Choice Requires="wpg">
            <w:drawing>
              <wp:anchor distT="0" distB="0" distL="114300" distR="114300" simplePos="0" relativeHeight="503281664" behindDoc="1" locked="0" layoutInCell="1" allowOverlap="1" wp14:anchorId="1065BCA1" wp14:editId="7E8729BC">
                <wp:simplePos x="0" y="0"/>
                <wp:positionH relativeFrom="margin">
                  <wp:align>right</wp:align>
                </wp:positionH>
                <wp:positionV relativeFrom="page">
                  <wp:posOffset>448310</wp:posOffset>
                </wp:positionV>
                <wp:extent cx="5328285" cy="7559675"/>
                <wp:effectExtent l="0" t="0" r="571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59675"/>
                          <a:chOff x="0" y="1"/>
                          <a:chExt cx="8391" cy="11905"/>
                        </a:xfrm>
                      </wpg:grpSpPr>
                      <pic:pic xmlns:pic="http://schemas.openxmlformats.org/drawingml/2006/picture">
                        <pic:nvPicPr>
                          <pic:cNvPr id="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8391" cy="11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174"/>
                        <wpg:cNvGrpSpPr>
                          <a:grpSpLocks/>
                        </wpg:cNvGrpSpPr>
                        <wpg:grpSpPr bwMode="auto">
                          <a:xfrm>
                            <a:off x="0" y="8315"/>
                            <a:ext cx="8391" cy="3591"/>
                            <a:chOff x="0" y="8315"/>
                            <a:chExt cx="8391" cy="3591"/>
                          </a:xfrm>
                        </wpg:grpSpPr>
                        <wps:wsp>
                          <wps:cNvPr id="7" name="Freeform 175"/>
                          <wps:cNvSpPr>
                            <a:spLocks/>
                          </wps:cNvSpPr>
                          <wps:spPr bwMode="auto">
                            <a:xfrm>
                              <a:off x="0" y="8315"/>
                              <a:ext cx="8391" cy="3591"/>
                            </a:xfrm>
                            <a:custGeom>
                              <a:avLst/>
                              <a:gdLst>
                                <a:gd name="T0" fmla="*/ 0 w 8391"/>
                                <a:gd name="T1" fmla="+- 0 11906 8315"/>
                                <a:gd name="T2" fmla="*/ 11906 h 3591"/>
                                <a:gd name="T3" fmla="*/ 8391 w 8391"/>
                                <a:gd name="T4" fmla="+- 0 11906 8315"/>
                                <a:gd name="T5" fmla="*/ 11906 h 3591"/>
                                <a:gd name="T6" fmla="*/ 8391 w 8391"/>
                                <a:gd name="T7" fmla="+- 0 8315 8315"/>
                                <a:gd name="T8" fmla="*/ 8315 h 3591"/>
                                <a:gd name="T9" fmla="*/ 0 w 8391"/>
                                <a:gd name="T10" fmla="+- 0 8315 8315"/>
                                <a:gd name="T11" fmla="*/ 8315 h 3591"/>
                                <a:gd name="T12" fmla="*/ 0 w 8391"/>
                                <a:gd name="T13" fmla="+- 0 11906 8315"/>
                                <a:gd name="T14" fmla="*/ 11906 h 35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391" h="3591">
                                  <a:moveTo>
                                    <a:pt x="0" y="3591"/>
                                  </a:moveTo>
                                  <a:lnTo>
                                    <a:pt x="8391" y="3591"/>
                                  </a:lnTo>
                                  <a:lnTo>
                                    <a:pt x="8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68"/>
                        <wpg:cNvGrpSpPr>
                          <a:grpSpLocks/>
                        </wpg:cNvGrpSpPr>
                        <wpg:grpSpPr bwMode="auto">
                          <a:xfrm>
                            <a:off x="724" y="10581"/>
                            <a:ext cx="838" cy="600"/>
                            <a:chOff x="724" y="10581"/>
                            <a:chExt cx="838" cy="600"/>
                          </a:xfrm>
                        </wpg:grpSpPr>
                        <wps:wsp>
                          <wps:cNvPr id="9" name="Freeform 173"/>
                          <wps:cNvSpPr>
                            <a:spLocks/>
                          </wps:cNvSpPr>
                          <wps:spPr bwMode="auto">
                            <a:xfrm>
                              <a:off x="724" y="10581"/>
                              <a:ext cx="838" cy="600"/>
                            </a:xfrm>
                            <a:custGeom>
                              <a:avLst/>
                              <a:gdLst>
                                <a:gd name="T0" fmla="+- 0 1024 724"/>
                                <a:gd name="T1" fmla="*/ T0 w 838"/>
                                <a:gd name="T2" fmla="+- 0 10581 10581"/>
                                <a:gd name="T3" fmla="*/ 10581 h 600"/>
                                <a:gd name="T4" fmla="+- 0 949 724"/>
                                <a:gd name="T5" fmla="*/ T4 w 838"/>
                                <a:gd name="T6" fmla="+- 0 10590 10581"/>
                                <a:gd name="T7" fmla="*/ 10590 h 600"/>
                                <a:gd name="T8" fmla="+- 0 881 724"/>
                                <a:gd name="T9" fmla="*/ T8 w 838"/>
                                <a:gd name="T10" fmla="+- 0 10618 10581"/>
                                <a:gd name="T11" fmla="*/ 10618 h 600"/>
                                <a:gd name="T12" fmla="+- 0 822 724"/>
                                <a:gd name="T13" fmla="*/ T12 w 838"/>
                                <a:gd name="T14" fmla="+- 0 10661 10581"/>
                                <a:gd name="T15" fmla="*/ 10661 h 600"/>
                                <a:gd name="T16" fmla="+- 0 775 724"/>
                                <a:gd name="T17" fmla="*/ T16 w 838"/>
                                <a:gd name="T18" fmla="+- 0 10716 10581"/>
                                <a:gd name="T19" fmla="*/ 10716 h 600"/>
                                <a:gd name="T20" fmla="+- 0 742 724"/>
                                <a:gd name="T21" fmla="*/ T20 w 838"/>
                                <a:gd name="T22" fmla="+- 0 10782 10581"/>
                                <a:gd name="T23" fmla="*/ 10782 h 600"/>
                                <a:gd name="T24" fmla="+- 0 725 724"/>
                                <a:gd name="T25" fmla="*/ T24 w 838"/>
                                <a:gd name="T26" fmla="+- 0 10856 10581"/>
                                <a:gd name="T27" fmla="*/ 10856 h 600"/>
                                <a:gd name="T28" fmla="+- 0 724 724"/>
                                <a:gd name="T29" fmla="*/ T28 w 838"/>
                                <a:gd name="T30" fmla="+- 0 10882 10581"/>
                                <a:gd name="T31" fmla="*/ 10882 h 600"/>
                                <a:gd name="T32" fmla="+- 0 725 724"/>
                                <a:gd name="T33" fmla="*/ T32 w 838"/>
                                <a:gd name="T34" fmla="+- 0 10906 10581"/>
                                <a:gd name="T35" fmla="*/ 10906 h 600"/>
                                <a:gd name="T36" fmla="+- 0 740 724"/>
                                <a:gd name="T37" fmla="*/ T36 w 838"/>
                                <a:gd name="T38" fmla="+- 0 10976 10581"/>
                                <a:gd name="T39" fmla="*/ 10976 h 600"/>
                                <a:gd name="T40" fmla="+- 0 769 724"/>
                                <a:gd name="T41" fmla="*/ T40 w 838"/>
                                <a:gd name="T42" fmla="+- 0 11039 10581"/>
                                <a:gd name="T43" fmla="*/ 11039 h 600"/>
                                <a:gd name="T44" fmla="+- 0 812 724"/>
                                <a:gd name="T45" fmla="*/ T44 w 838"/>
                                <a:gd name="T46" fmla="+- 0 11093 10581"/>
                                <a:gd name="T47" fmla="*/ 11093 h 600"/>
                                <a:gd name="T48" fmla="+- 0 866 724"/>
                                <a:gd name="T49" fmla="*/ T48 w 838"/>
                                <a:gd name="T50" fmla="+- 0 11136 10581"/>
                                <a:gd name="T51" fmla="*/ 11136 h 600"/>
                                <a:gd name="T52" fmla="+- 0 929 724"/>
                                <a:gd name="T53" fmla="*/ T52 w 838"/>
                                <a:gd name="T54" fmla="+- 0 11166 10581"/>
                                <a:gd name="T55" fmla="*/ 11166 h 600"/>
                                <a:gd name="T56" fmla="+- 0 999 724"/>
                                <a:gd name="T57" fmla="*/ T56 w 838"/>
                                <a:gd name="T58" fmla="+- 0 11180 10581"/>
                                <a:gd name="T59" fmla="*/ 11180 h 600"/>
                                <a:gd name="T60" fmla="+- 0 1024 724"/>
                                <a:gd name="T61" fmla="*/ T60 w 838"/>
                                <a:gd name="T62" fmla="+- 0 11181 10581"/>
                                <a:gd name="T63" fmla="*/ 11181 h 600"/>
                                <a:gd name="T64" fmla="+- 0 1032 724"/>
                                <a:gd name="T65" fmla="*/ T64 w 838"/>
                                <a:gd name="T66" fmla="+- 0 11181 10581"/>
                                <a:gd name="T67" fmla="*/ 11181 h 600"/>
                                <a:gd name="T68" fmla="+- 0 1050 724"/>
                                <a:gd name="T69" fmla="*/ T68 w 838"/>
                                <a:gd name="T70" fmla="+- 0 11180 10581"/>
                                <a:gd name="T71" fmla="*/ 11180 h 600"/>
                                <a:gd name="T72" fmla="+- 0 1050 724"/>
                                <a:gd name="T73" fmla="*/ T72 w 838"/>
                                <a:gd name="T74" fmla="+- 0 11089 10581"/>
                                <a:gd name="T75" fmla="*/ 11089 h 600"/>
                                <a:gd name="T76" fmla="+- 0 1037 724"/>
                                <a:gd name="T77" fmla="*/ T76 w 838"/>
                                <a:gd name="T78" fmla="+- 0 11089 10581"/>
                                <a:gd name="T79" fmla="*/ 11089 h 600"/>
                                <a:gd name="T80" fmla="+- 0 1027 724"/>
                                <a:gd name="T81" fmla="*/ T80 w 838"/>
                                <a:gd name="T82" fmla="+- 0 11089 10581"/>
                                <a:gd name="T83" fmla="*/ 11089 h 600"/>
                                <a:gd name="T84" fmla="+- 0 963 724"/>
                                <a:gd name="T85" fmla="*/ T84 w 838"/>
                                <a:gd name="T86" fmla="+- 0 11077 10581"/>
                                <a:gd name="T87" fmla="*/ 11077 h 600"/>
                                <a:gd name="T88" fmla="+- 0 907 724"/>
                                <a:gd name="T89" fmla="*/ T88 w 838"/>
                                <a:gd name="T90" fmla="+- 0 11046 10581"/>
                                <a:gd name="T91" fmla="*/ 11046 h 600"/>
                                <a:gd name="T92" fmla="+- 0 863 724"/>
                                <a:gd name="T93" fmla="*/ T92 w 838"/>
                                <a:gd name="T94" fmla="+- 0 10999 10581"/>
                                <a:gd name="T95" fmla="*/ 10999 h 600"/>
                                <a:gd name="T96" fmla="+- 0 835 724"/>
                                <a:gd name="T97" fmla="*/ T96 w 838"/>
                                <a:gd name="T98" fmla="+- 0 10939 10581"/>
                                <a:gd name="T99" fmla="*/ 10939 h 600"/>
                                <a:gd name="T100" fmla="+- 0 825 724"/>
                                <a:gd name="T101" fmla="*/ T100 w 838"/>
                                <a:gd name="T102" fmla="+- 0 10867 10581"/>
                                <a:gd name="T103" fmla="*/ 10867 h 600"/>
                                <a:gd name="T104" fmla="+- 0 828 724"/>
                                <a:gd name="T105" fmla="*/ T104 w 838"/>
                                <a:gd name="T106" fmla="+- 0 10845 10581"/>
                                <a:gd name="T107" fmla="*/ 10845 h 600"/>
                                <a:gd name="T108" fmla="+- 0 850 724"/>
                                <a:gd name="T109" fmla="*/ T108 w 838"/>
                                <a:gd name="T110" fmla="+- 0 10782 10581"/>
                                <a:gd name="T111" fmla="*/ 10782 h 600"/>
                                <a:gd name="T112" fmla="+- 0 890 724"/>
                                <a:gd name="T113" fmla="*/ T112 w 838"/>
                                <a:gd name="T114" fmla="+- 0 10731 10581"/>
                                <a:gd name="T115" fmla="*/ 10731 h 600"/>
                                <a:gd name="T116" fmla="+- 0 944 724"/>
                                <a:gd name="T117" fmla="*/ T116 w 838"/>
                                <a:gd name="T118" fmla="+- 0 10694 10581"/>
                                <a:gd name="T119" fmla="*/ 10694 h 600"/>
                                <a:gd name="T120" fmla="+- 0 1008 724"/>
                                <a:gd name="T121" fmla="*/ T120 w 838"/>
                                <a:gd name="T122" fmla="+- 0 10676 10581"/>
                                <a:gd name="T123" fmla="*/ 10676 h 600"/>
                                <a:gd name="T124" fmla="+- 0 1031 724"/>
                                <a:gd name="T125" fmla="*/ T124 w 838"/>
                                <a:gd name="T126" fmla="+- 0 10675 10581"/>
                                <a:gd name="T127" fmla="*/ 10675 h 600"/>
                                <a:gd name="T128" fmla="+- 0 1050 724"/>
                                <a:gd name="T129" fmla="*/ T128 w 838"/>
                                <a:gd name="T130" fmla="+- 0 10675 10581"/>
                                <a:gd name="T131" fmla="*/ 10675 h 600"/>
                                <a:gd name="T132" fmla="+- 0 1049 724"/>
                                <a:gd name="T133" fmla="*/ T132 w 838"/>
                                <a:gd name="T134" fmla="+- 0 10582 10581"/>
                                <a:gd name="T135" fmla="*/ 10582 h 600"/>
                                <a:gd name="T136" fmla="+- 0 1024 724"/>
                                <a:gd name="T137" fmla="*/ T136 w 838"/>
                                <a:gd name="T138" fmla="+- 0 10581 10581"/>
                                <a:gd name="T139" fmla="*/ 1058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838" h="600">
                                  <a:moveTo>
                                    <a:pt x="300" y="0"/>
                                  </a:moveTo>
                                  <a:lnTo>
                                    <a:pt x="225" y="9"/>
                                  </a:lnTo>
                                  <a:lnTo>
                                    <a:pt x="157" y="37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" y="27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6" y="395"/>
                                  </a:lnTo>
                                  <a:lnTo>
                                    <a:pt x="45" y="458"/>
                                  </a:lnTo>
                                  <a:lnTo>
                                    <a:pt x="88" y="512"/>
                                  </a:lnTo>
                                  <a:lnTo>
                                    <a:pt x="142" y="555"/>
                                  </a:lnTo>
                                  <a:lnTo>
                                    <a:pt x="205" y="585"/>
                                  </a:lnTo>
                                  <a:lnTo>
                                    <a:pt x="275" y="599"/>
                                  </a:lnTo>
                                  <a:lnTo>
                                    <a:pt x="300" y="600"/>
                                  </a:lnTo>
                                  <a:lnTo>
                                    <a:pt x="308" y="600"/>
                                  </a:lnTo>
                                  <a:lnTo>
                                    <a:pt x="326" y="599"/>
                                  </a:lnTo>
                                  <a:lnTo>
                                    <a:pt x="326" y="508"/>
                                  </a:lnTo>
                                  <a:lnTo>
                                    <a:pt x="313" y="508"/>
                                  </a:lnTo>
                                  <a:lnTo>
                                    <a:pt x="303" y="508"/>
                                  </a:lnTo>
                                  <a:lnTo>
                                    <a:pt x="239" y="496"/>
                                  </a:lnTo>
                                  <a:lnTo>
                                    <a:pt x="183" y="465"/>
                                  </a:lnTo>
                                  <a:lnTo>
                                    <a:pt x="139" y="418"/>
                                  </a:lnTo>
                                  <a:lnTo>
                                    <a:pt x="111" y="358"/>
                                  </a:lnTo>
                                  <a:lnTo>
                                    <a:pt x="101" y="286"/>
                                  </a:lnTo>
                                  <a:lnTo>
                                    <a:pt x="104" y="264"/>
                                  </a:lnTo>
                                  <a:lnTo>
                                    <a:pt x="126" y="201"/>
                                  </a:lnTo>
                                  <a:lnTo>
                                    <a:pt x="166" y="150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84" y="95"/>
                                  </a:lnTo>
                                  <a:lnTo>
                                    <a:pt x="307" y="94"/>
                                  </a:lnTo>
                                  <a:lnTo>
                                    <a:pt x="326" y="94"/>
                                  </a:lnTo>
                                  <a:lnTo>
                                    <a:pt x="325" y="1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72"/>
                          <wps:cNvSpPr>
                            <a:spLocks/>
                          </wps:cNvSpPr>
                          <wps:spPr bwMode="auto">
                            <a:xfrm>
                              <a:off x="724" y="10581"/>
                              <a:ext cx="838" cy="600"/>
                            </a:xfrm>
                            <a:custGeom>
                              <a:avLst/>
                              <a:gdLst>
                                <a:gd name="T0" fmla="+- 0 1050 724"/>
                                <a:gd name="T1" fmla="*/ T0 w 838"/>
                                <a:gd name="T2" fmla="+- 0 11088 10581"/>
                                <a:gd name="T3" fmla="*/ 11088 h 600"/>
                                <a:gd name="T4" fmla="+- 0 1043 724"/>
                                <a:gd name="T5" fmla="*/ T4 w 838"/>
                                <a:gd name="T6" fmla="+- 0 11088 10581"/>
                                <a:gd name="T7" fmla="*/ 11088 h 600"/>
                                <a:gd name="T8" fmla="+- 0 1037 724"/>
                                <a:gd name="T9" fmla="*/ T8 w 838"/>
                                <a:gd name="T10" fmla="+- 0 11089 10581"/>
                                <a:gd name="T11" fmla="*/ 11089 h 600"/>
                                <a:gd name="T12" fmla="+- 0 1050 724"/>
                                <a:gd name="T13" fmla="*/ T12 w 838"/>
                                <a:gd name="T14" fmla="+- 0 11089 10581"/>
                                <a:gd name="T15" fmla="*/ 11089 h 600"/>
                                <a:gd name="T16" fmla="+- 0 1050 724"/>
                                <a:gd name="T17" fmla="*/ T16 w 838"/>
                                <a:gd name="T18" fmla="+- 0 11088 10581"/>
                                <a:gd name="T19" fmla="*/ 11088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600">
                                  <a:moveTo>
                                    <a:pt x="326" y="507"/>
                                  </a:moveTo>
                                  <a:lnTo>
                                    <a:pt x="319" y="507"/>
                                  </a:lnTo>
                                  <a:lnTo>
                                    <a:pt x="313" y="508"/>
                                  </a:lnTo>
                                  <a:lnTo>
                                    <a:pt x="326" y="508"/>
                                  </a:lnTo>
                                  <a:lnTo>
                                    <a:pt x="326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71"/>
                          <wps:cNvSpPr>
                            <a:spLocks/>
                          </wps:cNvSpPr>
                          <wps:spPr bwMode="auto">
                            <a:xfrm>
                              <a:off x="724" y="10581"/>
                              <a:ext cx="838" cy="600"/>
                            </a:xfrm>
                            <a:custGeom>
                              <a:avLst/>
                              <a:gdLst>
                                <a:gd name="T0" fmla="+- 0 1050 724"/>
                                <a:gd name="T1" fmla="*/ T0 w 838"/>
                                <a:gd name="T2" fmla="+- 0 10675 10581"/>
                                <a:gd name="T3" fmla="*/ 10675 h 600"/>
                                <a:gd name="T4" fmla="+- 0 1044 724"/>
                                <a:gd name="T5" fmla="*/ T4 w 838"/>
                                <a:gd name="T6" fmla="+- 0 10675 10581"/>
                                <a:gd name="T7" fmla="*/ 10675 h 600"/>
                                <a:gd name="T8" fmla="+- 0 1050 724"/>
                                <a:gd name="T9" fmla="*/ T8 w 838"/>
                                <a:gd name="T10" fmla="+- 0 10675 10581"/>
                                <a:gd name="T11" fmla="*/ 10675 h 600"/>
                                <a:gd name="T12" fmla="+- 0 1050 724"/>
                                <a:gd name="T13" fmla="*/ T12 w 838"/>
                                <a:gd name="T14" fmla="+- 0 10675 10581"/>
                                <a:gd name="T15" fmla="*/ 10675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8" h="600">
                                  <a:moveTo>
                                    <a:pt x="326" y="94"/>
                                  </a:moveTo>
                                  <a:lnTo>
                                    <a:pt x="320" y="94"/>
                                  </a:lnTo>
                                  <a:lnTo>
                                    <a:pt x="32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70"/>
                          <wps:cNvSpPr>
                            <a:spLocks/>
                          </wps:cNvSpPr>
                          <wps:spPr bwMode="auto">
                            <a:xfrm>
                              <a:off x="724" y="10581"/>
                              <a:ext cx="838" cy="600"/>
                            </a:xfrm>
                            <a:custGeom>
                              <a:avLst/>
                              <a:gdLst>
                                <a:gd name="T0" fmla="+- 0 1544 724"/>
                                <a:gd name="T1" fmla="*/ T0 w 838"/>
                                <a:gd name="T2" fmla="+- 0 10583 10581"/>
                                <a:gd name="T3" fmla="*/ 10583 h 600"/>
                                <a:gd name="T4" fmla="+- 0 1536 724"/>
                                <a:gd name="T5" fmla="*/ T4 w 838"/>
                                <a:gd name="T6" fmla="+- 0 10583 10581"/>
                                <a:gd name="T7" fmla="*/ 10583 h 600"/>
                                <a:gd name="T8" fmla="+- 0 1511 724"/>
                                <a:gd name="T9" fmla="*/ T8 w 838"/>
                                <a:gd name="T10" fmla="+- 0 10584 10581"/>
                                <a:gd name="T11" fmla="*/ 10584 h 600"/>
                                <a:gd name="T12" fmla="+- 0 1441 724"/>
                                <a:gd name="T13" fmla="*/ T12 w 838"/>
                                <a:gd name="T14" fmla="+- 0 10598 10581"/>
                                <a:gd name="T15" fmla="*/ 10598 h 600"/>
                                <a:gd name="T16" fmla="+- 0 1378 724"/>
                                <a:gd name="T17" fmla="*/ T16 w 838"/>
                                <a:gd name="T18" fmla="+- 0 10627 10581"/>
                                <a:gd name="T19" fmla="*/ 10627 h 600"/>
                                <a:gd name="T20" fmla="+- 0 1324 724"/>
                                <a:gd name="T21" fmla="*/ T20 w 838"/>
                                <a:gd name="T22" fmla="+- 0 10670 10581"/>
                                <a:gd name="T23" fmla="*/ 10670 h 600"/>
                                <a:gd name="T24" fmla="+- 0 1282 724"/>
                                <a:gd name="T25" fmla="*/ T24 w 838"/>
                                <a:gd name="T26" fmla="+- 0 10724 10581"/>
                                <a:gd name="T27" fmla="*/ 10724 h 600"/>
                                <a:gd name="T28" fmla="+- 0 1252 724"/>
                                <a:gd name="T29" fmla="*/ T28 w 838"/>
                                <a:gd name="T30" fmla="+- 0 10787 10581"/>
                                <a:gd name="T31" fmla="*/ 10787 h 600"/>
                                <a:gd name="T32" fmla="+- 0 1238 724"/>
                                <a:gd name="T33" fmla="*/ T32 w 838"/>
                                <a:gd name="T34" fmla="+- 0 10857 10581"/>
                                <a:gd name="T35" fmla="*/ 10857 h 600"/>
                                <a:gd name="T36" fmla="+- 0 1237 724"/>
                                <a:gd name="T37" fmla="*/ T36 w 838"/>
                                <a:gd name="T38" fmla="+- 0 10882 10581"/>
                                <a:gd name="T39" fmla="*/ 10882 h 600"/>
                                <a:gd name="T40" fmla="+- 0 1238 724"/>
                                <a:gd name="T41" fmla="*/ T40 w 838"/>
                                <a:gd name="T42" fmla="+- 0 10906 10581"/>
                                <a:gd name="T43" fmla="*/ 10906 h 600"/>
                                <a:gd name="T44" fmla="+- 0 1252 724"/>
                                <a:gd name="T45" fmla="*/ T44 w 838"/>
                                <a:gd name="T46" fmla="+- 0 10976 10581"/>
                                <a:gd name="T47" fmla="*/ 10976 h 600"/>
                                <a:gd name="T48" fmla="+- 0 1282 724"/>
                                <a:gd name="T49" fmla="*/ T48 w 838"/>
                                <a:gd name="T50" fmla="+- 0 11039 10581"/>
                                <a:gd name="T51" fmla="*/ 11039 h 600"/>
                                <a:gd name="T52" fmla="+- 0 1324 724"/>
                                <a:gd name="T53" fmla="*/ T52 w 838"/>
                                <a:gd name="T54" fmla="+- 0 11093 10581"/>
                                <a:gd name="T55" fmla="*/ 11093 h 600"/>
                                <a:gd name="T56" fmla="+- 0 1378 724"/>
                                <a:gd name="T57" fmla="*/ T56 w 838"/>
                                <a:gd name="T58" fmla="+- 0 11136 10581"/>
                                <a:gd name="T59" fmla="*/ 11136 h 600"/>
                                <a:gd name="T60" fmla="+- 0 1441 724"/>
                                <a:gd name="T61" fmla="*/ T60 w 838"/>
                                <a:gd name="T62" fmla="+- 0 11166 10581"/>
                                <a:gd name="T63" fmla="*/ 11166 h 600"/>
                                <a:gd name="T64" fmla="+- 0 1511 724"/>
                                <a:gd name="T65" fmla="*/ T64 w 838"/>
                                <a:gd name="T66" fmla="+- 0 11180 10581"/>
                                <a:gd name="T67" fmla="*/ 11180 h 600"/>
                                <a:gd name="T68" fmla="+- 0 1536 724"/>
                                <a:gd name="T69" fmla="*/ T68 w 838"/>
                                <a:gd name="T70" fmla="+- 0 11181 10581"/>
                                <a:gd name="T71" fmla="*/ 11181 h 600"/>
                                <a:gd name="T72" fmla="+- 0 1545 724"/>
                                <a:gd name="T73" fmla="*/ T72 w 838"/>
                                <a:gd name="T74" fmla="+- 0 11181 10581"/>
                                <a:gd name="T75" fmla="*/ 11181 h 600"/>
                                <a:gd name="T76" fmla="+- 0 1562 724"/>
                                <a:gd name="T77" fmla="*/ T76 w 838"/>
                                <a:gd name="T78" fmla="+- 0 11180 10581"/>
                                <a:gd name="T79" fmla="*/ 11180 h 600"/>
                                <a:gd name="T80" fmla="+- 0 1562 724"/>
                                <a:gd name="T81" fmla="*/ T80 w 838"/>
                                <a:gd name="T82" fmla="+- 0 11088 10581"/>
                                <a:gd name="T83" fmla="*/ 11088 h 600"/>
                                <a:gd name="T84" fmla="+- 0 1542 724"/>
                                <a:gd name="T85" fmla="*/ T84 w 838"/>
                                <a:gd name="T86" fmla="+- 0 11088 10581"/>
                                <a:gd name="T87" fmla="*/ 11088 h 600"/>
                                <a:gd name="T88" fmla="+- 0 1521 724"/>
                                <a:gd name="T89" fmla="*/ T88 w 838"/>
                                <a:gd name="T90" fmla="+- 0 11087 10581"/>
                                <a:gd name="T91" fmla="*/ 11087 h 600"/>
                                <a:gd name="T92" fmla="+- 0 1462 724"/>
                                <a:gd name="T93" fmla="*/ T92 w 838"/>
                                <a:gd name="T94" fmla="+- 0 11075 10581"/>
                                <a:gd name="T95" fmla="*/ 11075 h 600"/>
                                <a:gd name="T96" fmla="+- 0 1408 724"/>
                                <a:gd name="T97" fmla="*/ T96 w 838"/>
                                <a:gd name="T98" fmla="+- 0 11046 10581"/>
                                <a:gd name="T99" fmla="*/ 11046 h 600"/>
                                <a:gd name="T100" fmla="+- 0 1364 724"/>
                                <a:gd name="T101" fmla="*/ T100 w 838"/>
                                <a:gd name="T102" fmla="+- 0 11002 10581"/>
                                <a:gd name="T103" fmla="*/ 11002 h 600"/>
                                <a:gd name="T104" fmla="+- 0 1336 724"/>
                                <a:gd name="T105" fmla="*/ T104 w 838"/>
                                <a:gd name="T106" fmla="+- 0 10943 10581"/>
                                <a:gd name="T107" fmla="*/ 10943 h 600"/>
                                <a:gd name="T108" fmla="+- 0 1331 724"/>
                                <a:gd name="T109" fmla="*/ T108 w 838"/>
                                <a:gd name="T110" fmla="+- 0 10926 10581"/>
                                <a:gd name="T111" fmla="*/ 10926 h 600"/>
                                <a:gd name="T112" fmla="+- 0 1498 724"/>
                                <a:gd name="T113" fmla="*/ T112 w 838"/>
                                <a:gd name="T114" fmla="+- 0 10925 10581"/>
                                <a:gd name="T115" fmla="*/ 10925 h 600"/>
                                <a:gd name="T116" fmla="+- 0 1498 724"/>
                                <a:gd name="T117" fmla="*/ T116 w 838"/>
                                <a:gd name="T118" fmla="+- 0 10834 10581"/>
                                <a:gd name="T119" fmla="*/ 10834 h 600"/>
                                <a:gd name="T120" fmla="+- 0 1330 724"/>
                                <a:gd name="T121" fmla="*/ T120 w 838"/>
                                <a:gd name="T122" fmla="+- 0 10834 10581"/>
                                <a:gd name="T123" fmla="*/ 10834 h 600"/>
                                <a:gd name="T124" fmla="+- 0 1336 724"/>
                                <a:gd name="T125" fmla="*/ T124 w 838"/>
                                <a:gd name="T126" fmla="+- 0 10812 10581"/>
                                <a:gd name="T127" fmla="*/ 10812 h 600"/>
                                <a:gd name="T128" fmla="+- 0 1344 724"/>
                                <a:gd name="T129" fmla="*/ T128 w 838"/>
                                <a:gd name="T130" fmla="+- 0 10791 10581"/>
                                <a:gd name="T131" fmla="*/ 10791 h 600"/>
                                <a:gd name="T132" fmla="+- 0 1380 724"/>
                                <a:gd name="T133" fmla="*/ T132 w 838"/>
                                <a:gd name="T134" fmla="+- 0 10739 10581"/>
                                <a:gd name="T135" fmla="*/ 10739 h 600"/>
                                <a:gd name="T136" fmla="+- 0 1428 724"/>
                                <a:gd name="T137" fmla="*/ T136 w 838"/>
                                <a:gd name="T138" fmla="+- 0 10702 10581"/>
                                <a:gd name="T139" fmla="*/ 10702 h 600"/>
                                <a:gd name="T140" fmla="+- 0 1486 724"/>
                                <a:gd name="T141" fmla="*/ T140 w 838"/>
                                <a:gd name="T142" fmla="+- 0 10680 10581"/>
                                <a:gd name="T143" fmla="*/ 10680 h 600"/>
                                <a:gd name="T144" fmla="+- 0 1549 724"/>
                                <a:gd name="T145" fmla="*/ T144 w 838"/>
                                <a:gd name="T146" fmla="+- 0 10674 10581"/>
                                <a:gd name="T147" fmla="*/ 10674 h 600"/>
                                <a:gd name="T148" fmla="+- 0 1562 724"/>
                                <a:gd name="T149" fmla="*/ T148 w 838"/>
                                <a:gd name="T150" fmla="+- 0 10584 10581"/>
                                <a:gd name="T151" fmla="*/ 10584 h 600"/>
                                <a:gd name="T152" fmla="+- 0 1553 724"/>
                                <a:gd name="T153" fmla="*/ T152 w 838"/>
                                <a:gd name="T154" fmla="+- 0 10583 10581"/>
                                <a:gd name="T155" fmla="*/ 10583 h 600"/>
                                <a:gd name="T156" fmla="+- 0 1544 724"/>
                                <a:gd name="T157" fmla="*/ T156 w 838"/>
                                <a:gd name="T158" fmla="+- 0 10583 10581"/>
                                <a:gd name="T159" fmla="*/ 10583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38" h="600">
                                  <a:moveTo>
                                    <a:pt x="820" y="2"/>
                                  </a:moveTo>
                                  <a:lnTo>
                                    <a:pt x="812" y="2"/>
                                  </a:lnTo>
                                  <a:lnTo>
                                    <a:pt x="787" y="3"/>
                                  </a:lnTo>
                                  <a:lnTo>
                                    <a:pt x="717" y="17"/>
                                  </a:lnTo>
                                  <a:lnTo>
                                    <a:pt x="654" y="46"/>
                                  </a:lnTo>
                                  <a:lnTo>
                                    <a:pt x="600" y="89"/>
                                  </a:lnTo>
                                  <a:lnTo>
                                    <a:pt x="558" y="143"/>
                                  </a:lnTo>
                                  <a:lnTo>
                                    <a:pt x="528" y="206"/>
                                  </a:lnTo>
                                  <a:lnTo>
                                    <a:pt x="514" y="276"/>
                                  </a:lnTo>
                                  <a:lnTo>
                                    <a:pt x="513" y="301"/>
                                  </a:lnTo>
                                  <a:lnTo>
                                    <a:pt x="514" y="325"/>
                                  </a:lnTo>
                                  <a:lnTo>
                                    <a:pt x="528" y="395"/>
                                  </a:lnTo>
                                  <a:lnTo>
                                    <a:pt x="558" y="458"/>
                                  </a:lnTo>
                                  <a:lnTo>
                                    <a:pt x="600" y="512"/>
                                  </a:lnTo>
                                  <a:lnTo>
                                    <a:pt x="654" y="555"/>
                                  </a:lnTo>
                                  <a:lnTo>
                                    <a:pt x="717" y="585"/>
                                  </a:lnTo>
                                  <a:lnTo>
                                    <a:pt x="787" y="599"/>
                                  </a:lnTo>
                                  <a:lnTo>
                                    <a:pt x="812" y="600"/>
                                  </a:lnTo>
                                  <a:lnTo>
                                    <a:pt x="821" y="600"/>
                                  </a:lnTo>
                                  <a:lnTo>
                                    <a:pt x="838" y="599"/>
                                  </a:lnTo>
                                  <a:lnTo>
                                    <a:pt x="838" y="507"/>
                                  </a:lnTo>
                                  <a:lnTo>
                                    <a:pt x="818" y="507"/>
                                  </a:lnTo>
                                  <a:lnTo>
                                    <a:pt x="797" y="506"/>
                                  </a:lnTo>
                                  <a:lnTo>
                                    <a:pt x="738" y="494"/>
                                  </a:lnTo>
                                  <a:lnTo>
                                    <a:pt x="684" y="465"/>
                                  </a:lnTo>
                                  <a:lnTo>
                                    <a:pt x="640" y="421"/>
                                  </a:lnTo>
                                  <a:lnTo>
                                    <a:pt x="612" y="362"/>
                                  </a:lnTo>
                                  <a:lnTo>
                                    <a:pt x="607" y="345"/>
                                  </a:lnTo>
                                  <a:lnTo>
                                    <a:pt x="774" y="344"/>
                                  </a:lnTo>
                                  <a:lnTo>
                                    <a:pt x="774" y="253"/>
                                  </a:lnTo>
                                  <a:lnTo>
                                    <a:pt x="606" y="253"/>
                                  </a:lnTo>
                                  <a:lnTo>
                                    <a:pt x="612" y="231"/>
                                  </a:lnTo>
                                  <a:lnTo>
                                    <a:pt x="620" y="210"/>
                                  </a:lnTo>
                                  <a:lnTo>
                                    <a:pt x="656" y="158"/>
                                  </a:lnTo>
                                  <a:lnTo>
                                    <a:pt x="704" y="121"/>
                                  </a:lnTo>
                                  <a:lnTo>
                                    <a:pt x="762" y="99"/>
                                  </a:lnTo>
                                  <a:lnTo>
                                    <a:pt x="825" y="93"/>
                                  </a:lnTo>
                                  <a:lnTo>
                                    <a:pt x="838" y="3"/>
                                  </a:lnTo>
                                  <a:lnTo>
                                    <a:pt x="829" y="2"/>
                                  </a:lnTo>
                                  <a:lnTo>
                                    <a:pt x="8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69"/>
                          <wps:cNvSpPr>
                            <a:spLocks/>
                          </wps:cNvSpPr>
                          <wps:spPr bwMode="auto">
                            <a:xfrm>
                              <a:off x="724" y="10581"/>
                              <a:ext cx="838" cy="600"/>
                            </a:xfrm>
                            <a:custGeom>
                              <a:avLst/>
                              <a:gdLst>
                                <a:gd name="T0" fmla="+- 0 1562 724"/>
                                <a:gd name="T1" fmla="*/ T0 w 838"/>
                                <a:gd name="T2" fmla="+- 0 11086 10581"/>
                                <a:gd name="T3" fmla="*/ 11086 h 600"/>
                                <a:gd name="T4" fmla="+- 0 1542 724"/>
                                <a:gd name="T5" fmla="*/ T4 w 838"/>
                                <a:gd name="T6" fmla="+- 0 11088 10581"/>
                                <a:gd name="T7" fmla="*/ 11088 h 600"/>
                                <a:gd name="T8" fmla="+- 0 1562 724"/>
                                <a:gd name="T9" fmla="*/ T8 w 838"/>
                                <a:gd name="T10" fmla="+- 0 11088 10581"/>
                                <a:gd name="T11" fmla="*/ 11088 h 600"/>
                                <a:gd name="T12" fmla="+- 0 1562 724"/>
                                <a:gd name="T13" fmla="*/ T12 w 838"/>
                                <a:gd name="T14" fmla="+- 0 11086 10581"/>
                                <a:gd name="T15" fmla="*/ 1108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8" h="600">
                                  <a:moveTo>
                                    <a:pt x="838" y="505"/>
                                  </a:moveTo>
                                  <a:lnTo>
                                    <a:pt x="818" y="507"/>
                                  </a:lnTo>
                                  <a:lnTo>
                                    <a:pt x="838" y="507"/>
                                  </a:lnTo>
                                  <a:lnTo>
                                    <a:pt x="838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66"/>
                        <wpg:cNvGrpSpPr>
                          <a:grpSpLocks/>
                        </wpg:cNvGrpSpPr>
                        <wpg:grpSpPr bwMode="auto">
                          <a:xfrm>
                            <a:off x="2525" y="11094"/>
                            <a:ext cx="41" cy="82"/>
                            <a:chOff x="2525" y="11094"/>
                            <a:chExt cx="41" cy="82"/>
                          </a:xfrm>
                        </wpg:grpSpPr>
                        <wps:wsp>
                          <wps:cNvPr id="15" name="Freeform 167"/>
                          <wps:cNvSpPr>
                            <a:spLocks/>
                          </wps:cNvSpPr>
                          <wps:spPr bwMode="auto">
                            <a:xfrm>
                              <a:off x="2525" y="11094"/>
                              <a:ext cx="41" cy="82"/>
                            </a:xfrm>
                            <a:custGeom>
                              <a:avLst/>
                              <a:gdLst>
                                <a:gd name="T0" fmla="+- 0 2562 2525"/>
                                <a:gd name="T1" fmla="*/ T0 w 41"/>
                                <a:gd name="T2" fmla="+- 0 11094 11094"/>
                                <a:gd name="T3" fmla="*/ 11094 h 82"/>
                                <a:gd name="T4" fmla="+- 0 2527 2525"/>
                                <a:gd name="T5" fmla="*/ T4 w 41"/>
                                <a:gd name="T6" fmla="+- 0 11094 11094"/>
                                <a:gd name="T7" fmla="*/ 11094 h 82"/>
                                <a:gd name="T8" fmla="+- 0 2525 2525"/>
                                <a:gd name="T9" fmla="*/ T8 w 41"/>
                                <a:gd name="T10" fmla="+- 0 11124 11094"/>
                                <a:gd name="T11" fmla="*/ 11124 h 82"/>
                                <a:gd name="T12" fmla="+- 0 2539 2525"/>
                                <a:gd name="T13" fmla="*/ T12 w 41"/>
                                <a:gd name="T14" fmla="+- 0 11121 11094"/>
                                <a:gd name="T15" fmla="*/ 11121 h 82"/>
                                <a:gd name="T16" fmla="+- 0 2551 2525"/>
                                <a:gd name="T17" fmla="*/ T16 w 41"/>
                                <a:gd name="T18" fmla="+- 0 11126 11094"/>
                                <a:gd name="T19" fmla="*/ 11126 h 82"/>
                                <a:gd name="T20" fmla="+- 0 2560 2525"/>
                                <a:gd name="T21" fmla="*/ T20 w 41"/>
                                <a:gd name="T22" fmla="+- 0 11130 11094"/>
                                <a:gd name="T23" fmla="*/ 11130 h 82"/>
                                <a:gd name="T24" fmla="+- 0 2565 2525"/>
                                <a:gd name="T25" fmla="*/ T24 w 41"/>
                                <a:gd name="T26" fmla="+- 0 11141 11094"/>
                                <a:gd name="T27" fmla="*/ 11141 h 82"/>
                                <a:gd name="T28" fmla="+- 0 2562 2525"/>
                                <a:gd name="T29" fmla="*/ T28 w 41"/>
                                <a:gd name="T30" fmla="+- 0 11154 11094"/>
                                <a:gd name="T31" fmla="*/ 11154 h 82"/>
                                <a:gd name="T32" fmla="+- 0 2548 2525"/>
                                <a:gd name="T33" fmla="*/ T32 w 41"/>
                                <a:gd name="T34" fmla="+- 0 11171 11094"/>
                                <a:gd name="T35" fmla="*/ 11171 h 82"/>
                                <a:gd name="T36" fmla="+- 0 2527 2525"/>
                                <a:gd name="T37" fmla="*/ T36 w 41"/>
                                <a:gd name="T38" fmla="+- 0 11175 11094"/>
                                <a:gd name="T39" fmla="*/ 1117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82">
                                  <a:moveTo>
                                    <a:pt x="3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" y="81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64"/>
                        <wpg:cNvGrpSpPr>
                          <a:grpSpLocks/>
                        </wpg:cNvGrpSpPr>
                        <wpg:grpSpPr bwMode="auto">
                          <a:xfrm>
                            <a:off x="2604" y="11094"/>
                            <a:ext cx="49" cy="82"/>
                            <a:chOff x="2604" y="11094"/>
                            <a:chExt cx="49" cy="82"/>
                          </a:xfrm>
                        </wpg:grpSpPr>
                        <wps:wsp>
                          <wps:cNvPr id="17" name="Freeform 165"/>
                          <wps:cNvSpPr>
                            <a:spLocks/>
                          </wps:cNvSpPr>
                          <wps:spPr bwMode="auto">
                            <a:xfrm>
                              <a:off x="2604" y="11094"/>
                              <a:ext cx="49" cy="82"/>
                            </a:xfrm>
                            <a:custGeom>
                              <a:avLst/>
                              <a:gdLst>
                                <a:gd name="T0" fmla="+- 0 2652 2604"/>
                                <a:gd name="T1" fmla="*/ T0 w 49"/>
                                <a:gd name="T2" fmla="+- 0 11135 11094"/>
                                <a:gd name="T3" fmla="*/ 11135 h 82"/>
                                <a:gd name="T4" fmla="+- 0 2652 2604"/>
                                <a:gd name="T5" fmla="*/ T4 w 49"/>
                                <a:gd name="T6" fmla="+- 0 11121 11094"/>
                                <a:gd name="T7" fmla="*/ 11121 h 82"/>
                                <a:gd name="T8" fmla="+- 0 2651 2604"/>
                                <a:gd name="T9" fmla="*/ T8 w 49"/>
                                <a:gd name="T10" fmla="+- 0 11104 11094"/>
                                <a:gd name="T11" fmla="*/ 11104 h 82"/>
                                <a:gd name="T12" fmla="+- 0 2644 2604"/>
                                <a:gd name="T13" fmla="*/ T12 w 49"/>
                                <a:gd name="T14" fmla="+- 0 11098 11094"/>
                                <a:gd name="T15" fmla="*/ 11098 h 82"/>
                                <a:gd name="T16" fmla="+- 0 2641 2604"/>
                                <a:gd name="T17" fmla="*/ T16 w 49"/>
                                <a:gd name="T18" fmla="+- 0 11095 11094"/>
                                <a:gd name="T19" fmla="*/ 11095 h 82"/>
                                <a:gd name="T20" fmla="+- 0 2632 2604"/>
                                <a:gd name="T21" fmla="*/ T20 w 49"/>
                                <a:gd name="T22" fmla="+- 0 11094 11094"/>
                                <a:gd name="T23" fmla="*/ 11094 h 82"/>
                                <a:gd name="T24" fmla="+- 0 2627 2604"/>
                                <a:gd name="T25" fmla="*/ T24 w 49"/>
                                <a:gd name="T26" fmla="+- 0 11094 11094"/>
                                <a:gd name="T27" fmla="*/ 11094 h 82"/>
                                <a:gd name="T28" fmla="+- 0 2622 2604"/>
                                <a:gd name="T29" fmla="*/ T28 w 49"/>
                                <a:gd name="T30" fmla="+- 0 11094 11094"/>
                                <a:gd name="T31" fmla="*/ 11094 h 82"/>
                                <a:gd name="T32" fmla="+- 0 2613 2604"/>
                                <a:gd name="T33" fmla="*/ T32 w 49"/>
                                <a:gd name="T34" fmla="+- 0 11095 11094"/>
                                <a:gd name="T35" fmla="*/ 11095 h 82"/>
                                <a:gd name="T36" fmla="+- 0 2611 2604"/>
                                <a:gd name="T37" fmla="*/ T36 w 49"/>
                                <a:gd name="T38" fmla="+- 0 11098 11094"/>
                                <a:gd name="T39" fmla="*/ 11098 h 82"/>
                                <a:gd name="T40" fmla="+- 0 2604 2604"/>
                                <a:gd name="T41" fmla="*/ T40 w 49"/>
                                <a:gd name="T42" fmla="+- 0 11104 11094"/>
                                <a:gd name="T43" fmla="*/ 11104 h 82"/>
                                <a:gd name="T44" fmla="+- 0 2604 2604"/>
                                <a:gd name="T45" fmla="*/ T44 w 49"/>
                                <a:gd name="T46" fmla="+- 0 11121 11094"/>
                                <a:gd name="T47" fmla="*/ 11121 h 82"/>
                                <a:gd name="T48" fmla="+- 0 2604 2604"/>
                                <a:gd name="T49" fmla="*/ T48 w 49"/>
                                <a:gd name="T50" fmla="+- 0 11135 11094"/>
                                <a:gd name="T51" fmla="*/ 11135 h 82"/>
                                <a:gd name="T52" fmla="+- 0 2604 2604"/>
                                <a:gd name="T53" fmla="*/ T52 w 49"/>
                                <a:gd name="T54" fmla="+- 0 11148 11094"/>
                                <a:gd name="T55" fmla="*/ 11148 h 82"/>
                                <a:gd name="T56" fmla="+- 0 2604 2604"/>
                                <a:gd name="T57" fmla="*/ T56 w 49"/>
                                <a:gd name="T58" fmla="+- 0 11165 11094"/>
                                <a:gd name="T59" fmla="*/ 11165 h 82"/>
                                <a:gd name="T60" fmla="+- 0 2611 2604"/>
                                <a:gd name="T61" fmla="*/ T60 w 49"/>
                                <a:gd name="T62" fmla="+- 0 11172 11094"/>
                                <a:gd name="T63" fmla="*/ 11172 h 82"/>
                                <a:gd name="T64" fmla="+- 0 2614 2604"/>
                                <a:gd name="T65" fmla="*/ T64 w 49"/>
                                <a:gd name="T66" fmla="+- 0 11175 11094"/>
                                <a:gd name="T67" fmla="*/ 11175 h 82"/>
                                <a:gd name="T68" fmla="+- 0 2622 2604"/>
                                <a:gd name="T69" fmla="*/ T68 w 49"/>
                                <a:gd name="T70" fmla="+- 0 11175 11094"/>
                                <a:gd name="T71" fmla="*/ 11175 h 82"/>
                                <a:gd name="T72" fmla="+- 0 2627 2604"/>
                                <a:gd name="T73" fmla="*/ T72 w 49"/>
                                <a:gd name="T74" fmla="+- 0 11175 11094"/>
                                <a:gd name="T75" fmla="*/ 11175 h 82"/>
                                <a:gd name="T76" fmla="+- 0 2632 2604"/>
                                <a:gd name="T77" fmla="*/ T76 w 49"/>
                                <a:gd name="T78" fmla="+- 0 11175 11094"/>
                                <a:gd name="T79" fmla="*/ 11175 h 82"/>
                                <a:gd name="T80" fmla="+- 0 2641 2604"/>
                                <a:gd name="T81" fmla="*/ T80 w 49"/>
                                <a:gd name="T82" fmla="+- 0 11175 11094"/>
                                <a:gd name="T83" fmla="*/ 11175 h 82"/>
                                <a:gd name="T84" fmla="+- 0 2644 2604"/>
                                <a:gd name="T85" fmla="*/ T84 w 49"/>
                                <a:gd name="T86" fmla="+- 0 11172 11094"/>
                                <a:gd name="T87" fmla="*/ 11172 h 82"/>
                                <a:gd name="T88" fmla="+- 0 2651 2604"/>
                                <a:gd name="T89" fmla="*/ T88 w 49"/>
                                <a:gd name="T90" fmla="+- 0 11165 11094"/>
                                <a:gd name="T91" fmla="*/ 11165 h 82"/>
                                <a:gd name="T92" fmla="+- 0 2652 2604"/>
                                <a:gd name="T93" fmla="*/ T92 w 49"/>
                                <a:gd name="T94" fmla="+- 0 11148 11094"/>
                                <a:gd name="T95" fmla="*/ 11148 h 82"/>
                                <a:gd name="T96" fmla="+- 0 2652 2604"/>
                                <a:gd name="T97" fmla="*/ T96 w 49"/>
                                <a:gd name="T98" fmla="+- 0 11135 11094"/>
                                <a:gd name="T99" fmla="*/ 1113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9" h="82">
                                  <a:moveTo>
                                    <a:pt x="48" y="41"/>
                                  </a:moveTo>
                                  <a:lnTo>
                                    <a:pt x="48" y="2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8" y="41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62"/>
                        <wpg:cNvGrpSpPr>
                          <a:grpSpLocks/>
                        </wpg:cNvGrpSpPr>
                        <wpg:grpSpPr bwMode="auto">
                          <a:xfrm>
                            <a:off x="2689" y="11094"/>
                            <a:ext cx="48" cy="61"/>
                            <a:chOff x="2689" y="11094"/>
                            <a:chExt cx="48" cy="61"/>
                          </a:xfrm>
                        </wpg:grpSpPr>
                        <wps:wsp>
                          <wps:cNvPr id="19" name="Freeform 163"/>
                          <wps:cNvSpPr>
                            <a:spLocks/>
                          </wps:cNvSpPr>
                          <wps:spPr bwMode="auto">
                            <a:xfrm>
                              <a:off x="2689" y="11094"/>
                              <a:ext cx="48" cy="61"/>
                            </a:xfrm>
                            <a:custGeom>
                              <a:avLst/>
                              <a:gdLst>
                                <a:gd name="T0" fmla="+- 0 2715 2689"/>
                                <a:gd name="T1" fmla="*/ T0 w 48"/>
                                <a:gd name="T2" fmla="+- 0 11094 11094"/>
                                <a:gd name="T3" fmla="*/ 11094 h 61"/>
                                <a:gd name="T4" fmla="+- 0 2689 2689"/>
                                <a:gd name="T5" fmla="*/ T4 w 48"/>
                                <a:gd name="T6" fmla="+- 0 11149 11094"/>
                                <a:gd name="T7" fmla="*/ 11149 h 61"/>
                                <a:gd name="T8" fmla="+- 0 2689 2689"/>
                                <a:gd name="T9" fmla="*/ T8 w 48"/>
                                <a:gd name="T10" fmla="+- 0 11154 11094"/>
                                <a:gd name="T11" fmla="*/ 11154 h 61"/>
                                <a:gd name="T12" fmla="+- 0 2737 2689"/>
                                <a:gd name="T13" fmla="*/ T12 w 48"/>
                                <a:gd name="T14" fmla="+- 0 11154 11094"/>
                                <a:gd name="T15" fmla="*/ 1115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61">
                                  <a:moveTo>
                                    <a:pt x="26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8" y="6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60"/>
                        <wpg:cNvGrpSpPr>
                          <a:grpSpLocks/>
                        </wpg:cNvGrpSpPr>
                        <wpg:grpSpPr bwMode="auto">
                          <a:xfrm>
                            <a:off x="2776" y="11092"/>
                            <a:ext cx="45" cy="84"/>
                            <a:chOff x="2776" y="11092"/>
                            <a:chExt cx="45" cy="84"/>
                          </a:xfrm>
                        </wpg:grpSpPr>
                        <wps:wsp>
                          <wps:cNvPr id="21" name="Freeform 161"/>
                          <wps:cNvSpPr>
                            <a:spLocks/>
                          </wps:cNvSpPr>
                          <wps:spPr bwMode="auto">
                            <a:xfrm>
                              <a:off x="2776" y="11092"/>
                              <a:ext cx="45" cy="84"/>
                            </a:xfrm>
                            <a:custGeom>
                              <a:avLst/>
                              <a:gdLst>
                                <a:gd name="T0" fmla="+- 0 2776 2776"/>
                                <a:gd name="T1" fmla="*/ T0 w 45"/>
                                <a:gd name="T2" fmla="+- 0 11100 11092"/>
                                <a:gd name="T3" fmla="*/ 11100 h 84"/>
                                <a:gd name="T4" fmla="+- 0 2789 2776"/>
                                <a:gd name="T5" fmla="*/ T4 w 45"/>
                                <a:gd name="T6" fmla="+- 0 11092 11092"/>
                                <a:gd name="T7" fmla="*/ 11092 h 84"/>
                                <a:gd name="T8" fmla="+- 0 2800 2776"/>
                                <a:gd name="T9" fmla="*/ T8 w 45"/>
                                <a:gd name="T10" fmla="+- 0 11094 11092"/>
                                <a:gd name="T11" fmla="*/ 11094 h 84"/>
                                <a:gd name="T12" fmla="+- 0 2811 2776"/>
                                <a:gd name="T13" fmla="*/ T12 w 45"/>
                                <a:gd name="T14" fmla="+- 0 11095 11092"/>
                                <a:gd name="T15" fmla="*/ 11095 h 84"/>
                                <a:gd name="T16" fmla="+- 0 2819 2776"/>
                                <a:gd name="T17" fmla="*/ T16 w 45"/>
                                <a:gd name="T18" fmla="+- 0 11101 11092"/>
                                <a:gd name="T19" fmla="*/ 11101 h 84"/>
                                <a:gd name="T20" fmla="+- 0 2820 2776"/>
                                <a:gd name="T21" fmla="*/ T20 w 45"/>
                                <a:gd name="T22" fmla="+- 0 11111 11092"/>
                                <a:gd name="T23" fmla="*/ 11111 h 84"/>
                                <a:gd name="T24" fmla="+- 0 2821 2776"/>
                                <a:gd name="T25" fmla="*/ T24 w 45"/>
                                <a:gd name="T26" fmla="+- 0 11121 11092"/>
                                <a:gd name="T27" fmla="*/ 11121 h 84"/>
                                <a:gd name="T28" fmla="+- 0 2816 2776"/>
                                <a:gd name="T29" fmla="*/ T28 w 45"/>
                                <a:gd name="T30" fmla="+- 0 11127 11092"/>
                                <a:gd name="T31" fmla="*/ 11127 h 84"/>
                                <a:gd name="T32" fmla="+- 0 2803 2776"/>
                                <a:gd name="T33" fmla="*/ T32 w 45"/>
                                <a:gd name="T34" fmla="+- 0 11136 11092"/>
                                <a:gd name="T35" fmla="*/ 11136 h 84"/>
                                <a:gd name="T36" fmla="+- 0 2791 2776"/>
                                <a:gd name="T37" fmla="*/ T36 w 45"/>
                                <a:gd name="T38" fmla="+- 0 11143 11092"/>
                                <a:gd name="T39" fmla="*/ 11143 h 84"/>
                                <a:gd name="T40" fmla="+- 0 2782 2776"/>
                                <a:gd name="T41" fmla="*/ T40 w 45"/>
                                <a:gd name="T42" fmla="+- 0 11150 11092"/>
                                <a:gd name="T43" fmla="*/ 11150 h 84"/>
                                <a:gd name="T44" fmla="+- 0 2779 2776"/>
                                <a:gd name="T45" fmla="*/ T44 w 45"/>
                                <a:gd name="T46" fmla="+- 0 11160 11092"/>
                                <a:gd name="T47" fmla="*/ 11160 h 84"/>
                                <a:gd name="T48" fmla="+- 0 2777 2776"/>
                                <a:gd name="T49" fmla="*/ T48 w 45"/>
                                <a:gd name="T50" fmla="+- 0 11168 11092"/>
                                <a:gd name="T51" fmla="*/ 11168 h 84"/>
                                <a:gd name="T52" fmla="+- 0 2778 2776"/>
                                <a:gd name="T53" fmla="*/ T52 w 45"/>
                                <a:gd name="T54" fmla="+- 0 11175 11092"/>
                                <a:gd name="T55" fmla="*/ 11175 h 84"/>
                                <a:gd name="T56" fmla="+- 0 2820 2776"/>
                                <a:gd name="T57" fmla="*/ T56 w 45"/>
                                <a:gd name="T58" fmla="+- 0 11175 11092"/>
                                <a:gd name="T59" fmla="*/ 1117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84">
                                  <a:moveTo>
                                    <a:pt x="0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44" y="83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58"/>
                        <wpg:cNvGrpSpPr>
                          <a:grpSpLocks/>
                        </wpg:cNvGrpSpPr>
                        <wpg:grpSpPr bwMode="auto">
                          <a:xfrm>
                            <a:off x="2859" y="11094"/>
                            <a:ext cx="49" cy="82"/>
                            <a:chOff x="2859" y="11094"/>
                            <a:chExt cx="49" cy="82"/>
                          </a:xfrm>
                        </wpg:grpSpPr>
                        <wps:wsp>
                          <wps:cNvPr id="23" name="Freeform 159"/>
                          <wps:cNvSpPr>
                            <a:spLocks/>
                          </wps:cNvSpPr>
                          <wps:spPr bwMode="auto">
                            <a:xfrm>
                              <a:off x="2859" y="11094"/>
                              <a:ext cx="49" cy="82"/>
                            </a:xfrm>
                            <a:custGeom>
                              <a:avLst/>
                              <a:gdLst>
                                <a:gd name="T0" fmla="+- 0 2907 2859"/>
                                <a:gd name="T1" fmla="*/ T0 w 49"/>
                                <a:gd name="T2" fmla="+- 0 11135 11094"/>
                                <a:gd name="T3" fmla="*/ 11135 h 82"/>
                                <a:gd name="T4" fmla="+- 0 2907 2859"/>
                                <a:gd name="T5" fmla="*/ T4 w 49"/>
                                <a:gd name="T6" fmla="+- 0 11121 11094"/>
                                <a:gd name="T7" fmla="*/ 11121 h 82"/>
                                <a:gd name="T8" fmla="+- 0 2906 2859"/>
                                <a:gd name="T9" fmla="*/ T8 w 49"/>
                                <a:gd name="T10" fmla="+- 0 11104 11094"/>
                                <a:gd name="T11" fmla="*/ 11104 h 82"/>
                                <a:gd name="T12" fmla="+- 0 2900 2859"/>
                                <a:gd name="T13" fmla="*/ T12 w 49"/>
                                <a:gd name="T14" fmla="+- 0 11098 11094"/>
                                <a:gd name="T15" fmla="*/ 11098 h 82"/>
                                <a:gd name="T16" fmla="+- 0 2896 2859"/>
                                <a:gd name="T17" fmla="*/ T16 w 49"/>
                                <a:gd name="T18" fmla="+- 0 11095 11094"/>
                                <a:gd name="T19" fmla="*/ 11095 h 82"/>
                                <a:gd name="T20" fmla="+- 0 2888 2859"/>
                                <a:gd name="T21" fmla="*/ T20 w 49"/>
                                <a:gd name="T22" fmla="+- 0 11094 11094"/>
                                <a:gd name="T23" fmla="*/ 11094 h 82"/>
                                <a:gd name="T24" fmla="+- 0 2883 2859"/>
                                <a:gd name="T25" fmla="*/ T24 w 49"/>
                                <a:gd name="T26" fmla="+- 0 11094 11094"/>
                                <a:gd name="T27" fmla="*/ 11094 h 82"/>
                                <a:gd name="T28" fmla="+- 0 2878 2859"/>
                                <a:gd name="T29" fmla="*/ T28 w 49"/>
                                <a:gd name="T30" fmla="+- 0 11094 11094"/>
                                <a:gd name="T31" fmla="*/ 11094 h 82"/>
                                <a:gd name="T32" fmla="+- 0 2869 2859"/>
                                <a:gd name="T33" fmla="*/ T32 w 49"/>
                                <a:gd name="T34" fmla="+- 0 11095 11094"/>
                                <a:gd name="T35" fmla="*/ 11095 h 82"/>
                                <a:gd name="T36" fmla="+- 0 2866 2859"/>
                                <a:gd name="T37" fmla="*/ T36 w 49"/>
                                <a:gd name="T38" fmla="+- 0 11098 11094"/>
                                <a:gd name="T39" fmla="*/ 11098 h 82"/>
                                <a:gd name="T40" fmla="+- 0 2860 2859"/>
                                <a:gd name="T41" fmla="*/ T40 w 49"/>
                                <a:gd name="T42" fmla="+- 0 11104 11094"/>
                                <a:gd name="T43" fmla="*/ 11104 h 82"/>
                                <a:gd name="T44" fmla="+- 0 2859 2859"/>
                                <a:gd name="T45" fmla="*/ T44 w 49"/>
                                <a:gd name="T46" fmla="+- 0 11121 11094"/>
                                <a:gd name="T47" fmla="*/ 11121 h 82"/>
                                <a:gd name="T48" fmla="+- 0 2859 2859"/>
                                <a:gd name="T49" fmla="*/ T48 w 49"/>
                                <a:gd name="T50" fmla="+- 0 11135 11094"/>
                                <a:gd name="T51" fmla="*/ 11135 h 82"/>
                                <a:gd name="T52" fmla="+- 0 2859 2859"/>
                                <a:gd name="T53" fmla="*/ T52 w 49"/>
                                <a:gd name="T54" fmla="+- 0 11148 11094"/>
                                <a:gd name="T55" fmla="*/ 11148 h 82"/>
                                <a:gd name="T56" fmla="+- 0 2860 2859"/>
                                <a:gd name="T57" fmla="*/ T56 w 49"/>
                                <a:gd name="T58" fmla="+- 0 11165 11094"/>
                                <a:gd name="T59" fmla="*/ 11165 h 82"/>
                                <a:gd name="T60" fmla="+- 0 2866 2859"/>
                                <a:gd name="T61" fmla="*/ T60 w 49"/>
                                <a:gd name="T62" fmla="+- 0 11172 11094"/>
                                <a:gd name="T63" fmla="*/ 11172 h 82"/>
                                <a:gd name="T64" fmla="+- 0 2870 2859"/>
                                <a:gd name="T65" fmla="*/ T64 w 49"/>
                                <a:gd name="T66" fmla="+- 0 11175 11094"/>
                                <a:gd name="T67" fmla="*/ 11175 h 82"/>
                                <a:gd name="T68" fmla="+- 0 2878 2859"/>
                                <a:gd name="T69" fmla="*/ T68 w 49"/>
                                <a:gd name="T70" fmla="+- 0 11175 11094"/>
                                <a:gd name="T71" fmla="*/ 11175 h 82"/>
                                <a:gd name="T72" fmla="+- 0 2883 2859"/>
                                <a:gd name="T73" fmla="*/ T72 w 49"/>
                                <a:gd name="T74" fmla="+- 0 11175 11094"/>
                                <a:gd name="T75" fmla="*/ 11175 h 82"/>
                                <a:gd name="T76" fmla="+- 0 2888 2859"/>
                                <a:gd name="T77" fmla="*/ T76 w 49"/>
                                <a:gd name="T78" fmla="+- 0 11175 11094"/>
                                <a:gd name="T79" fmla="*/ 11175 h 82"/>
                                <a:gd name="T80" fmla="+- 0 2896 2859"/>
                                <a:gd name="T81" fmla="*/ T80 w 49"/>
                                <a:gd name="T82" fmla="+- 0 11175 11094"/>
                                <a:gd name="T83" fmla="*/ 11175 h 82"/>
                                <a:gd name="T84" fmla="+- 0 2900 2859"/>
                                <a:gd name="T85" fmla="*/ T84 w 49"/>
                                <a:gd name="T86" fmla="+- 0 11172 11094"/>
                                <a:gd name="T87" fmla="*/ 11172 h 82"/>
                                <a:gd name="T88" fmla="+- 0 2906 2859"/>
                                <a:gd name="T89" fmla="*/ T88 w 49"/>
                                <a:gd name="T90" fmla="+- 0 11165 11094"/>
                                <a:gd name="T91" fmla="*/ 11165 h 82"/>
                                <a:gd name="T92" fmla="+- 0 2907 2859"/>
                                <a:gd name="T93" fmla="*/ T92 w 49"/>
                                <a:gd name="T94" fmla="+- 0 11148 11094"/>
                                <a:gd name="T95" fmla="*/ 11148 h 82"/>
                                <a:gd name="T96" fmla="+- 0 2907 2859"/>
                                <a:gd name="T97" fmla="*/ T96 w 49"/>
                                <a:gd name="T98" fmla="+- 0 11135 11094"/>
                                <a:gd name="T99" fmla="*/ 1113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9" h="82">
                                  <a:moveTo>
                                    <a:pt x="48" y="41"/>
                                  </a:moveTo>
                                  <a:lnTo>
                                    <a:pt x="48" y="2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8" y="41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56"/>
                        <wpg:cNvGrpSpPr>
                          <a:grpSpLocks/>
                        </wpg:cNvGrpSpPr>
                        <wpg:grpSpPr bwMode="auto">
                          <a:xfrm>
                            <a:off x="2944" y="11094"/>
                            <a:ext cx="49" cy="82"/>
                            <a:chOff x="2944" y="11094"/>
                            <a:chExt cx="49" cy="82"/>
                          </a:xfrm>
                        </wpg:grpSpPr>
                        <wps:wsp>
                          <wps:cNvPr id="25" name="Freeform 157"/>
                          <wps:cNvSpPr>
                            <a:spLocks/>
                          </wps:cNvSpPr>
                          <wps:spPr bwMode="auto">
                            <a:xfrm>
                              <a:off x="2944" y="11094"/>
                              <a:ext cx="49" cy="82"/>
                            </a:xfrm>
                            <a:custGeom>
                              <a:avLst/>
                              <a:gdLst>
                                <a:gd name="T0" fmla="+- 0 2968 2944"/>
                                <a:gd name="T1" fmla="*/ T0 w 49"/>
                                <a:gd name="T2" fmla="+- 0 11176 11094"/>
                                <a:gd name="T3" fmla="*/ 11176 h 82"/>
                                <a:gd name="T4" fmla="+- 0 2977 2944"/>
                                <a:gd name="T5" fmla="*/ T4 w 49"/>
                                <a:gd name="T6" fmla="+- 0 11176 11094"/>
                                <a:gd name="T7" fmla="*/ 11176 h 82"/>
                                <a:gd name="T8" fmla="+- 0 2992 2944"/>
                                <a:gd name="T9" fmla="*/ T8 w 49"/>
                                <a:gd name="T10" fmla="+- 0 11172 11094"/>
                                <a:gd name="T11" fmla="*/ 11172 h 82"/>
                                <a:gd name="T12" fmla="+- 0 2992 2944"/>
                                <a:gd name="T13" fmla="*/ T12 w 49"/>
                                <a:gd name="T14" fmla="+- 0 11155 11094"/>
                                <a:gd name="T15" fmla="*/ 11155 h 82"/>
                                <a:gd name="T16" fmla="+- 0 2992 2944"/>
                                <a:gd name="T17" fmla="*/ T16 w 49"/>
                                <a:gd name="T18" fmla="+- 0 11138 11094"/>
                                <a:gd name="T19" fmla="*/ 11138 h 82"/>
                                <a:gd name="T20" fmla="+- 0 2968 2944"/>
                                <a:gd name="T21" fmla="*/ T20 w 49"/>
                                <a:gd name="T22" fmla="+- 0 11130 11094"/>
                                <a:gd name="T23" fmla="*/ 11130 h 82"/>
                                <a:gd name="T24" fmla="+- 0 2988 2944"/>
                                <a:gd name="T25" fmla="*/ T24 w 49"/>
                                <a:gd name="T26" fmla="+- 0 11122 11094"/>
                                <a:gd name="T27" fmla="*/ 11122 h 82"/>
                                <a:gd name="T28" fmla="+- 0 2988 2944"/>
                                <a:gd name="T29" fmla="*/ T28 w 49"/>
                                <a:gd name="T30" fmla="+- 0 11109 11094"/>
                                <a:gd name="T31" fmla="*/ 11109 h 82"/>
                                <a:gd name="T32" fmla="+- 0 2988 2944"/>
                                <a:gd name="T33" fmla="*/ T32 w 49"/>
                                <a:gd name="T34" fmla="+- 0 11094 11094"/>
                                <a:gd name="T35" fmla="*/ 11094 h 82"/>
                                <a:gd name="T36" fmla="+- 0 2969 2944"/>
                                <a:gd name="T37" fmla="*/ T36 w 49"/>
                                <a:gd name="T38" fmla="+- 0 11094 11094"/>
                                <a:gd name="T39" fmla="*/ 11094 h 82"/>
                                <a:gd name="T40" fmla="+- 0 2968 2944"/>
                                <a:gd name="T41" fmla="*/ T40 w 49"/>
                                <a:gd name="T42" fmla="+- 0 11094 11094"/>
                                <a:gd name="T43" fmla="*/ 11094 h 82"/>
                                <a:gd name="T44" fmla="+- 0 2967 2944"/>
                                <a:gd name="T45" fmla="*/ T44 w 49"/>
                                <a:gd name="T46" fmla="+- 0 11094 11094"/>
                                <a:gd name="T47" fmla="*/ 11094 h 82"/>
                                <a:gd name="T48" fmla="+- 0 2948 2944"/>
                                <a:gd name="T49" fmla="*/ T48 w 49"/>
                                <a:gd name="T50" fmla="+- 0 11094 11094"/>
                                <a:gd name="T51" fmla="*/ 11094 h 82"/>
                                <a:gd name="T52" fmla="+- 0 2948 2944"/>
                                <a:gd name="T53" fmla="*/ T52 w 49"/>
                                <a:gd name="T54" fmla="+- 0 11109 11094"/>
                                <a:gd name="T55" fmla="*/ 11109 h 82"/>
                                <a:gd name="T56" fmla="+- 0 2948 2944"/>
                                <a:gd name="T57" fmla="*/ T56 w 49"/>
                                <a:gd name="T58" fmla="+- 0 11122 11094"/>
                                <a:gd name="T59" fmla="*/ 11122 h 82"/>
                                <a:gd name="T60" fmla="+- 0 2968 2944"/>
                                <a:gd name="T61" fmla="*/ T60 w 49"/>
                                <a:gd name="T62" fmla="+- 0 11130 11094"/>
                                <a:gd name="T63" fmla="*/ 11130 h 82"/>
                                <a:gd name="T64" fmla="+- 0 2944 2944"/>
                                <a:gd name="T65" fmla="*/ T64 w 49"/>
                                <a:gd name="T66" fmla="+- 0 11138 11094"/>
                                <a:gd name="T67" fmla="*/ 11138 h 82"/>
                                <a:gd name="T68" fmla="+- 0 2944 2944"/>
                                <a:gd name="T69" fmla="*/ T68 w 49"/>
                                <a:gd name="T70" fmla="+- 0 11155 11094"/>
                                <a:gd name="T71" fmla="*/ 11155 h 82"/>
                                <a:gd name="T72" fmla="+- 0 2944 2944"/>
                                <a:gd name="T73" fmla="*/ T72 w 49"/>
                                <a:gd name="T74" fmla="+- 0 11172 11094"/>
                                <a:gd name="T75" fmla="*/ 11172 h 82"/>
                                <a:gd name="T76" fmla="+- 0 2960 2944"/>
                                <a:gd name="T77" fmla="*/ T76 w 49"/>
                                <a:gd name="T78" fmla="+- 0 11176 11094"/>
                                <a:gd name="T79" fmla="*/ 11176 h 82"/>
                                <a:gd name="T80" fmla="+- 0 2968 2944"/>
                                <a:gd name="T81" fmla="*/ T80 w 49"/>
                                <a:gd name="T82" fmla="+- 0 11176 11094"/>
                                <a:gd name="T83" fmla="*/ 1117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9" h="82">
                                  <a:moveTo>
                                    <a:pt x="24" y="82"/>
                                  </a:moveTo>
                                  <a:lnTo>
                                    <a:pt x="33" y="82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24" y="82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54"/>
                        <wpg:cNvGrpSpPr>
                          <a:grpSpLocks/>
                        </wpg:cNvGrpSpPr>
                        <wpg:grpSpPr bwMode="auto">
                          <a:xfrm>
                            <a:off x="3029" y="11094"/>
                            <a:ext cx="49" cy="82"/>
                            <a:chOff x="3029" y="11094"/>
                            <a:chExt cx="49" cy="82"/>
                          </a:xfrm>
                        </wpg:grpSpPr>
                        <wps:wsp>
                          <wps:cNvPr id="27" name="Freeform 155"/>
                          <wps:cNvSpPr>
                            <a:spLocks/>
                          </wps:cNvSpPr>
                          <wps:spPr bwMode="auto">
                            <a:xfrm>
                              <a:off x="3029" y="11094"/>
                              <a:ext cx="49" cy="8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49"/>
                                <a:gd name="T2" fmla="+- 0 11094 11094"/>
                                <a:gd name="T3" fmla="*/ 11094 h 82"/>
                                <a:gd name="T4" fmla="+- 0 3077 3029"/>
                                <a:gd name="T5" fmla="*/ T4 w 49"/>
                                <a:gd name="T6" fmla="+- 0 11094 11094"/>
                                <a:gd name="T7" fmla="*/ 11094 h 82"/>
                                <a:gd name="T8" fmla="+- 0 3078 3029"/>
                                <a:gd name="T9" fmla="*/ T8 w 49"/>
                                <a:gd name="T10" fmla="+- 0 11102 11094"/>
                                <a:gd name="T11" fmla="*/ 11102 h 82"/>
                                <a:gd name="T12" fmla="+- 0 3075 3029"/>
                                <a:gd name="T13" fmla="*/ T12 w 49"/>
                                <a:gd name="T14" fmla="+- 0 11106 11094"/>
                                <a:gd name="T15" fmla="*/ 11106 h 82"/>
                                <a:gd name="T16" fmla="+- 0 3065 3029"/>
                                <a:gd name="T17" fmla="*/ T16 w 49"/>
                                <a:gd name="T18" fmla="+- 0 11118 11094"/>
                                <a:gd name="T19" fmla="*/ 11118 h 82"/>
                                <a:gd name="T20" fmla="+- 0 3051 3029"/>
                                <a:gd name="T21" fmla="*/ T20 w 49"/>
                                <a:gd name="T22" fmla="+- 0 11137 11094"/>
                                <a:gd name="T23" fmla="*/ 11137 h 82"/>
                                <a:gd name="T24" fmla="+- 0 3043 3029"/>
                                <a:gd name="T25" fmla="*/ T24 w 49"/>
                                <a:gd name="T26" fmla="+- 0 11164 11094"/>
                                <a:gd name="T27" fmla="*/ 11164 h 82"/>
                                <a:gd name="T28" fmla="+- 0 3044 3029"/>
                                <a:gd name="T29" fmla="*/ T28 w 49"/>
                                <a:gd name="T30" fmla="+- 0 11176 11094"/>
                                <a:gd name="T31" fmla="*/ 1117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82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5" y="82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52"/>
                        <wpg:cNvGrpSpPr>
                          <a:grpSpLocks/>
                        </wpg:cNvGrpSpPr>
                        <wpg:grpSpPr bwMode="auto">
                          <a:xfrm>
                            <a:off x="3115" y="11094"/>
                            <a:ext cx="48" cy="61"/>
                            <a:chOff x="3115" y="11094"/>
                            <a:chExt cx="48" cy="61"/>
                          </a:xfrm>
                        </wpg:grpSpPr>
                        <wps:wsp>
                          <wps:cNvPr id="29" name="Freeform 153"/>
                          <wps:cNvSpPr>
                            <a:spLocks/>
                          </wps:cNvSpPr>
                          <wps:spPr bwMode="auto">
                            <a:xfrm>
                              <a:off x="3115" y="11094"/>
                              <a:ext cx="48" cy="61"/>
                            </a:xfrm>
                            <a:custGeom>
                              <a:avLst/>
                              <a:gdLst>
                                <a:gd name="T0" fmla="+- 0 3140 3115"/>
                                <a:gd name="T1" fmla="*/ T0 w 48"/>
                                <a:gd name="T2" fmla="+- 0 11094 11094"/>
                                <a:gd name="T3" fmla="*/ 11094 h 61"/>
                                <a:gd name="T4" fmla="+- 0 3115 3115"/>
                                <a:gd name="T5" fmla="*/ T4 w 48"/>
                                <a:gd name="T6" fmla="+- 0 11149 11094"/>
                                <a:gd name="T7" fmla="*/ 11149 h 61"/>
                                <a:gd name="T8" fmla="+- 0 3115 3115"/>
                                <a:gd name="T9" fmla="*/ T8 w 48"/>
                                <a:gd name="T10" fmla="+- 0 11154 11094"/>
                                <a:gd name="T11" fmla="*/ 11154 h 61"/>
                                <a:gd name="T12" fmla="+- 0 3162 3115"/>
                                <a:gd name="T13" fmla="*/ T12 w 48"/>
                                <a:gd name="T14" fmla="+- 0 11154 11094"/>
                                <a:gd name="T15" fmla="*/ 1115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61">
                                  <a:moveTo>
                                    <a:pt x="25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7" y="6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50"/>
                        <wpg:cNvGrpSpPr>
                          <a:grpSpLocks/>
                        </wpg:cNvGrpSpPr>
                        <wpg:grpSpPr bwMode="auto">
                          <a:xfrm>
                            <a:off x="711" y="9173"/>
                            <a:ext cx="587" cy="587"/>
                            <a:chOff x="711" y="9173"/>
                            <a:chExt cx="587" cy="587"/>
                          </a:xfrm>
                        </wpg:grpSpPr>
                        <wps:wsp>
                          <wps:cNvPr id="31" name="Freeform 151"/>
                          <wps:cNvSpPr>
                            <a:spLocks/>
                          </wps:cNvSpPr>
                          <wps:spPr bwMode="auto">
                            <a:xfrm>
                              <a:off x="711" y="9173"/>
                              <a:ext cx="587" cy="587"/>
                            </a:xfrm>
                            <a:custGeom>
                              <a:avLst/>
                              <a:gdLst>
                                <a:gd name="T0" fmla="+- 0 711 711"/>
                                <a:gd name="T1" fmla="*/ T0 w 587"/>
                                <a:gd name="T2" fmla="+- 0 9760 9173"/>
                                <a:gd name="T3" fmla="*/ 9760 h 587"/>
                                <a:gd name="T4" fmla="+- 0 1298 711"/>
                                <a:gd name="T5" fmla="*/ T4 w 587"/>
                                <a:gd name="T6" fmla="+- 0 9760 9173"/>
                                <a:gd name="T7" fmla="*/ 9760 h 587"/>
                                <a:gd name="T8" fmla="+- 0 1298 711"/>
                                <a:gd name="T9" fmla="*/ T8 w 587"/>
                                <a:gd name="T10" fmla="+- 0 9173 9173"/>
                                <a:gd name="T11" fmla="*/ 9173 h 587"/>
                                <a:gd name="T12" fmla="+- 0 711 711"/>
                                <a:gd name="T13" fmla="*/ T12 w 587"/>
                                <a:gd name="T14" fmla="+- 0 9173 9173"/>
                                <a:gd name="T15" fmla="*/ 9173 h 587"/>
                                <a:gd name="T16" fmla="+- 0 711 711"/>
                                <a:gd name="T17" fmla="*/ T16 w 587"/>
                                <a:gd name="T18" fmla="+- 0 9760 9173"/>
                                <a:gd name="T19" fmla="*/ 9760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7" h="587">
                                  <a:moveTo>
                                    <a:pt x="0" y="587"/>
                                  </a:moveTo>
                                  <a:lnTo>
                                    <a:pt x="587" y="587"/>
                                  </a:lnTo>
                                  <a:lnTo>
                                    <a:pt x="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48"/>
                        <wpg:cNvGrpSpPr>
                          <a:grpSpLocks/>
                        </wpg:cNvGrpSpPr>
                        <wpg:grpSpPr bwMode="auto">
                          <a:xfrm>
                            <a:off x="717" y="9207"/>
                            <a:ext cx="274" cy="2"/>
                            <a:chOff x="717" y="9207"/>
                            <a:chExt cx="274" cy="2"/>
                          </a:xfrm>
                        </wpg:grpSpPr>
                        <wps:wsp>
                          <wps:cNvPr id="33" name="Freeform 149"/>
                          <wps:cNvSpPr>
                            <a:spLocks/>
                          </wps:cNvSpPr>
                          <wps:spPr bwMode="auto">
                            <a:xfrm>
                              <a:off x="717" y="9207"/>
                              <a:ext cx="274" cy="2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274"/>
                                <a:gd name="T2" fmla="+- 0 990 717"/>
                                <a:gd name="T3" fmla="*/ T2 w 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">
                                  <a:moveTo>
                                    <a:pt x="0" y="0"/>
                                  </a:move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46"/>
                        <wpg:cNvGrpSpPr>
                          <a:grpSpLocks/>
                        </wpg:cNvGrpSpPr>
                        <wpg:grpSpPr bwMode="auto">
                          <a:xfrm>
                            <a:off x="1045" y="9207"/>
                            <a:ext cx="28" cy="2"/>
                            <a:chOff x="1045" y="9207"/>
                            <a:chExt cx="28" cy="2"/>
                          </a:xfrm>
                        </wpg:grpSpPr>
                        <wps:wsp>
                          <wps:cNvPr id="35" name="Freeform 147"/>
                          <wps:cNvSpPr>
                            <a:spLocks/>
                          </wps:cNvSpPr>
                          <wps:spPr bwMode="auto">
                            <a:xfrm>
                              <a:off x="1045" y="9207"/>
                              <a:ext cx="28" cy="2"/>
                            </a:xfrm>
                            <a:custGeom>
                              <a:avLst/>
                              <a:gdLst>
                                <a:gd name="T0" fmla="+- 0 1045 1045"/>
                                <a:gd name="T1" fmla="*/ T0 w 28"/>
                                <a:gd name="T2" fmla="+- 0 1072 104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44"/>
                        <wpg:cNvGrpSpPr>
                          <a:grpSpLocks/>
                        </wpg:cNvGrpSpPr>
                        <wpg:grpSpPr bwMode="auto">
                          <a:xfrm>
                            <a:off x="1100" y="9194"/>
                            <a:ext cx="192" cy="2"/>
                            <a:chOff x="1100" y="9194"/>
                            <a:chExt cx="192" cy="2"/>
                          </a:xfrm>
                        </wpg:grpSpPr>
                        <wps:wsp>
                          <wps:cNvPr id="37" name="Freeform 145"/>
                          <wps:cNvSpPr>
                            <a:spLocks/>
                          </wps:cNvSpPr>
                          <wps:spPr bwMode="auto">
                            <a:xfrm>
                              <a:off x="1100" y="9194"/>
                              <a:ext cx="192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92"/>
                                <a:gd name="T2" fmla="+- 0 1291 1100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noFill/>
                            <a:ln w="18631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42"/>
                        <wpg:cNvGrpSpPr>
                          <a:grpSpLocks/>
                        </wpg:cNvGrpSpPr>
                        <wpg:grpSpPr bwMode="auto">
                          <a:xfrm>
                            <a:off x="881" y="9206"/>
                            <a:ext cx="28" cy="57"/>
                            <a:chOff x="881" y="9206"/>
                            <a:chExt cx="28" cy="57"/>
                          </a:xfrm>
                        </wpg:grpSpPr>
                        <wps:wsp>
                          <wps:cNvPr id="39" name="Freeform 143"/>
                          <wps:cNvSpPr>
                            <a:spLocks/>
                          </wps:cNvSpPr>
                          <wps:spPr bwMode="auto">
                            <a:xfrm>
                              <a:off x="881" y="9206"/>
                              <a:ext cx="28" cy="57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28"/>
                                <a:gd name="T2" fmla="+- 0 9263 9206"/>
                                <a:gd name="T3" fmla="*/ 9263 h 57"/>
                                <a:gd name="T4" fmla="+- 0 908 881"/>
                                <a:gd name="T5" fmla="*/ T4 w 28"/>
                                <a:gd name="T6" fmla="+- 0 9263 9206"/>
                                <a:gd name="T7" fmla="*/ 9263 h 57"/>
                                <a:gd name="T8" fmla="+- 0 908 881"/>
                                <a:gd name="T9" fmla="*/ T8 w 28"/>
                                <a:gd name="T10" fmla="+- 0 9206 9206"/>
                                <a:gd name="T11" fmla="*/ 9206 h 57"/>
                                <a:gd name="T12" fmla="+- 0 881 881"/>
                                <a:gd name="T13" fmla="*/ T12 w 28"/>
                                <a:gd name="T14" fmla="+- 0 9206 9206"/>
                                <a:gd name="T15" fmla="*/ 9206 h 57"/>
                                <a:gd name="T16" fmla="+- 0 881 881"/>
                                <a:gd name="T17" fmla="*/ T16 w 28"/>
                                <a:gd name="T18" fmla="+- 0 9263 9206"/>
                                <a:gd name="T19" fmla="*/ 926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57">
                                  <a:moveTo>
                                    <a:pt x="0" y="57"/>
                                  </a:moveTo>
                                  <a:lnTo>
                                    <a:pt x="27" y="5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40"/>
                        <wpg:cNvGrpSpPr>
                          <a:grpSpLocks/>
                        </wpg:cNvGrpSpPr>
                        <wpg:grpSpPr bwMode="auto">
                          <a:xfrm>
                            <a:off x="936" y="9235"/>
                            <a:ext cx="55" cy="2"/>
                            <a:chOff x="936" y="9235"/>
                            <a:chExt cx="55" cy="2"/>
                          </a:xfrm>
                        </wpg:grpSpPr>
                        <wps:wsp>
                          <wps:cNvPr id="41" name="Freeform 141"/>
                          <wps:cNvSpPr>
                            <a:spLocks/>
                          </wps:cNvSpPr>
                          <wps:spPr bwMode="auto">
                            <a:xfrm>
                              <a:off x="936" y="9235"/>
                              <a:ext cx="55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55"/>
                                <a:gd name="T2" fmla="+- 0 990 936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38"/>
                        <wpg:cNvGrpSpPr>
                          <a:grpSpLocks/>
                        </wpg:cNvGrpSpPr>
                        <wpg:grpSpPr bwMode="auto">
                          <a:xfrm>
                            <a:off x="1100" y="9235"/>
                            <a:ext cx="28" cy="2"/>
                            <a:chOff x="1100" y="9235"/>
                            <a:chExt cx="28" cy="2"/>
                          </a:xfrm>
                        </wpg:grpSpPr>
                        <wps:wsp>
                          <wps:cNvPr id="43" name="Freeform 139"/>
                          <wps:cNvSpPr>
                            <a:spLocks/>
                          </wps:cNvSpPr>
                          <wps:spPr bwMode="auto">
                            <a:xfrm>
                              <a:off x="1100" y="9235"/>
                              <a:ext cx="28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"/>
                                <a:gd name="T2" fmla="+- 0 1127 1100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36"/>
                        <wpg:cNvGrpSpPr>
                          <a:grpSpLocks/>
                        </wpg:cNvGrpSpPr>
                        <wpg:grpSpPr bwMode="auto">
                          <a:xfrm>
                            <a:off x="1264" y="9206"/>
                            <a:ext cx="28" cy="57"/>
                            <a:chOff x="1264" y="9206"/>
                            <a:chExt cx="28" cy="57"/>
                          </a:xfrm>
                        </wpg:grpSpPr>
                        <wps:wsp>
                          <wps:cNvPr id="45" name="Freeform 137"/>
                          <wps:cNvSpPr>
                            <a:spLocks/>
                          </wps:cNvSpPr>
                          <wps:spPr bwMode="auto">
                            <a:xfrm>
                              <a:off x="1264" y="9206"/>
                              <a:ext cx="28" cy="57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28"/>
                                <a:gd name="T2" fmla="+- 0 9263 9206"/>
                                <a:gd name="T3" fmla="*/ 9263 h 57"/>
                                <a:gd name="T4" fmla="+- 0 1291 1264"/>
                                <a:gd name="T5" fmla="*/ T4 w 28"/>
                                <a:gd name="T6" fmla="+- 0 9263 9206"/>
                                <a:gd name="T7" fmla="*/ 9263 h 57"/>
                                <a:gd name="T8" fmla="+- 0 1291 1264"/>
                                <a:gd name="T9" fmla="*/ T8 w 28"/>
                                <a:gd name="T10" fmla="+- 0 9206 9206"/>
                                <a:gd name="T11" fmla="*/ 9206 h 57"/>
                                <a:gd name="T12" fmla="+- 0 1264 1264"/>
                                <a:gd name="T13" fmla="*/ T12 w 28"/>
                                <a:gd name="T14" fmla="+- 0 9206 9206"/>
                                <a:gd name="T15" fmla="*/ 9206 h 57"/>
                                <a:gd name="T16" fmla="+- 0 1264 1264"/>
                                <a:gd name="T17" fmla="*/ T16 w 28"/>
                                <a:gd name="T18" fmla="+- 0 9263 9206"/>
                                <a:gd name="T19" fmla="*/ 926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57">
                                  <a:moveTo>
                                    <a:pt x="0" y="57"/>
                                  </a:moveTo>
                                  <a:lnTo>
                                    <a:pt x="27" y="5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34"/>
                        <wpg:cNvGrpSpPr>
                          <a:grpSpLocks/>
                        </wpg:cNvGrpSpPr>
                        <wpg:grpSpPr bwMode="auto">
                          <a:xfrm>
                            <a:off x="717" y="9234"/>
                            <a:ext cx="28" cy="57"/>
                            <a:chOff x="717" y="9234"/>
                            <a:chExt cx="28" cy="57"/>
                          </a:xfrm>
                        </wpg:grpSpPr>
                        <wps:wsp>
                          <wps:cNvPr id="47" name="Freeform 135"/>
                          <wps:cNvSpPr>
                            <a:spLocks/>
                          </wps:cNvSpPr>
                          <wps:spPr bwMode="auto">
                            <a:xfrm>
                              <a:off x="717" y="9234"/>
                              <a:ext cx="28" cy="57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28"/>
                                <a:gd name="T2" fmla="+- 0 9290 9234"/>
                                <a:gd name="T3" fmla="*/ 9290 h 57"/>
                                <a:gd name="T4" fmla="+- 0 745 717"/>
                                <a:gd name="T5" fmla="*/ T4 w 28"/>
                                <a:gd name="T6" fmla="+- 0 9290 9234"/>
                                <a:gd name="T7" fmla="*/ 9290 h 57"/>
                                <a:gd name="T8" fmla="+- 0 745 717"/>
                                <a:gd name="T9" fmla="*/ T8 w 28"/>
                                <a:gd name="T10" fmla="+- 0 9234 9234"/>
                                <a:gd name="T11" fmla="*/ 9234 h 57"/>
                                <a:gd name="T12" fmla="+- 0 717 717"/>
                                <a:gd name="T13" fmla="*/ T12 w 28"/>
                                <a:gd name="T14" fmla="+- 0 9234 9234"/>
                                <a:gd name="T15" fmla="*/ 9234 h 57"/>
                                <a:gd name="T16" fmla="+- 0 717 717"/>
                                <a:gd name="T17" fmla="*/ T16 w 28"/>
                                <a:gd name="T18" fmla="+- 0 9290 9234"/>
                                <a:gd name="T19" fmla="*/ 929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57">
                                  <a:moveTo>
                                    <a:pt x="0" y="56"/>
                                  </a:moveTo>
                                  <a:lnTo>
                                    <a:pt x="28" y="5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32"/>
                        <wpg:cNvGrpSpPr>
                          <a:grpSpLocks/>
                        </wpg:cNvGrpSpPr>
                        <wpg:grpSpPr bwMode="auto">
                          <a:xfrm>
                            <a:off x="772" y="9234"/>
                            <a:ext cx="82" cy="57"/>
                            <a:chOff x="772" y="9234"/>
                            <a:chExt cx="82" cy="57"/>
                          </a:xfrm>
                        </wpg:grpSpPr>
                        <wps:wsp>
                          <wps:cNvPr id="49" name="Freeform 133"/>
                          <wps:cNvSpPr>
                            <a:spLocks/>
                          </wps:cNvSpPr>
                          <wps:spPr bwMode="auto">
                            <a:xfrm>
                              <a:off x="772" y="9234"/>
                              <a:ext cx="82" cy="57"/>
                            </a:xfrm>
                            <a:custGeom>
                              <a:avLst/>
                              <a:gdLst>
                                <a:gd name="T0" fmla="+- 0 772 772"/>
                                <a:gd name="T1" fmla="*/ T0 w 82"/>
                                <a:gd name="T2" fmla="+- 0 9290 9234"/>
                                <a:gd name="T3" fmla="*/ 9290 h 57"/>
                                <a:gd name="T4" fmla="+- 0 854 772"/>
                                <a:gd name="T5" fmla="*/ T4 w 82"/>
                                <a:gd name="T6" fmla="+- 0 9290 9234"/>
                                <a:gd name="T7" fmla="*/ 9290 h 57"/>
                                <a:gd name="T8" fmla="+- 0 854 772"/>
                                <a:gd name="T9" fmla="*/ T8 w 82"/>
                                <a:gd name="T10" fmla="+- 0 9234 9234"/>
                                <a:gd name="T11" fmla="*/ 9234 h 57"/>
                                <a:gd name="T12" fmla="+- 0 772 772"/>
                                <a:gd name="T13" fmla="*/ T12 w 82"/>
                                <a:gd name="T14" fmla="+- 0 9234 9234"/>
                                <a:gd name="T15" fmla="*/ 9234 h 57"/>
                                <a:gd name="T16" fmla="+- 0 772 772"/>
                                <a:gd name="T17" fmla="*/ T16 w 82"/>
                                <a:gd name="T18" fmla="+- 0 9290 9234"/>
                                <a:gd name="T19" fmla="*/ 929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0" y="56"/>
                                  </a:moveTo>
                                  <a:lnTo>
                                    <a:pt x="82" y="56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30"/>
                        <wpg:cNvGrpSpPr>
                          <a:grpSpLocks/>
                        </wpg:cNvGrpSpPr>
                        <wpg:grpSpPr bwMode="auto">
                          <a:xfrm>
                            <a:off x="990" y="9262"/>
                            <a:ext cx="246" cy="2"/>
                            <a:chOff x="990" y="9262"/>
                            <a:chExt cx="246" cy="2"/>
                          </a:xfrm>
                        </wpg:grpSpPr>
                        <wps:wsp>
                          <wps:cNvPr id="51" name="Freeform 131"/>
                          <wps:cNvSpPr>
                            <a:spLocks/>
                          </wps:cNvSpPr>
                          <wps:spPr bwMode="auto">
                            <a:xfrm>
                              <a:off x="990" y="9262"/>
                              <a:ext cx="24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246"/>
                                <a:gd name="T2" fmla="+- 0 1236 990"/>
                                <a:gd name="T3" fmla="*/ T2 w 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">
                                  <a:moveTo>
                                    <a:pt x="0" y="0"/>
                                  </a:move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28"/>
                        <wpg:cNvGrpSpPr>
                          <a:grpSpLocks/>
                        </wpg:cNvGrpSpPr>
                        <wpg:grpSpPr bwMode="auto">
                          <a:xfrm>
                            <a:off x="772" y="9261"/>
                            <a:ext cx="82" cy="57"/>
                            <a:chOff x="772" y="9261"/>
                            <a:chExt cx="82" cy="57"/>
                          </a:xfrm>
                        </wpg:grpSpPr>
                        <wps:wsp>
                          <wps:cNvPr id="53" name="Freeform 129"/>
                          <wps:cNvSpPr>
                            <a:spLocks/>
                          </wps:cNvSpPr>
                          <wps:spPr bwMode="auto">
                            <a:xfrm>
                              <a:off x="772" y="9261"/>
                              <a:ext cx="82" cy="57"/>
                            </a:xfrm>
                            <a:custGeom>
                              <a:avLst/>
                              <a:gdLst>
                                <a:gd name="T0" fmla="+- 0 772 772"/>
                                <a:gd name="T1" fmla="*/ T0 w 82"/>
                                <a:gd name="T2" fmla="+- 0 9317 9261"/>
                                <a:gd name="T3" fmla="*/ 9317 h 57"/>
                                <a:gd name="T4" fmla="+- 0 854 772"/>
                                <a:gd name="T5" fmla="*/ T4 w 82"/>
                                <a:gd name="T6" fmla="+- 0 9317 9261"/>
                                <a:gd name="T7" fmla="*/ 9317 h 57"/>
                                <a:gd name="T8" fmla="+- 0 854 772"/>
                                <a:gd name="T9" fmla="*/ T8 w 82"/>
                                <a:gd name="T10" fmla="+- 0 9261 9261"/>
                                <a:gd name="T11" fmla="*/ 9261 h 57"/>
                                <a:gd name="T12" fmla="+- 0 772 772"/>
                                <a:gd name="T13" fmla="*/ T12 w 82"/>
                                <a:gd name="T14" fmla="+- 0 9261 9261"/>
                                <a:gd name="T15" fmla="*/ 9261 h 57"/>
                                <a:gd name="T16" fmla="+- 0 772 772"/>
                                <a:gd name="T17" fmla="*/ T16 w 82"/>
                                <a:gd name="T18" fmla="+- 0 9317 9261"/>
                                <a:gd name="T19" fmla="*/ 931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0" y="56"/>
                                  </a:moveTo>
                                  <a:lnTo>
                                    <a:pt x="82" y="56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26"/>
                        <wpg:cNvGrpSpPr>
                          <a:grpSpLocks/>
                        </wpg:cNvGrpSpPr>
                        <wpg:grpSpPr bwMode="auto">
                          <a:xfrm>
                            <a:off x="881" y="9261"/>
                            <a:ext cx="28" cy="57"/>
                            <a:chOff x="881" y="9261"/>
                            <a:chExt cx="28" cy="57"/>
                          </a:xfrm>
                        </wpg:grpSpPr>
                        <wps:wsp>
                          <wps:cNvPr id="55" name="Freeform 127"/>
                          <wps:cNvSpPr>
                            <a:spLocks/>
                          </wps:cNvSpPr>
                          <wps:spPr bwMode="auto">
                            <a:xfrm>
                              <a:off x="881" y="9261"/>
                              <a:ext cx="28" cy="57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28"/>
                                <a:gd name="T2" fmla="+- 0 9317 9261"/>
                                <a:gd name="T3" fmla="*/ 9317 h 57"/>
                                <a:gd name="T4" fmla="+- 0 908 881"/>
                                <a:gd name="T5" fmla="*/ T4 w 28"/>
                                <a:gd name="T6" fmla="+- 0 9317 9261"/>
                                <a:gd name="T7" fmla="*/ 9317 h 57"/>
                                <a:gd name="T8" fmla="+- 0 908 881"/>
                                <a:gd name="T9" fmla="*/ T8 w 28"/>
                                <a:gd name="T10" fmla="+- 0 9261 9261"/>
                                <a:gd name="T11" fmla="*/ 9261 h 57"/>
                                <a:gd name="T12" fmla="+- 0 881 881"/>
                                <a:gd name="T13" fmla="*/ T12 w 28"/>
                                <a:gd name="T14" fmla="+- 0 9261 9261"/>
                                <a:gd name="T15" fmla="*/ 9261 h 57"/>
                                <a:gd name="T16" fmla="+- 0 881 881"/>
                                <a:gd name="T17" fmla="*/ T16 w 28"/>
                                <a:gd name="T18" fmla="+- 0 9317 9261"/>
                                <a:gd name="T19" fmla="*/ 931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57">
                                  <a:moveTo>
                                    <a:pt x="0" y="56"/>
                                  </a:moveTo>
                                  <a:lnTo>
                                    <a:pt x="27" y="5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24"/>
                        <wpg:cNvGrpSpPr>
                          <a:grpSpLocks/>
                        </wpg:cNvGrpSpPr>
                        <wpg:grpSpPr bwMode="auto">
                          <a:xfrm>
                            <a:off x="936" y="9289"/>
                            <a:ext cx="28" cy="2"/>
                            <a:chOff x="936" y="9289"/>
                            <a:chExt cx="28" cy="2"/>
                          </a:xfrm>
                        </wpg:grpSpPr>
                        <wps:wsp>
                          <wps:cNvPr id="57" name="Freeform 125"/>
                          <wps:cNvSpPr>
                            <a:spLocks/>
                          </wps:cNvSpPr>
                          <wps:spPr bwMode="auto">
                            <a:xfrm>
                              <a:off x="936" y="9289"/>
                              <a:ext cx="28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8"/>
                                <a:gd name="T2" fmla="+- 0 963 93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22"/>
                        <wpg:cNvGrpSpPr>
                          <a:grpSpLocks/>
                        </wpg:cNvGrpSpPr>
                        <wpg:grpSpPr bwMode="auto">
                          <a:xfrm>
                            <a:off x="1154" y="9289"/>
                            <a:ext cx="82" cy="2"/>
                            <a:chOff x="1154" y="9289"/>
                            <a:chExt cx="82" cy="2"/>
                          </a:xfrm>
                        </wpg:grpSpPr>
                        <wps:wsp>
                          <wps:cNvPr id="59" name="Freeform 123"/>
                          <wps:cNvSpPr>
                            <a:spLocks/>
                          </wps:cNvSpPr>
                          <wps:spPr bwMode="auto">
                            <a:xfrm>
                              <a:off x="1154" y="9289"/>
                              <a:ext cx="82" cy="2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82"/>
                                <a:gd name="T2" fmla="+- 0 1236 1154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20"/>
                        <wpg:cNvGrpSpPr>
                          <a:grpSpLocks/>
                        </wpg:cNvGrpSpPr>
                        <wpg:grpSpPr bwMode="auto">
                          <a:xfrm>
                            <a:off x="1264" y="9261"/>
                            <a:ext cx="28" cy="57"/>
                            <a:chOff x="1264" y="9261"/>
                            <a:chExt cx="28" cy="57"/>
                          </a:xfrm>
                        </wpg:grpSpPr>
                        <wps:wsp>
                          <wps:cNvPr id="61" name="Freeform 121"/>
                          <wps:cNvSpPr>
                            <a:spLocks/>
                          </wps:cNvSpPr>
                          <wps:spPr bwMode="auto">
                            <a:xfrm>
                              <a:off x="1264" y="9261"/>
                              <a:ext cx="28" cy="57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28"/>
                                <a:gd name="T2" fmla="+- 0 9317 9261"/>
                                <a:gd name="T3" fmla="*/ 9317 h 57"/>
                                <a:gd name="T4" fmla="+- 0 1291 1264"/>
                                <a:gd name="T5" fmla="*/ T4 w 28"/>
                                <a:gd name="T6" fmla="+- 0 9317 9261"/>
                                <a:gd name="T7" fmla="*/ 9317 h 57"/>
                                <a:gd name="T8" fmla="+- 0 1291 1264"/>
                                <a:gd name="T9" fmla="*/ T8 w 28"/>
                                <a:gd name="T10" fmla="+- 0 9261 9261"/>
                                <a:gd name="T11" fmla="*/ 9261 h 57"/>
                                <a:gd name="T12" fmla="+- 0 1264 1264"/>
                                <a:gd name="T13" fmla="*/ T12 w 28"/>
                                <a:gd name="T14" fmla="+- 0 9261 9261"/>
                                <a:gd name="T15" fmla="*/ 9261 h 57"/>
                                <a:gd name="T16" fmla="+- 0 1264 1264"/>
                                <a:gd name="T17" fmla="*/ T16 w 28"/>
                                <a:gd name="T18" fmla="+- 0 9317 9261"/>
                                <a:gd name="T19" fmla="*/ 931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57">
                                  <a:moveTo>
                                    <a:pt x="0" y="56"/>
                                  </a:moveTo>
                                  <a:lnTo>
                                    <a:pt x="27" y="5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18"/>
                        <wpg:cNvGrpSpPr>
                          <a:grpSpLocks/>
                        </wpg:cNvGrpSpPr>
                        <wpg:grpSpPr bwMode="auto">
                          <a:xfrm>
                            <a:off x="717" y="9288"/>
                            <a:ext cx="28" cy="57"/>
                            <a:chOff x="717" y="9288"/>
                            <a:chExt cx="28" cy="57"/>
                          </a:xfrm>
                        </wpg:grpSpPr>
                        <wps:wsp>
                          <wps:cNvPr id="63" name="Freeform 119"/>
                          <wps:cNvSpPr>
                            <a:spLocks/>
                          </wps:cNvSpPr>
                          <wps:spPr bwMode="auto">
                            <a:xfrm>
                              <a:off x="717" y="9288"/>
                              <a:ext cx="28" cy="57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28"/>
                                <a:gd name="T2" fmla="+- 0 9345 9288"/>
                                <a:gd name="T3" fmla="*/ 9345 h 57"/>
                                <a:gd name="T4" fmla="+- 0 745 717"/>
                                <a:gd name="T5" fmla="*/ T4 w 28"/>
                                <a:gd name="T6" fmla="+- 0 9345 9288"/>
                                <a:gd name="T7" fmla="*/ 9345 h 57"/>
                                <a:gd name="T8" fmla="+- 0 745 717"/>
                                <a:gd name="T9" fmla="*/ T8 w 28"/>
                                <a:gd name="T10" fmla="+- 0 9288 9288"/>
                                <a:gd name="T11" fmla="*/ 9288 h 57"/>
                                <a:gd name="T12" fmla="+- 0 717 717"/>
                                <a:gd name="T13" fmla="*/ T12 w 28"/>
                                <a:gd name="T14" fmla="+- 0 9288 9288"/>
                                <a:gd name="T15" fmla="*/ 9288 h 57"/>
                                <a:gd name="T16" fmla="+- 0 717 717"/>
                                <a:gd name="T17" fmla="*/ T16 w 28"/>
                                <a:gd name="T18" fmla="+- 0 9345 9288"/>
                                <a:gd name="T19" fmla="*/ 934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57">
                                  <a:moveTo>
                                    <a:pt x="0" y="57"/>
                                  </a:moveTo>
                                  <a:lnTo>
                                    <a:pt x="28" y="57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16"/>
                        <wpg:cNvGrpSpPr>
                          <a:grpSpLocks/>
                        </wpg:cNvGrpSpPr>
                        <wpg:grpSpPr bwMode="auto">
                          <a:xfrm>
                            <a:off x="799" y="9316"/>
                            <a:ext cx="110" cy="2"/>
                            <a:chOff x="799" y="9316"/>
                            <a:chExt cx="110" cy="2"/>
                          </a:xfrm>
                        </wpg:grpSpPr>
                        <wps:wsp>
                          <wps:cNvPr id="65" name="Freeform 117"/>
                          <wps:cNvSpPr>
                            <a:spLocks/>
                          </wps:cNvSpPr>
                          <wps:spPr bwMode="auto">
                            <a:xfrm>
                              <a:off x="799" y="9316"/>
                              <a:ext cx="110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10"/>
                                <a:gd name="T2" fmla="+- 0 908 799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14"/>
                        <wpg:cNvGrpSpPr>
                          <a:grpSpLocks/>
                        </wpg:cNvGrpSpPr>
                        <wpg:grpSpPr bwMode="auto">
                          <a:xfrm>
                            <a:off x="963" y="9303"/>
                            <a:ext cx="55" cy="2"/>
                            <a:chOff x="963" y="9303"/>
                            <a:chExt cx="55" cy="2"/>
                          </a:xfrm>
                        </wpg:grpSpPr>
                        <wps:wsp>
                          <wps:cNvPr id="67" name="Freeform 115"/>
                          <wps:cNvSpPr>
                            <a:spLocks/>
                          </wps:cNvSpPr>
                          <wps:spPr bwMode="auto">
                            <a:xfrm>
                              <a:off x="963" y="9303"/>
                              <a:ext cx="55" cy="2"/>
                            </a:xfrm>
                            <a:custGeom>
                              <a:avLst/>
                              <a:gdLst>
                                <a:gd name="T0" fmla="+- 0 963 963"/>
                                <a:gd name="T1" fmla="*/ T0 w 55"/>
                                <a:gd name="T2" fmla="+- 0 1018 963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12"/>
                        <wpg:cNvGrpSpPr>
                          <a:grpSpLocks/>
                        </wpg:cNvGrpSpPr>
                        <wpg:grpSpPr bwMode="auto">
                          <a:xfrm>
                            <a:off x="1100" y="9316"/>
                            <a:ext cx="28" cy="2"/>
                            <a:chOff x="1100" y="9316"/>
                            <a:chExt cx="28" cy="2"/>
                          </a:xfrm>
                        </wpg:grpSpPr>
                        <wps:wsp>
                          <wps:cNvPr id="69" name="Freeform 113"/>
                          <wps:cNvSpPr>
                            <a:spLocks/>
                          </wps:cNvSpPr>
                          <wps:spPr bwMode="auto">
                            <a:xfrm>
                              <a:off x="1100" y="9316"/>
                              <a:ext cx="28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"/>
                                <a:gd name="T2" fmla="+- 0 1127 1100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10"/>
                        <wpg:cNvGrpSpPr>
                          <a:grpSpLocks/>
                        </wpg:cNvGrpSpPr>
                        <wpg:grpSpPr bwMode="auto">
                          <a:xfrm>
                            <a:off x="1154" y="9303"/>
                            <a:ext cx="55" cy="2"/>
                            <a:chOff x="1154" y="9303"/>
                            <a:chExt cx="55" cy="2"/>
                          </a:xfrm>
                        </wpg:grpSpPr>
                        <wps:wsp>
                          <wps:cNvPr id="71" name="Freeform 111"/>
                          <wps:cNvSpPr>
                            <a:spLocks/>
                          </wps:cNvSpPr>
                          <wps:spPr bwMode="auto">
                            <a:xfrm>
                              <a:off x="1154" y="9303"/>
                              <a:ext cx="55" cy="2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55"/>
                                <a:gd name="T2" fmla="+- 0 1209 1154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08"/>
                        <wpg:cNvGrpSpPr>
                          <a:grpSpLocks/>
                        </wpg:cNvGrpSpPr>
                        <wpg:grpSpPr bwMode="auto">
                          <a:xfrm>
                            <a:off x="717" y="9336"/>
                            <a:ext cx="574" cy="2"/>
                            <a:chOff x="717" y="9336"/>
                            <a:chExt cx="574" cy="2"/>
                          </a:xfrm>
                        </wpg:grpSpPr>
                        <wps:wsp>
                          <wps:cNvPr id="73" name="Freeform 109"/>
                          <wps:cNvSpPr>
                            <a:spLocks/>
                          </wps:cNvSpPr>
                          <wps:spPr bwMode="auto">
                            <a:xfrm>
                              <a:off x="717" y="9336"/>
                              <a:ext cx="574" cy="2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574"/>
                                <a:gd name="T2" fmla="+- 0 1291 717"/>
                                <a:gd name="T3" fmla="*/ T2 w 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4">
                                  <a:moveTo>
                                    <a:pt x="0" y="0"/>
                                  </a:moveTo>
                                  <a:lnTo>
                                    <a:pt x="574" y="0"/>
                                  </a:lnTo>
                                </a:path>
                              </a:pathLst>
                            </a:custGeom>
                            <a:noFill/>
                            <a:ln w="2665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06"/>
                        <wpg:cNvGrpSpPr>
                          <a:grpSpLocks/>
                        </wpg:cNvGrpSpPr>
                        <wpg:grpSpPr bwMode="auto">
                          <a:xfrm>
                            <a:off x="1264" y="9344"/>
                            <a:ext cx="28" cy="28"/>
                            <a:chOff x="1264" y="9344"/>
                            <a:chExt cx="28" cy="28"/>
                          </a:xfrm>
                        </wpg:grpSpPr>
                        <wps:wsp>
                          <wps:cNvPr id="75" name="Freeform 107"/>
                          <wps:cNvSpPr>
                            <a:spLocks/>
                          </wps:cNvSpPr>
                          <wps:spPr bwMode="auto">
                            <a:xfrm>
                              <a:off x="1264" y="934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28"/>
                                <a:gd name="T2" fmla="+- 0 9357 9344"/>
                                <a:gd name="T3" fmla="*/ 9357 h 28"/>
                                <a:gd name="T4" fmla="+- 0 1291 1264"/>
                                <a:gd name="T5" fmla="*/ T4 w 28"/>
                                <a:gd name="T6" fmla="+- 0 9357 9344"/>
                                <a:gd name="T7" fmla="*/ 935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3"/>
                                  </a:moveTo>
                                  <a:lnTo>
                                    <a:pt x="27" y="13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04"/>
                        <wpg:cNvGrpSpPr>
                          <a:grpSpLocks/>
                        </wpg:cNvGrpSpPr>
                        <wpg:grpSpPr bwMode="auto">
                          <a:xfrm>
                            <a:off x="936" y="9398"/>
                            <a:ext cx="82" cy="2"/>
                            <a:chOff x="936" y="9398"/>
                            <a:chExt cx="82" cy="2"/>
                          </a:xfrm>
                        </wpg:grpSpPr>
                        <wps:wsp>
                          <wps:cNvPr id="77" name="Freeform 105"/>
                          <wps:cNvSpPr>
                            <a:spLocks/>
                          </wps:cNvSpPr>
                          <wps:spPr bwMode="auto">
                            <a:xfrm>
                              <a:off x="936" y="9398"/>
                              <a:ext cx="82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82"/>
                                <a:gd name="T2" fmla="+- 0 1018 936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02"/>
                        <wpg:cNvGrpSpPr>
                          <a:grpSpLocks/>
                        </wpg:cNvGrpSpPr>
                        <wpg:grpSpPr bwMode="auto">
                          <a:xfrm>
                            <a:off x="717" y="9412"/>
                            <a:ext cx="110" cy="2"/>
                            <a:chOff x="717" y="9412"/>
                            <a:chExt cx="110" cy="2"/>
                          </a:xfrm>
                        </wpg:grpSpPr>
                        <wps:wsp>
                          <wps:cNvPr id="79" name="Freeform 103"/>
                          <wps:cNvSpPr>
                            <a:spLocks/>
                          </wps:cNvSpPr>
                          <wps:spPr bwMode="auto">
                            <a:xfrm>
                              <a:off x="717" y="9412"/>
                              <a:ext cx="110" cy="2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110"/>
                                <a:gd name="T2" fmla="+- 0 827 717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00"/>
                        <wpg:cNvGrpSpPr>
                          <a:grpSpLocks/>
                        </wpg:cNvGrpSpPr>
                        <wpg:grpSpPr bwMode="auto">
                          <a:xfrm>
                            <a:off x="881" y="9398"/>
                            <a:ext cx="28" cy="28"/>
                            <a:chOff x="881" y="9398"/>
                            <a:chExt cx="28" cy="28"/>
                          </a:xfrm>
                        </wpg:grpSpPr>
                        <wps:wsp>
                          <wps:cNvPr id="81" name="Freeform 101"/>
                          <wps:cNvSpPr>
                            <a:spLocks/>
                          </wps:cNvSpPr>
                          <wps:spPr bwMode="auto">
                            <a:xfrm>
                              <a:off x="881" y="9398"/>
                              <a:ext cx="28" cy="28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28"/>
                                <a:gd name="T2" fmla="+- 0 9412 9398"/>
                                <a:gd name="T3" fmla="*/ 9412 h 28"/>
                                <a:gd name="T4" fmla="+- 0 908 881"/>
                                <a:gd name="T5" fmla="*/ T4 w 28"/>
                                <a:gd name="T6" fmla="+- 0 9412 9398"/>
                                <a:gd name="T7" fmla="*/ 941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8"/>
                        <wpg:cNvGrpSpPr>
                          <a:grpSpLocks/>
                        </wpg:cNvGrpSpPr>
                        <wpg:grpSpPr bwMode="auto">
                          <a:xfrm>
                            <a:off x="990" y="9398"/>
                            <a:ext cx="28" cy="28"/>
                            <a:chOff x="990" y="9398"/>
                            <a:chExt cx="28" cy="28"/>
                          </a:xfrm>
                        </wpg:grpSpPr>
                        <wps:wsp>
                          <wps:cNvPr id="83" name="Freeform 99"/>
                          <wps:cNvSpPr>
                            <a:spLocks/>
                          </wps:cNvSpPr>
                          <wps:spPr bwMode="auto">
                            <a:xfrm>
                              <a:off x="990" y="9398"/>
                              <a:ext cx="28" cy="28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28"/>
                                <a:gd name="T2" fmla="+- 0 9412 9398"/>
                                <a:gd name="T3" fmla="*/ 9412 h 28"/>
                                <a:gd name="T4" fmla="+- 0 1018 990"/>
                                <a:gd name="T5" fmla="*/ T4 w 28"/>
                                <a:gd name="T6" fmla="+- 0 9412 9398"/>
                                <a:gd name="T7" fmla="*/ 941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6"/>
                        <wpg:cNvGrpSpPr>
                          <a:grpSpLocks/>
                        </wpg:cNvGrpSpPr>
                        <wpg:grpSpPr bwMode="auto">
                          <a:xfrm>
                            <a:off x="1045" y="9426"/>
                            <a:ext cx="55" cy="2"/>
                            <a:chOff x="1045" y="9426"/>
                            <a:chExt cx="55" cy="2"/>
                          </a:xfrm>
                        </wpg:grpSpPr>
                        <wps:wsp>
                          <wps:cNvPr id="85" name="Freeform 97"/>
                          <wps:cNvSpPr>
                            <a:spLocks/>
                          </wps:cNvSpPr>
                          <wps:spPr bwMode="auto">
                            <a:xfrm>
                              <a:off x="1045" y="9426"/>
                              <a:ext cx="55" cy="2"/>
                            </a:xfrm>
                            <a:custGeom>
                              <a:avLst/>
                              <a:gdLst>
                                <a:gd name="T0" fmla="+- 0 1045 1045"/>
                                <a:gd name="T1" fmla="*/ T0 w 55"/>
                                <a:gd name="T2" fmla="+- 0 1100 1045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4"/>
                        <wpg:cNvGrpSpPr>
                          <a:grpSpLocks/>
                        </wpg:cNvGrpSpPr>
                        <wpg:grpSpPr bwMode="auto">
                          <a:xfrm>
                            <a:off x="1127" y="9426"/>
                            <a:ext cx="110" cy="2"/>
                            <a:chOff x="1127" y="9426"/>
                            <a:chExt cx="110" cy="2"/>
                          </a:xfrm>
                        </wpg:grpSpPr>
                        <wps:wsp>
                          <wps:cNvPr id="87" name="Freeform 95"/>
                          <wps:cNvSpPr>
                            <a:spLocks/>
                          </wps:cNvSpPr>
                          <wps:spPr bwMode="auto">
                            <a:xfrm>
                              <a:off x="1127" y="9426"/>
                              <a:ext cx="110" cy="2"/>
                            </a:xfrm>
                            <a:custGeom>
                              <a:avLst/>
                              <a:gdLst>
                                <a:gd name="T0" fmla="+- 0 1127 1127"/>
                                <a:gd name="T1" fmla="*/ T0 w 110"/>
                                <a:gd name="T2" fmla="+- 0 1236 1127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2"/>
                        <wpg:cNvGrpSpPr>
                          <a:grpSpLocks/>
                        </wpg:cNvGrpSpPr>
                        <wpg:grpSpPr bwMode="auto">
                          <a:xfrm>
                            <a:off x="717" y="9453"/>
                            <a:ext cx="82" cy="2"/>
                            <a:chOff x="717" y="9453"/>
                            <a:chExt cx="82" cy="2"/>
                          </a:xfrm>
                        </wpg:grpSpPr>
                        <wps:wsp>
                          <wps:cNvPr id="89" name="Freeform 93"/>
                          <wps:cNvSpPr>
                            <a:spLocks/>
                          </wps:cNvSpPr>
                          <wps:spPr bwMode="auto">
                            <a:xfrm>
                              <a:off x="717" y="9453"/>
                              <a:ext cx="82" cy="2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82"/>
                                <a:gd name="T2" fmla="+- 0 799 717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0"/>
                        <wpg:cNvGrpSpPr>
                          <a:grpSpLocks/>
                        </wpg:cNvGrpSpPr>
                        <wpg:grpSpPr bwMode="auto">
                          <a:xfrm>
                            <a:off x="936" y="9426"/>
                            <a:ext cx="28" cy="28"/>
                            <a:chOff x="936" y="9426"/>
                            <a:chExt cx="28" cy="28"/>
                          </a:xfrm>
                        </wpg:grpSpPr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36" y="9426"/>
                              <a:ext cx="28" cy="28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8"/>
                                <a:gd name="T2" fmla="+- 0 9439 9426"/>
                                <a:gd name="T3" fmla="*/ 9439 h 28"/>
                                <a:gd name="T4" fmla="+- 0 963 936"/>
                                <a:gd name="T5" fmla="*/ T4 w 28"/>
                                <a:gd name="T6" fmla="+- 0 9439 9426"/>
                                <a:gd name="T7" fmla="*/ 943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3"/>
                                  </a:moveTo>
                                  <a:lnTo>
                                    <a:pt x="27" y="13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8"/>
                        <wpg:cNvGrpSpPr>
                          <a:grpSpLocks/>
                        </wpg:cNvGrpSpPr>
                        <wpg:grpSpPr bwMode="auto">
                          <a:xfrm>
                            <a:off x="1209" y="9439"/>
                            <a:ext cx="82" cy="2"/>
                            <a:chOff x="1209" y="9439"/>
                            <a:chExt cx="82" cy="2"/>
                          </a:xfrm>
                        </wpg:grpSpPr>
                        <wps:wsp>
                          <wps:cNvPr id="93" name="Freeform 89"/>
                          <wps:cNvSpPr>
                            <a:spLocks/>
                          </wps:cNvSpPr>
                          <wps:spPr bwMode="auto">
                            <a:xfrm>
                              <a:off x="1209" y="9439"/>
                              <a:ext cx="82" cy="2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T0 w 82"/>
                                <a:gd name="T2" fmla="+- 0 1291 1209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6"/>
                        <wpg:cNvGrpSpPr>
                          <a:grpSpLocks/>
                        </wpg:cNvGrpSpPr>
                        <wpg:grpSpPr bwMode="auto">
                          <a:xfrm>
                            <a:off x="745" y="9480"/>
                            <a:ext cx="246" cy="2"/>
                            <a:chOff x="745" y="9480"/>
                            <a:chExt cx="246" cy="2"/>
                          </a:xfrm>
                        </wpg:grpSpPr>
                        <wps:wsp>
                          <wps:cNvPr id="95" name="Freeform 87"/>
                          <wps:cNvSpPr>
                            <a:spLocks/>
                          </wps:cNvSpPr>
                          <wps:spPr bwMode="auto">
                            <a:xfrm>
                              <a:off x="745" y="9480"/>
                              <a:ext cx="246" cy="2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T0 w 246"/>
                                <a:gd name="T2" fmla="+- 0 990 745"/>
                                <a:gd name="T3" fmla="*/ T2 w 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">
                                  <a:moveTo>
                                    <a:pt x="0" y="0"/>
                                  </a:move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4"/>
                        <wpg:cNvGrpSpPr>
                          <a:grpSpLocks/>
                        </wpg:cNvGrpSpPr>
                        <wpg:grpSpPr bwMode="auto">
                          <a:xfrm>
                            <a:off x="1045" y="9480"/>
                            <a:ext cx="137" cy="2"/>
                            <a:chOff x="1045" y="9480"/>
                            <a:chExt cx="137" cy="2"/>
                          </a:xfrm>
                        </wpg:grpSpPr>
                        <wps:wsp>
                          <wps:cNvPr id="97" name="Freeform 85"/>
                          <wps:cNvSpPr>
                            <a:spLocks/>
                          </wps:cNvSpPr>
                          <wps:spPr bwMode="auto">
                            <a:xfrm>
                              <a:off x="1045" y="9480"/>
                              <a:ext cx="137" cy="2"/>
                            </a:xfrm>
                            <a:custGeom>
                              <a:avLst/>
                              <a:gdLst>
                                <a:gd name="T0" fmla="+- 0 1045 1045"/>
                                <a:gd name="T1" fmla="*/ T0 w 137"/>
                                <a:gd name="T2" fmla="+- 0 1182 1045"/>
                                <a:gd name="T3" fmla="*/ T2 w 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82"/>
                        <wpg:cNvGrpSpPr>
                          <a:grpSpLocks/>
                        </wpg:cNvGrpSpPr>
                        <wpg:grpSpPr bwMode="auto">
                          <a:xfrm>
                            <a:off x="1182" y="9480"/>
                            <a:ext cx="55" cy="2"/>
                            <a:chOff x="1182" y="9480"/>
                            <a:chExt cx="55" cy="2"/>
                          </a:xfrm>
                        </wpg:grpSpPr>
                        <wps:wsp>
                          <wps:cNvPr id="99" name="Freeform 83"/>
                          <wps:cNvSpPr>
                            <a:spLocks/>
                          </wps:cNvSpPr>
                          <wps:spPr bwMode="auto">
                            <a:xfrm>
                              <a:off x="1182" y="9480"/>
                              <a:ext cx="55" cy="2"/>
                            </a:xfrm>
                            <a:custGeom>
                              <a:avLst/>
                              <a:gdLst>
                                <a:gd name="T0" fmla="+- 0 1182 1182"/>
                                <a:gd name="T1" fmla="*/ T0 w 55"/>
                                <a:gd name="T2" fmla="+- 0 1236 1182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0"/>
                        <wpg:cNvGrpSpPr>
                          <a:grpSpLocks/>
                        </wpg:cNvGrpSpPr>
                        <wpg:grpSpPr bwMode="auto">
                          <a:xfrm>
                            <a:off x="772" y="9508"/>
                            <a:ext cx="82" cy="2"/>
                            <a:chOff x="772" y="9508"/>
                            <a:chExt cx="82" cy="2"/>
                          </a:xfrm>
                        </wpg:grpSpPr>
                        <wps:wsp>
                          <wps:cNvPr id="101" name="Freeform 81"/>
                          <wps:cNvSpPr>
                            <a:spLocks/>
                          </wps:cNvSpPr>
                          <wps:spPr bwMode="auto">
                            <a:xfrm>
                              <a:off x="772" y="9508"/>
                              <a:ext cx="82" cy="2"/>
                            </a:xfrm>
                            <a:custGeom>
                              <a:avLst/>
                              <a:gdLst>
                                <a:gd name="T0" fmla="+- 0 772 772"/>
                                <a:gd name="T1" fmla="*/ T0 w 82"/>
                                <a:gd name="T2" fmla="+- 0 854 77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78"/>
                        <wpg:cNvGrpSpPr>
                          <a:grpSpLocks/>
                        </wpg:cNvGrpSpPr>
                        <wpg:grpSpPr bwMode="auto">
                          <a:xfrm>
                            <a:off x="881" y="9508"/>
                            <a:ext cx="55" cy="2"/>
                            <a:chOff x="881" y="9508"/>
                            <a:chExt cx="55" cy="2"/>
                          </a:xfrm>
                        </wpg:grpSpPr>
                        <wps:wsp>
                          <wps:cNvPr id="103" name="Freeform 79"/>
                          <wps:cNvSpPr>
                            <a:spLocks/>
                          </wps:cNvSpPr>
                          <wps:spPr bwMode="auto">
                            <a:xfrm>
                              <a:off x="881" y="9508"/>
                              <a:ext cx="55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55"/>
                                <a:gd name="T2" fmla="+- 0 936 88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6"/>
                        <wpg:cNvGrpSpPr>
                          <a:grpSpLocks/>
                        </wpg:cNvGrpSpPr>
                        <wpg:grpSpPr bwMode="auto">
                          <a:xfrm>
                            <a:off x="963" y="9508"/>
                            <a:ext cx="28" cy="2"/>
                            <a:chOff x="963" y="9508"/>
                            <a:chExt cx="28" cy="2"/>
                          </a:xfrm>
                        </wpg:grpSpPr>
                        <wps:wsp>
                          <wps:cNvPr id="105" name="Freeform 77"/>
                          <wps:cNvSpPr>
                            <a:spLocks/>
                          </wps:cNvSpPr>
                          <wps:spPr bwMode="auto">
                            <a:xfrm>
                              <a:off x="963" y="9508"/>
                              <a:ext cx="28" cy="2"/>
                            </a:xfrm>
                            <a:custGeom>
                              <a:avLst/>
                              <a:gdLst>
                                <a:gd name="T0" fmla="+- 0 963 963"/>
                                <a:gd name="T1" fmla="*/ T0 w 28"/>
                                <a:gd name="T2" fmla="+- 0 990 963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4"/>
                        <wpg:cNvGrpSpPr>
                          <a:grpSpLocks/>
                        </wpg:cNvGrpSpPr>
                        <wpg:grpSpPr bwMode="auto">
                          <a:xfrm>
                            <a:off x="1072" y="9479"/>
                            <a:ext cx="28" cy="57"/>
                            <a:chOff x="1072" y="9479"/>
                            <a:chExt cx="28" cy="57"/>
                          </a:xfrm>
                        </wpg:grpSpPr>
                        <wps:wsp>
                          <wps:cNvPr id="107" name="Freeform 75"/>
                          <wps:cNvSpPr>
                            <a:spLocks/>
                          </wps:cNvSpPr>
                          <wps:spPr bwMode="auto">
                            <a:xfrm>
                              <a:off x="1072" y="9479"/>
                              <a:ext cx="28" cy="57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28"/>
                                <a:gd name="T2" fmla="+- 0 9536 9479"/>
                                <a:gd name="T3" fmla="*/ 9536 h 57"/>
                                <a:gd name="T4" fmla="+- 0 1100 1072"/>
                                <a:gd name="T5" fmla="*/ T4 w 28"/>
                                <a:gd name="T6" fmla="+- 0 9536 9479"/>
                                <a:gd name="T7" fmla="*/ 9536 h 57"/>
                                <a:gd name="T8" fmla="+- 0 1100 1072"/>
                                <a:gd name="T9" fmla="*/ T8 w 28"/>
                                <a:gd name="T10" fmla="+- 0 9479 9479"/>
                                <a:gd name="T11" fmla="*/ 9479 h 57"/>
                                <a:gd name="T12" fmla="+- 0 1072 1072"/>
                                <a:gd name="T13" fmla="*/ T12 w 28"/>
                                <a:gd name="T14" fmla="+- 0 9479 9479"/>
                                <a:gd name="T15" fmla="*/ 9479 h 57"/>
                                <a:gd name="T16" fmla="+- 0 1072 1072"/>
                                <a:gd name="T17" fmla="*/ T16 w 28"/>
                                <a:gd name="T18" fmla="+- 0 9536 9479"/>
                                <a:gd name="T19" fmla="*/ 953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57">
                                  <a:moveTo>
                                    <a:pt x="0" y="57"/>
                                  </a:moveTo>
                                  <a:lnTo>
                                    <a:pt x="28" y="57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2"/>
                        <wpg:cNvGrpSpPr>
                          <a:grpSpLocks/>
                        </wpg:cNvGrpSpPr>
                        <wpg:grpSpPr bwMode="auto">
                          <a:xfrm>
                            <a:off x="1209" y="9494"/>
                            <a:ext cx="82" cy="2"/>
                            <a:chOff x="1209" y="9494"/>
                            <a:chExt cx="82" cy="2"/>
                          </a:xfrm>
                        </wpg:grpSpPr>
                        <wps:wsp>
                          <wps:cNvPr id="109" name="Freeform 73"/>
                          <wps:cNvSpPr>
                            <a:spLocks/>
                          </wps:cNvSpPr>
                          <wps:spPr bwMode="auto">
                            <a:xfrm>
                              <a:off x="1209" y="9494"/>
                              <a:ext cx="82" cy="2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T0 w 82"/>
                                <a:gd name="T2" fmla="+- 0 1291 1209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70"/>
                        <wpg:cNvGrpSpPr>
                          <a:grpSpLocks/>
                        </wpg:cNvGrpSpPr>
                        <wpg:grpSpPr bwMode="auto">
                          <a:xfrm>
                            <a:off x="799" y="9508"/>
                            <a:ext cx="28" cy="28"/>
                            <a:chOff x="799" y="9508"/>
                            <a:chExt cx="28" cy="28"/>
                          </a:xfrm>
                        </wpg:grpSpPr>
                        <wps:wsp>
                          <wps:cNvPr id="111" name="Freeform 71"/>
                          <wps:cNvSpPr>
                            <a:spLocks/>
                          </wps:cNvSpPr>
                          <wps:spPr bwMode="auto">
                            <a:xfrm>
                              <a:off x="799" y="9508"/>
                              <a:ext cx="28" cy="28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28"/>
                                <a:gd name="T2" fmla="+- 0 9521 9508"/>
                                <a:gd name="T3" fmla="*/ 9521 h 28"/>
                                <a:gd name="T4" fmla="+- 0 827 799"/>
                                <a:gd name="T5" fmla="*/ T4 w 28"/>
                                <a:gd name="T6" fmla="+- 0 9521 9508"/>
                                <a:gd name="T7" fmla="*/ 952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68"/>
                        <wpg:cNvGrpSpPr>
                          <a:grpSpLocks/>
                        </wpg:cNvGrpSpPr>
                        <wpg:grpSpPr bwMode="auto">
                          <a:xfrm>
                            <a:off x="909" y="9535"/>
                            <a:ext cx="55" cy="2"/>
                            <a:chOff x="909" y="9535"/>
                            <a:chExt cx="55" cy="2"/>
                          </a:xfrm>
                        </wpg:grpSpPr>
                        <wps:wsp>
                          <wps:cNvPr id="113" name="Freeform 69"/>
                          <wps:cNvSpPr>
                            <a:spLocks/>
                          </wps:cNvSpPr>
                          <wps:spPr bwMode="auto">
                            <a:xfrm>
                              <a:off x="909" y="9535"/>
                              <a:ext cx="55" cy="2"/>
                            </a:xfrm>
                            <a:custGeom>
                              <a:avLst/>
                              <a:gdLst>
                                <a:gd name="T0" fmla="+- 0 909 909"/>
                                <a:gd name="T1" fmla="*/ T0 w 55"/>
                                <a:gd name="T2" fmla="+- 0 963 909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6"/>
                        <wpg:cNvGrpSpPr>
                          <a:grpSpLocks/>
                        </wpg:cNvGrpSpPr>
                        <wpg:grpSpPr bwMode="auto">
                          <a:xfrm>
                            <a:off x="990" y="9521"/>
                            <a:ext cx="55" cy="2"/>
                            <a:chOff x="990" y="9521"/>
                            <a:chExt cx="55" cy="2"/>
                          </a:xfrm>
                        </wpg:grpSpPr>
                        <wps:wsp>
                          <wps:cNvPr id="115" name="Freeform 67"/>
                          <wps:cNvSpPr>
                            <a:spLocks/>
                          </wps:cNvSpPr>
                          <wps:spPr bwMode="auto">
                            <a:xfrm>
                              <a:off x="990" y="9521"/>
                              <a:ext cx="55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5"/>
                                <a:gd name="T2" fmla="+- 0 1045 990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4"/>
                        <wpg:cNvGrpSpPr>
                          <a:grpSpLocks/>
                        </wpg:cNvGrpSpPr>
                        <wpg:grpSpPr bwMode="auto">
                          <a:xfrm>
                            <a:off x="1127" y="9535"/>
                            <a:ext cx="55" cy="2"/>
                            <a:chOff x="1127" y="9535"/>
                            <a:chExt cx="55" cy="2"/>
                          </a:xfrm>
                        </wpg:grpSpPr>
                        <wps:wsp>
                          <wps:cNvPr id="117" name="Freeform 65"/>
                          <wps:cNvSpPr>
                            <a:spLocks/>
                          </wps:cNvSpPr>
                          <wps:spPr bwMode="auto">
                            <a:xfrm>
                              <a:off x="1127" y="9535"/>
                              <a:ext cx="55" cy="2"/>
                            </a:xfrm>
                            <a:custGeom>
                              <a:avLst/>
                              <a:gdLst>
                                <a:gd name="T0" fmla="+- 0 1127 1127"/>
                                <a:gd name="T1" fmla="*/ T0 w 55"/>
                                <a:gd name="T2" fmla="+- 0 1182 1127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2"/>
                        <wpg:cNvGrpSpPr>
                          <a:grpSpLocks/>
                        </wpg:cNvGrpSpPr>
                        <wpg:grpSpPr bwMode="auto">
                          <a:xfrm>
                            <a:off x="1209" y="9528"/>
                            <a:ext cx="82" cy="2"/>
                            <a:chOff x="1209" y="9528"/>
                            <a:chExt cx="82" cy="2"/>
                          </a:xfrm>
                        </wpg:grpSpPr>
                        <wps:wsp>
                          <wps:cNvPr id="119" name="Freeform 63"/>
                          <wps:cNvSpPr>
                            <a:spLocks/>
                          </wps:cNvSpPr>
                          <wps:spPr bwMode="auto">
                            <a:xfrm>
                              <a:off x="1209" y="9528"/>
                              <a:ext cx="82" cy="2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T0 w 82"/>
                                <a:gd name="T2" fmla="+- 0 1291 1209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2665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60"/>
                        <wpg:cNvGrpSpPr>
                          <a:grpSpLocks/>
                        </wpg:cNvGrpSpPr>
                        <wpg:grpSpPr bwMode="auto">
                          <a:xfrm>
                            <a:off x="963" y="9562"/>
                            <a:ext cx="55" cy="2"/>
                            <a:chOff x="963" y="9562"/>
                            <a:chExt cx="55" cy="2"/>
                          </a:xfrm>
                        </wpg:grpSpPr>
                        <wps:wsp>
                          <wps:cNvPr id="121" name="Freeform 61"/>
                          <wps:cNvSpPr>
                            <a:spLocks/>
                          </wps:cNvSpPr>
                          <wps:spPr bwMode="auto">
                            <a:xfrm>
                              <a:off x="963" y="9562"/>
                              <a:ext cx="55" cy="2"/>
                            </a:xfrm>
                            <a:custGeom>
                              <a:avLst/>
                              <a:gdLst>
                                <a:gd name="T0" fmla="+- 0 963 963"/>
                                <a:gd name="T1" fmla="*/ T0 w 55"/>
                                <a:gd name="T2" fmla="+- 0 1018 963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58"/>
                        <wpg:cNvGrpSpPr>
                          <a:grpSpLocks/>
                        </wpg:cNvGrpSpPr>
                        <wpg:grpSpPr bwMode="auto">
                          <a:xfrm>
                            <a:off x="1072" y="9534"/>
                            <a:ext cx="28" cy="57"/>
                            <a:chOff x="1072" y="9534"/>
                            <a:chExt cx="28" cy="57"/>
                          </a:xfrm>
                        </wpg:grpSpPr>
                        <wps:wsp>
                          <wps:cNvPr id="123" name="Freeform 59"/>
                          <wps:cNvSpPr>
                            <a:spLocks/>
                          </wps:cNvSpPr>
                          <wps:spPr bwMode="auto">
                            <a:xfrm>
                              <a:off x="1072" y="9534"/>
                              <a:ext cx="28" cy="57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28"/>
                                <a:gd name="T2" fmla="+- 0 9591 9534"/>
                                <a:gd name="T3" fmla="*/ 9591 h 57"/>
                                <a:gd name="T4" fmla="+- 0 1100 1072"/>
                                <a:gd name="T5" fmla="*/ T4 w 28"/>
                                <a:gd name="T6" fmla="+- 0 9591 9534"/>
                                <a:gd name="T7" fmla="*/ 9591 h 57"/>
                                <a:gd name="T8" fmla="+- 0 1100 1072"/>
                                <a:gd name="T9" fmla="*/ T8 w 28"/>
                                <a:gd name="T10" fmla="+- 0 9534 9534"/>
                                <a:gd name="T11" fmla="*/ 9534 h 57"/>
                                <a:gd name="T12" fmla="+- 0 1072 1072"/>
                                <a:gd name="T13" fmla="*/ T12 w 28"/>
                                <a:gd name="T14" fmla="+- 0 9534 9534"/>
                                <a:gd name="T15" fmla="*/ 9534 h 57"/>
                                <a:gd name="T16" fmla="+- 0 1072 1072"/>
                                <a:gd name="T17" fmla="*/ T16 w 28"/>
                                <a:gd name="T18" fmla="+- 0 9591 9534"/>
                                <a:gd name="T19" fmla="*/ 959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57">
                                  <a:moveTo>
                                    <a:pt x="0" y="57"/>
                                  </a:moveTo>
                                  <a:lnTo>
                                    <a:pt x="28" y="57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56"/>
                        <wpg:cNvGrpSpPr>
                          <a:grpSpLocks/>
                        </wpg:cNvGrpSpPr>
                        <wpg:grpSpPr bwMode="auto">
                          <a:xfrm>
                            <a:off x="1236" y="9562"/>
                            <a:ext cx="55" cy="2"/>
                            <a:chOff x="1236" y="9562"/>
                            <a:chExt cx="55" cy="2"/>
                          </a:xfrm>
                        </wpg:grpSpPr>
                        <wps:wsp>
                          <wps:cNvPr id="125" name="Freeform 57"/>
                          <wps:cNvSpPr>
                            <a:spLocks/>
                          </wps:cNvSpPr>
                          <wps:spPr bwMode="auto">
                            <a:xfrm>
                              <a:off x="1236" y="9562"/>
                              <a:ext cx="55" cy="2"/>
                            </a:xfrm>
                            <a:custGeom>
                              <a:avLst/>
                              <a:gdLst>
                                <a:gd name="T0" fmla="+- 0 1236 1236"/>
                                <a:gd name="T1" fmla="*/ T0 w 55"/>
                                <a:gd name="T2" fmla="+- 0 1291 1236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4"/>
                        <wpg:cNvGrpSpPr>
                          <a:grpSpLocks/>
                        </wpg:cNvGrpSpPr>
                        <wpg:grpSpPr bwMode="auto">
                          <a:xfrm>
                            <a:off x="717" y="9590"/>
                            <a:ext cx="192" cy="2"/>
                            <a:chOff x="717" y="9590"/>
                            <a:chExt cx="192" cy="2"/>
                          </a:xfrm>
                        </wpg:grpSpPr>
                        <wps:wsp>
                          <wps:cNvPr id="127" name="Freeform 55"/>
                          <wps:cNvSpPr>
                            <a:spLocks/>
                          </wps:cNvSpPr>
                          <wps:spPr bwMode="auto">
                            <a:xfrm>
                              <a:off x="717" y="9590"/>
                              <a:ext cx="192" cy="2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192"/>
                                <a:gd name="T2" fmla="+- 0 909 717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2"/>
                        <wpg:cNvGrpSpPr>
                          <a:grpSpLocks/>
                        </wpg:cNvGrpSpPr>
                        <wpg:grpSpPr bwMode="auto">
                          <a:xfrm>
                            <a:off x="1100" y="9590"/>
                            <a:ext cx="110" cy="2"/>
                            <a:chOff x="1100" y="9590"/>
                            <a:chExt cx="110" cy="2"/>
                          </a:xfrm>
                        </wpg:grpSpPr>
                        <wps:wsp>
                          <wps:cNvPr id="129" name="Freeform 53"/>
                          <wps:cNvSpPr>
                            <a:spLocks/>
                          </wps:cNvSpPr>
                          <wps:spPr bwMode="auto">
                            <a:xfrm>
                              <a:off x="1100" y="9590"/>
                              <a:ext cx="110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10"/>
                                <a:gd name="T2" fmla="+- 0 1209 1100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0"/>
                        <wpg:cNvGrpSpPr>
                          <a:grpSpLocks/>
                        </wpg:cNvGrpSpPr>
                        <wpg:grpSpPr bwMode="auto">
                          <a:xfrm>
                            <a:off x="881" y="9617"/>
                            <a:ext cx="28" cy="2"/>
                            <a:chOff x="881" y="9617"/>
                            <a:chExt cx="28" cy="2"/>
                          </a:xfrm>
                        </wpg:grpSpPr>
                        <wps:wsp>
                          <wps:cNvPr id="131" name="Freeform 51"/>
                          <wps:cNvSpPr>
                            <a:spLocks/>
                          </wps:cNvSpPr>
                          <wps:spPr bwMode="auto">
                            <a:xfrm>
                              <a:off x="881" y="9617"/>
                              <a:ext cx="28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28"/>
                                <a:gd name="T2" fmla="+- 0 908 881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48"/>
                        <wpg:cNvGrpSpPr>
                          <a:grpSpLocks/>
                        </wpg:cNvGrpSpPr>
                        <wpg:grpSpPr bwMode="auto">
                          <a:xfrm>
                            <a:off x="990" y="9603"/>
                            <a:ext cx="137" cy="2"/>
                            <a:chOff x="990" y="9603"/>
                            <a:chExt cx="137" cy="2"/>
                          </a:xfrm>
                        </wpg:grpSpPr>
                        <wps:wsp>
                          <wps:cNvPr id="133" name="Freeform 49"/>
                          <wps:cNvSpPr>
                            <a:spLocks/>
                          </wps:cNvSpPr>
                          <wps:spPr bwMode="auto">
                            <a:xfrm>
                              <a:off x="990" y="9603"/>
                              <a:ext cx="137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37"/>
                                <a:gd name="T2" fmla="+- 0 1127 990"/>
                                <a:gd name="T3" fmla="*/ T2 w 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46"/>
                        <wpg:cNvGrpSpPr>
                          <a:grpSpLocks/>
                        </wpg:cNvGrpSpPr>
                        <wpg:grpSpPr bwMode="auto">
                          <a:xfrm>
                            <a:off x="1182" y="9617"/>
                            <a:ext cx="55" cy="2"/>
                            <a:chOff x="1182" y="9617"/>
                            <a:chExt cx="55" cy="2"/>
                          </a:xfrm>
                        </wpg:grpSpPr>
                        <wps:wsp>
                          <wps:cNvPr id="135" name="Freeform 47"/>
                          <wps:cNvSpPr>
                            <a:spLocks/>
                          </wps:cNvSpPr>
                          <wps:spPr bwMode="auto">
                            <a:xfrm>
                              <a:off x="1182" y="9617"/>
                              <a:ext cx="55" cy="2"/>
                            </a:xfrm>
                            <a:custGeom>
                              <a:avLst/>
                              <a:gdLst>
                                <a:gd name="T0" fmla="+- 0 1182 1182"/>
                                <a:gd name="T1" fmla="*/ T0 w 55"/>
                                <a:gd name="T2" fmla="+- 0 1236 1182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44"/>
                        <wpg:cNvGrpSpPr>
                          <a:grpSpLocks/>
                        </wpg:cNvGrpSpPr>
                        <wpg:grpSpPr bwMode="auto">
                          <a:xfrm>
                            <a:off x="1264" y="9617"/>
                            <a:ext cx="28" cy="2"/>
                            <a:chOff x="1264" y="9617"/>
                            <a:chExt cx="28" cy="2"/>
                          </a:xfrm>
                        </wpg:grpSpPr>
                        <wps:wsp>
                          <wps:cNvPr id="137" name="Freeform 45"/>
                          <wps:cNvSpPr>
                            <a:spLocks/>
                          </wps:cNvSpPr>
                          <wps:spPr bwMode="auto">
                            <a:xfrm>
                              <a:off x="1264" y="9617"/>
                              <a:ext cx="28" cy="2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28"/>
                                <a:gd name="T2" fmla="+- 0 1291 1264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42"/>
                        <wpg:cNvGrpSpPr>
                          <a:grpSpLocks/>
                        </wpg:cNvGrpSpPr>
                        <wpg:grpSpPr bwMode="auto">
                          <a:xfrm>
                            <a:off x="717" y="9616"/>
                            <a:ext cx="28" cy="57"/>
                            <a:chOff x="717" y="9616"/>
                            <a:chExt cx="28" cy="57"/>
                          </a:xfrm>
                        </wpg:grpSpPr>
                        <wps:wsp>
                          <wps:cNvPr id="139" name="Freeform 43"/>
                          <wps:cNvSpPr>
                            <a:spLocks/>
                          </wps:cNvSpPr>
                          <wps:spPr bwMode="auto">
                            <a:xfrm>
                              <a:off x="717" y="9616"/>
                              <a:ext cx="28" cy="57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28"/>
                                <a:gd name="T2" fmla="+- 0 9673 9616"/>
                                <a:gd name="T3" fmla="*/ 9673 h 57"/>
                                <a:gd name="T4" fmla="+- 0 745 717"/>
                                <a:gd name="T5" fmla="*/ T4 w 28"/>
                                <a:gd name="T6" fmla="+- 0 9673 9616"/>
                                <a:gd name="T7" fmla="*/ 9673 h 57"/>
                                <a:gd name="T8" fmla="+- 0 745 717"/>
                                <a:gd name="T9" fmla="*/ T8 w 28"/>
                                <a:gd name="T10" fmla="+- 0 9616 9616"/>
                                <a:gd name="T11" fmla="*/ 9616 h 57"/>
                                <a:gd name="T12" fmla="+- 0 717 717"/>
                                <a:gd name="T13" fmla="*/ T12 w 28"/>
                                <a:gd name="T14" fmla="+- 0 9616 9616"/>
                                <a:gd name="T15" fmla="*/ 9616 h 57"/>
                                <a:gd name="T16" fmla="+- 0 717 717"/>
                                <a:gd name="T17" fmla="*/ T16 w 28"/>
                                <a:gd name="T18" fmla="+- 0 9673 9616"/>
                                <a:gd name="T19" fmla="*/ 967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57">
                                  <a:moveTo>
                                    <a:pt x="0" y="57"/>
                                  </a:moveTo>
                                  <a:lnTo>
                                    <a:pt x="28" y="57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40"/>
                        <wpg:cNvGrpSpPr>
                          <a:grpSpLocks/>
                        </wpg:cNvGrpSpPr>
                        <wpg:grpSpPr bwMode="auto">
                          <a:xfrm>
                            <a:off x="772" y="9644"/>
                            <a:ext cx="82" cy="2"/>
                            <a:chOff x="772" y="9644"/>
                            <a:chExt cx="82" cy="2"/>
                          </a:xfrm>
                        </wpg:grpSpPr>
                        <wps:wsp>
                          <wps:cNvPr id="141" name="Freeform 41"/>
                          <wps:cNvSpPr>
                            <a:spLocks/>
                          </wps:cNvSpPr>
                          <wps:spPr bwMode="auto">
                            <a:xfrm>
                              <a:off x="772" y="9644"/>
                              <a:ext cx="82" cy="2"/>
                            </a:xfrm>
                            <a:custGeom>
                              <a:avLst/>
                              <a:gdLst>
                                <a:gd name="T0" fmla="+- 0 772 772"/>
                                <a:gd name="T1" fmla="*/ T0 w 82"/>
                                <a:gd name="T2" fmla="+- 0 854 77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38"/>
                        <wpg:cNvGrpSpPr>
                          <a:grpSpLocks/>
                        </wpg:cNvGrpSpPr>
                        <wpg:grpSpPr bwMode="auto">
                          <a:xfrm>
                            <a:off x="799" y="9637"/>
                            <a:ext cx="246" cy="2"/>
                            <a:chOff x="799" y="9637"/>
                            <a:chExt cx="246" cy="2"/>
                          </a:xfrm>
                        </wpg:grpSpPr>
                        <wps:wsp>
                          <wps:cNvPr id="143" name="Freeform 39"/>
                          <wps:cNvSpPr>
                            <a:spLocks/>
                          </wps:cNvSpPr>
                          <wps:spPr bwMode="auto">
                            <a:xfrm>
                              <a:off x="799" y="9637"/>
                              <a:ext cx="246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246"/>
                                <a:gd name="T2" fmla="+- 0 1045 799"/>
                                <a:gd name="T3" fmla="*/ T2 w 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">
                                  <a:moveTo>
                                    <a:pt x="0" y="0"/>
                                  </a:move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noFill/>
                            <a:ln w="26657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6"/>
                        <wpg:cNvGrpSpPr>
                          <a:grpSpLocks/>
                        </wpg:cNvGrpSpPr>
                        <wpg:grpSpPr bwMode="auto">
                          <a:xfrm>
                            <a:off x="1072" y="9644"/>
                            <a:ext cx="55" cy="2"/>
                            <a:chOff x="1072" y="9644"/>
                            <a:chExt cx="55" cy="2"/>
                          </a:xfrm>
                        </wpg:grpSpPr>
                        <wps:wsp>
                          <wps:cNvPr id="145" name="Freeform 37"/>
                          <wps:cNvSpPr>
                            <a:spLocks/>
                          </wps:cNvSpPr>
                          <wps:spPr bwMode="auto">
                            <a:xfrm>
                              <a:off x="1072" y="9644"/>
                              <a:ext cx="55" cy="2"/>
                            </a:xfrm>
                            <a:custGeom>
                              <a:avLst/>
                              <a:gdLst>
                                <a:gd name="T0" fmla="+- 0 1072 1072"/>
                                <a:gd name="T1" fmla="*/ T0 w 55"/>
                                <a:gd name="T2" fmla="+- 0 1127 1072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4"/>
                        <wpg:cNvGrpSpPr>
                          <a:grpSpLocks/>
                        </wpg:cNvGrpSpPr>
                        <wpg:grpSpPr bwMode="auto">
                          <a:xfrm>
                            <a:off x="1209" y="9644"/>
                            <a:ext cx="28" cy="2"/>
                            <a:chOff x="1209" y="9644"/>
                            <a:chExt cx="28" cy="2"/>
                          </a:xfrm>
                        </wpg:grpSpPr>
                        <wps:wsp>
                          <wps:cNvPr id="147" name="Freeform 35"/>
                          <wps:cNvSpPr>
                            <a:spLocks/>
                          </wps:cNvSpPr>
                          <wps:spPr bwMode="auto">
                            <a:xfrm>
                              <a:off x="1209" y="9644"/>
                              <a:ext cx="28" cy="2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T0 w 28"/>
                                <a:gd name="T2" fmla="+- 0 1236 1209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32"/>
                        <wpg:cNvGrpSpPr>
                          <a:grpSpLocks/>
                        </wpg:cNvGrpSpPr>
                        <wpg:grpSpPr bwMode="auto">
                          <a:xfrm>
                            <a:off x="1154" y="9672"/>
                            <a:ext cx="28" cy="2"/>
                            <a:chOff x="1154" y="9672"/>
                            <a:chExt cx="28" cy="2"/>
                          </a:xfrm>
                        </wpg:grpSpPr>
                        <wps:wsp>
                          <wps:cNvPr id="149" name="Freeform 33"/>
                          <wps:cNvSpPr>
                            <a:spLocks/>
                          </wps:cNvSpPr>
                          <wps:spPr bwMode="auto">
                            <a:xfrm>
                              <a:off x="1154" y="9672"/>
                              <a:ext cx="28" cy="2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28"/>
                                <a:gd name="T2" fmla="+- 0 1182 1154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0"/>
                        <wpg:cNvGrpSpPr>
                          <a:grpSpLocks/>
                        </wpg:cNvGrpSpPr>
                        <wpg:grpSpPr bwMode="auto">
                          <a:xfrm>
                            <a:off x="1209" y="9672"/>
                            <a:ext cx="55" cy="2"/>
                            <a:chOff x="1209" y="9672"/>
                            <a:chExt cx="55" cy="2"/>
                          </a:xfrm>
                        </wpg:grpSpPr>
                        <wps:wsp>
                          <wps:cNvPr id="151" name="Freeform 31"/>
                          <wps:cNvSpPr>
                            <a:spLocks/>
                          </wps:cNvSpPr>
                          <wps:spPr bwMode="auto">
                            <a:xfrm>
                              <a:off x="1209" y="9672"/>
                              <a:ext cx="55" cy="2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T0 w 55"/>
                                <a:gd name="T2" fmla="+- 0 1264 1209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8"/>
                        <wpg:cNvGrpSpPr>
                          <a:grpSpLocks/>
                        </wpg:cNvGrpSpPr>
                        <wpg:grpSpPr bwMode="auto">
                          <a:xfrm>
                            <a:off x="717" y="9671"/>
                            <a:ext cx="28" cy="57"/>
                            <a:chOff x="717" y="9671"/>
                            <a:chExt cx="28" cy="57"/>
                          </a:xfrm>
                        </wpg:grpSpPr>
                        <wps:wsp>
                          <wps:cNvPr id="153" name="Freeform 29"/>
                          <wps:cNvSpPr>
                            <a:spLocks/>
                          </wps:cNvSpPr>
                          <wps:spPr bwMode="auto">
                            <a:xfrm>
                              <a:off x="717" y="9671"/>
                              <a:ext cx="28" cy="57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28"/>
                                <a:gd name="T2" fmla="+- 0 9727 9671"/>
                                <a:gd name="T3" fmla="*/ 9727 h 57"/>
                                <a:gd name="T4" fmla="+- 0 745 717"/>
                                <a:gd name="T5" fmla="*/ T4 w 28"/>
                                <a:gd name="T6" fmla="+- 0 9727 9671"/>
                                <a:gd name="T7" fmla="*/ 9727 h 57"/>
                                <a:gd name="T8" fmla="+- 0 745 717"/>
                                <a:gd name="T9" fmla="*/ T8 w 28"/>
                                <a:gd name="T10" fmla="+- 0 9671 9671"/>
                                <a:gd name="T11" fmla="*/ 9671 h 57"/>
                                <a:gd name="T12" fmla="+- 0 717 717"/>
                                <a:gd name="T13" fmla="*/ T12 w 28"/>
                                <a:gd name="T14" fmla="+- 0 9671 9671"/>
                                <a:gd name="T15" fmla="*/ 9671 h 57"/>
                                <a:gd name="T16" fmla="+- 0 717 717"/>
                                <a:gd name="T17" fmla="*/ T16 w 28"/>
                                <a:gd name="T18" fmla="+- 0 9727 9671"/>
                                <a:gd name="T19" fmla="*/ 972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57">
                                  <a:moveTo>
                                    <a:pt x="0" y="56"/>
                                  </a:moveTo>
                                  <a:lnTo>
                                    <a:pt x="28" y="5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6"/>
                        <wpg:cNvGrpSpPr>
                          <a:grpSpLocks/>
                        </wpg:cNvGrpSpPr>
                        <wpg:grpSpPr bwMode="auto">
                          <a:xfrm>
                            <a:off x="772" y="9699"/>
                            <a:ext cx="137" cy="2"/>
                            <a:chOff x="772" y="9699"/>
                            <a:chExt cx="137" cy="2"/>
                          </a:xfrm>
                        </wpg:grpSpPr>
                        <wps:wsp>
                          <wps:cNvPr id="155" name="Freeform 27"/>
                          <wps:cNvSpPr>
                            <a:spLocks/>
                          </wps:cNvSpPr>
                          <wps:spPr bwMode="auto">
                            <a:xfrm>
                              <a:off x="772" y="9699"/>
                              <a:ext cx="137" cy="2"/>
                            </a:xfrm>
                            <a:custGeom>
                              <a:avLst/>
                              <a:gdLst>
                                <a:gd name="T0" fmla="+- 0 772 772"/>
                                <a:gd name="T1" fmla="*/ T0 w 137"/>
                                <a:gd name="T2" fmla="+- 0 909 772"/>
                                <a:gd name="T3" fmla="*/ T2 w 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4"/>
                        <wpg:cNvGrpSpPr>
                          <a:grpSpLocks/>
                        </wpg:cNvGrpSpPr>
                        <wpg:grpSpPr bwMode="auto">
                          <a:xfrm>
                            <a:off x="881" y="9672"/>
                            <a:ext cx="28" cy="28"/>
                            <a:chOff x="881" y="9672"/>
                            <a:chExt cx="28" cy="28"/>
                          </a:xfrm>
                        </wpg:grpSpPr>
                        <wps:wsp>
                          <wps:cNvPr id="157" name="Freeform 25"/>
                          <wps:cNvSpPr>
                            <a:spLocks/>
                          </wps:cNvSpPr>
                          <wps:spPr bwMode="auto">
                            <a:xfrm>
                              <a:off x="881" y="9672"/>
                              <a:ext cx="28" cy="28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28"/>
                                <a:gd name="T2" fmla="+- 0 9685 9672"/>
                                <a:gd name="T3" fmla="*/ 9685 h 28"/>
                                <a:gd name="T4" fmla="+- 0 908 881"/>
                                <a:gd name="T5" fmla="*/ T4 w 28"/>
                                <a:gd name="T6" fmla="+- 0 9685 9672"/>
                                <a:gd name="T7" fmla="*/ 968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3"/>
                                  </a:moveTo>
                                  <a:lnTo>
                                    <a:pt x="27" y="13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2"/>
                        <wpg:cNvGrpSpPr>
                          <a:grpSpLocks/>
                        </wpg:cNvGrpSpPr>
                        <wpg:grpSpPr bwMode="auto">
                          <a:xfrm>
                            <a:off x="936" y="9699"/>
                            <a:ext cx="192" cy="2"/>
                            <a:chOff x="936" y="9699"/>
                            <a:chExt cx="192" cy="2"/>
                          </a:xfrm>
                        </wpg:grpSpPr>
                        <wps:wsp>
                          <wps:cNvPr id="159" name="Freeform 23"/>
                          <wps:cNvSpPr>
                            <a:spLocks/>
                          </wps:cNvSpPr>
                          <wps:spPr bwMode="auto">
                            <a:xfrm>
                              <a:off x="936" y="9699"/>
                              <a:ext cx="192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92"/>
                                <a:gd name="T2" fmla="+- 0 1127 936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noFill/>
                            <a:ln w="35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0"/>
                        <wpg:cNvGrpSpPr>
                          <a:grpSpLocks/>
                        </wpg:cNvGrpSpPr>
                        <wpg:grpSpPr bwMode="auto">
                          <a:xfrm>
                            <a:off x="717" y="9719"/>
                            <a:ext cx="274" cy="2"/>
                            <a:chOff x="717" y="9719"/>
                            <a:chExt cx="274" cy="2"/>
                          </a:xfrm>
                        </wpg:grpSpPr>
                        <wps:wsp>
                          <wps:cNvPr id="161" name="Freeform 21"/>
                          <wps:cNvSpPr>
                            <a:spLocks/>
                          </wps:cNvSpPr>
                          <wps:spPr bwMode="auto">
                            <a:xfrm>
                              <a:off x="717" y="9719"/>
                              <a:ext cx="274" cy="2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274"/>
                                <a:gd name="T2" fmla="+- 0 990 717"/>
                                <a:gd name="T3" fmla="*/ T2 w 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">
                                  <a:moveTo>
                                    <a:pt x="0" y="0"/>
                                  </a:move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8"/>
                        <wpg:cNvGrpSpPr>
                          <a:grpSpLocks/>
                        </wpg:cNvGrpSpPr>
                        <wpg:grpSpPr bwMode="auto">
                          <a:xfrm>
                            <a:off x="1018" y="9726"/>
                            <a:ext cx="28" cy="2"/>
                            <a:chOff x="1018" y="9726"/>
                            <a:chExt cx="28" cy="2"/>
                          </a:xfrm>
                        </wpg:grpSpPr>
                        <wps:wsp>
                          <wps:cNvPr id="163" name="Freeform 19"/>
                          <wps:cNvSpPr>
                            <a:spLocks/>
                          </wps:cNvSpPr>
                          <wps:spPr bwMode="auto">
                            <a:xfrm>
                              <a:off x="1018" y="9726"/>
                              <a:ext cx="28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28"/>
                                <a:gd name="T2" fmla="+- 0 1045 1018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"/>
                        <wpg:cNvGrpSpPr>
                          <a:grpSpLocks/>
                        </wpg:cNvGrpSpPr>
                        <wpg:grpSpPr bwMode="auto">
                          <a:xfrm>
                            <a:off x="1127" y="9726"/>
                            <a:ext cx="82" cy="2"/>
                            <a:chOff x="1127" y="9726"/>
                            <a:chExt cx="82" cy="2"/>
                          </a:xfrm>
                        </wpg:grpSpPr>
                        <wps:wsp>
                          <wps:cNvPr id="165" name="Freeform 17"/>
                          <wps:cNvSpPr>
                            <a:spLocks/>
                          </wps:cNvSpPr>
                          <wps:spPr bwMode="auto">
                            <a:xfrm>
                              <a:off x="1127" y="9726"/>
                              <a:ext cx="82" cy="2"/>
                            </a:xfrm>
                            <a:custGeom>
                              <a:avLst/>
                              <a:gdLst>
                                <a:gd name="T0" fmla="+- 0 1127 1127"/>
                                <a:gd name="T1" fmla="*/ T0 w 82"/>
                                <a:gd name="T2" fmla="+- 0 1209 1127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597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4"/>
                        <wpg:cNvGrpSpPr>
                          <a:grpSpLocks/>
                        </wpg:cNvGrpSpPr>
                        <wpg:grpSpPr bwMode="auto">
                          <a:xfrm>
                            <a:off x="1236" y="9713"/>
                            <a:ext cx="55" cy="2"/>
                            <a:chOff x="1236" y="9713"/>
                            <a:chExt cx="55" cy="2"/>
                          </a:xfrm>
                        </wpg:grpSpPr>
                        <wps:wsp>
                          <wps:cNvPr id="167" name="Freeform 15"/>
                          <wps:cNvSpPr>
                            <a:spLocks/>
                          </wps:cNvSpPr>
                          <wps:spPr bwMode="auto">
                            <a:xfrm>
                              <a:off x="1236" y="9713"/>
                              <a:ext cx="55" cy="2"/>
                            </a:xfrm>
                            <a:custGeom>
                              <a:avLst/>
                              <a:gdLst>
                                <a:gd name="T0" fmla="+- 0 1236 1236"/>
                                <a:gd name="T1" fmla="*/ T0 w 55"/>
                                <a:gd name="T2" fmla="+- 0 1291 1236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"/>
                        <wpg:cNvGrpSpPr>
                          <a:grpSpLocks/>
                        </wpg:cNvGrpSpPr>
                        <wpg:grpSpPr bwMode="auto">
                          <a:xfrm>
                            <a:off x="936" y="9726"/>
                            <a:ext cx="28" cy="28"/>
                            <a:chOff x="936" y="9726"/>
                            <a:chExt cx="28" cy="28"/>
                          </a:xfrm>
                        </wpg:grpSpPr>
                        <wps:wsp>
                          <wps:cNvPr id="169" name="Freeform 13"/>
                          <wps:cNvSpPr>
                            <a:spLocks/>
                          </wps:cNvSpPr>
                          <wps:spPr bwMode="auto">
                            <a:xfrm>
                              <a:off x="936" y="9726"/>
                              <a:ext cx="28" cy="28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8"/>
                                <a:gd name="T2" fmla="+- 0 9740 9726"/>
                                <a:gd name="T3" fmla="*/ 9740 h 28"/>
                                <a:gd name="T4" fmla="+- 0 963 936"/>
                                <a:gd name="T5" fmla="*/ T4 w 28"/>
                                <a:gd name="T6" fmla="+- 0 9740 9726"/>
                                <a:gd name="T7" fmla="*/ 974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0"/>
                        <wpg:cNvGrpSpPr>
                          <a:grpSpLocks/>
                        </wpg:cNvGrpSpPr>
                        <wpg:grpSpPr bwMode="auto">
                          <a:xfrm>
                            <a:off x="1045" y="9726"/>
                            <a:ext cx="28" cy="28"/>
                            <a:chOff x="1045" y="9726"/>
                            <a:chExt cx="28" cy="28"/>
                          </a:xfrm>
                        </wpg:grpSpPr>
                        <wps:wsp>
                          <wps:cNvPr id="171" name="Freeform 11"/>
                          <wps:cNvSpPr>
                            <a:spLocks/>
                          </wps:cNvSpPr>
                          <wps:spPr bwMode="auto">
                            <a:xfrm>
                              <a:off x="1045" y="9726"/>
                              <a:ext cx="28" cy="28"/>
                            </a:xfrm>
                            <a:custGeom>
                              <a:avLst/>
                              <a:gdLst>
                                <a:gd name="T0" fmla="+- 0 1045 1045"/>
                                <a:gd name="T1" fmla="*/ T0 w 28"/>
                                <a:gd name="T2" fmla="+- 0 9740 9726"/>
                                <a:gd name="T3" fmla="*/ 9740 h 28"/>
                                <a:gd name="T4" fmla="+- 0 1072 1045"/>
                                <a:gd name="T5" fmla="*/ T4 w 28"/>
                                <a:gd name="T6" fmla="+- 0 9740 9726"/>
                                <a:gd name="T7" fmla="*/ 974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8"/>
                        <wpg:cNvGrpSpPr>
                          <a:grpSpLocks/>
                        </wpg:cNvGrpSpPr>
                        <wpg:grpSpPr bwMode="auto">
                          <a:xfrm>
                            <a:off x="1236" y="9726"/>
                            <a:ext cx="28" cy="28"/>
                            <a:chOff x="1236" y="9726"/>
                            <a:chExt cx="28" cy="28"/>
                          </a:xfrm>
                        </wpg:grpSpPr>
                        <wps:wsp>
                          <wps:cNvPr id="173" name="Freeform 9"/>
                          <wps:cNvSpPr>
                            <a:spLocks/>
                          </wps:cNvSpPr>
                          <wps:spPr bwMode="auto">
                            <a:xfrm>
                              <a:off x="1236" y="9726"/>
                              <a:ext cx="28" cy="28"/>
                            </a:xfrm>
                            <a:custGeom>
                              <a:avLst/>
                              <a:gdLst>
                                <a:gd name="T0" fmla="+- 0 1236 1236"/>
                                <a:gd name="T1" fmla="*/ T0 w 28"/>
                                <a:gd name="T2" fmla="+- 0 9740 9726"/>
                                <a:gd name="T3" fmla="*/ 9740 h 28"/>
                                <a:gd name="T4" fmla="+- 0 1264 1236"/>
                                <a:gd name="T5" fmla="*/ T4 w 28"/>
                                <a:gd name="T6" fmla="+- 0 9740 9726"/>
                                <a:gd name="T7" fmla="*/ 974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6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6"/>
                        <wpg:cNvGrpSpPr>
                          <a:grpSpLocks/>
                        </wpg:cNvGrpSpPr>
                        <wpg:grpSpPr bwMode="auto">
                          <a:xfrm>
                            <a:off x="4419" y="10403"/>
                            <a:ext cx="3252" cy="2"/>
                            <a:chOff x="4419" y="10403"/>
                            <a:chExt cx="3252" cy="2"/>
                          </a:xfrm>
                        </wpg:grpSpPr>
                        <wps:wsp>
                          <wps:cNvPr id="175" name="Freeform 7"/>
                          <wps:cNvSpPr>
                            <a:spLocks/>
                          </wps:cNvSpPr>
                          <wps:spPr bwMode="auto">
                            <a:xfrm>
                              <a:off x="4419" y="10403"/>
                              <a:ext cx="3252" cy="2"/>
                            </a:xfrm>
                            <a:custGeom>
                              <a:avLst/>
                              <a:gdLst>
                                <a:gd name="T0" fmla="+- 0 4419 4419"/>
                                <a:gd name="T1" fmla="*/ T0 w 3252"/>
                                <a:gd name="T2" fmla="+- 0 7671 4419"/>
                                <a:gd name="T3" fmla="*/ T2 w 32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2">
                                  <a:moveTo>
                                    <a:pt x="0" y="0"/>
                                  </a:moveTo>
                                  <a:lnTo>
                                    <a:pt x="3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3"/>
                        <wpg:cNvGrpSpPr>
                          <a:grpSpLocks/>
                        </wpg:cNvGrpSpPr>
                        <wpg:grpSpPr bwMode="auto">
                          <a:xfrm>
                            <a:off x="1803" y="10401"/>
                            <a:ext cx="2234" cy="1114"/>
                            <a:chOff x="1803" y="10401"/>
                            <a:chExt cx="2234" cy="1114"/>
                          </a:xfrm>
                        </wpg:grpSpPr>
                        <wps:wsp>
                          <wps:cNvPr id="177" name="Freeform 5"/>
                          <wps:cNvSpPr>
                            <a:spLocks/>
                          </wps:cNvSpPr>
                          <wps:spPr bwMode="auto">
                            <a:xfrm>
                              <a:off x="1803" y="10401"/>
                              <a:ext cx="2234" cy="1114"/>
                            </a:xfrm>
                            <a:custGeom>
                              <a:avLst/>
                              <a:gdLst>
                                <a:gd name="T0" fmla="+- 0 1803 1803"/>
                                <a:gd name="T1" fmla="*/ T0 w 2234"/>
                                <a:gd name="T2" fmla="+- 0 11514 10401"/>
                                <a:gd name="T3" fmla="*/ 11514 h 1114"/>
                                <a:gd name="T4" fmla="+- 0 4037 1803"/>
                                <a:gd name="T5" fmla="*/ T4 w 2234"/>
                                <a:gd name="T6" fmla="+- 0 11514 10401"/>
                                <a:gd name="T7" fmla="*/ 11514 h 1114"/>
                                <a:gd name="T8" fmla="+- 0 4037 1803"/>
                                <a:gd name="T9" fmla="*/ T8 w 2234"/>
                                <a:gd name="T10" fmla="+- 0 10401 10401"/>
                                <a:gd name="T11" fmla="*/ 10401 h 1114"/>
                                <a:gd name="T12" fmla="+- 0 1803 1803"/>
                                <a:gd name="T13" fmla="*/ T12 w 2234"/>
                                <a:gd name="T14" fmla="+- 0 10401 10401"/>
                                <a:gd name="T15" fmla="*/ 10401 h 1114"/>
                                <a:gd name="T16" fmla="+- 0 1803 1803"/>
                                <a:gd name="T17" fmla="*/ T16 w 2234"/>
                                <a:gd name="T18" fmla="+- 0 11514 10401"/>
                                <a:gd name="T19" fmla="*/ 11514 h 1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4" h="1114">
                                  <a:moveTo>
                                    <a:pt x="0" y="1113"/>
                                  </a:moveTo>
                                  <a:lnTo>
                                    <a:pt x="2234" y="1113"/>
                                  </a:lnTo>
                                  <a:lnTo>
                                    <a:pt x="22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2" y="10577"/>
                              <a:ext cx="734" cy="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1996A" id="Group 2" o:spid="_x0000_s1026" style="position:absolute;margin-left:368.35pt;margin-top:35.3pt;width:419.55pt;height:595.25pt;z-index:-34816;mso-position-horizontal:right;mso-position-horizontal-relative:margin;mso-position-vertical-relative:page" coordorigin=",1" coordsize="8391,1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">
                <v:shape id="Picture 176" o:spid="_x0000_s1027" type="#_x0000_t75" style="position:absolute;top:1;width:8391;height:1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">
                  <v:imagedata r:id="rId33" o:title=""/>
                </v:shape>
                <v:group id="Group 174" o:spid="_x0000_s1028" style="position:absolute;top:8315;width:8391;height:3591" coordorigin=",8315" coordsize="8391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75" o:spid="_x0000_s1029" style="position:absolute;top:8315;width:8391;height:3591;visibility:visible;mso-wrap-style:square;v-text-anchor:top" coordsize="8391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" path="m,3591r8391,l8391,,,,,3591xe" stroked="f">
                    <v:path arrowok="t" o:connecttype="custom" o:connectlocs="0,11906;8391,11906;8391,8315;0,8315;0,11906" o:connectangles="0,0,0,0,0"/>
                  </v:shape>
                </v:group>
                <v:group id="Group 168" o:spid="_x0000_s1030" style="position:absolute;left:724;top:10581;width:838;height:600" coordorigin="724,10581" coordsize="83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73" o:spid="_x0000_s1031" style="position:absolute;left:724;top:10581;width:838;height:600;visibility:visible;mso-wrap-style:square;v-text-anchor:top" coordsize="83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" path="m300,l225,9,157,37,98,80,51,135,18,201,1,275,,301r1,24l16,395r29,63l88,512r54,43l205,585r70,14l300,600r8,l326,599r,-91l313,508r-10,l239,496,183,465,139,418,111,358,101,286r3,-22l126,201r40,-51l220,113,284,95r23,-1l326,94,325,1,300,xe" fillcolor="#58595b" stroked="f">
                    <v:path arrowok="t" o:connecttype="custom" o:connectlocs="300,10581;225,10590;157,10618;98,10661;51,10716;18,10782;1,10856;0,10882;1,10906;16,10976;45,11039;88,11093;142,11136;205,11166;275,11180;300,11181;308,11181;326,11180;326,11089;313,11089;303,11089;239,11077;183,11046;139,10999;111,10939;101,10867;104,10845;126,10782;166,10731;220,10694;284,10676;307,10675;326,10675;325,10582;300,10581" o:connectangles="0,0,0,0,0,0,0,0,0,0,0,0,0,0,0,0,0,0,0,0,0,0,0,0,0,0,0,0,0,0,0,0,0,0,0"/>
                  </v:shape>
                  <v:shape id="Freeform 172" o:spid="_x0000_s1032" style="position:absolute;left:724;top:10581;width:838;height:600;visibility:visible;mso-wrap-style:square;v-text-anchor:top" coordsize="83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" path="m326,507r-7,l313,508r13,l326,507xe" fillcolor="#58595b" stroked="f">
                    <v:path arrowok="t" o:connecttype="custom" o:connectlocs="326,11088;319,11088;313,11089;326,11089;326,11088" o:connectangles="0,0,0,0,0"/>
                  </v:shape>
                  <v:shape id="Freeform 171" o:spid="_x0000_s1033" style="position:absolute;left:724;top:10581;width:838;height:600;visibility:visible;mso-wrap-style:square;v-text-anchor:top" coordsize="83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" path="m326,94r-6,l326,94xe" fillcolor="#58595b" stroked="f">
                    <v:path arrowok="t" o:connecttype="custom" o:connectlocs="326,10675;320,10675;326,10675;326,10675" o:connectangles="0,0,0,0"/>
                  </v:shape>
                  <v:shape id="Freeform 170" o:spid="_x0000_s1034" style="position:absolute;left:724;top:10581;width:838;height:600;visibility:visible;mso-wrap-style:square;v-text-anchor:top" coordsize="83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" path="m820,2r-8,l787,3,717,17,654,46,600,89r-42,54l528,206r-14,70l513,301r1,24l528,395r30,63l600,512r54,43l717,585r70,14l812,600r9,l838,599r,-92l818,507r-21,-1l738,494,684,465,640,421,612,362r-5,-17l774,344r,-91l606,253r6,-22l620,210r36,-52l704,121,762,99r63,-6l838,3,829,2r-9,xe" fillcolor="#58595b" stroked="f">
                    <v:path arrowok="t" o:connecttype="custom" o:connectlocs="820,10583;812,10583;787,10584;717,10598;654,10627;600,10670;558,10724;528,10787;514,10857;513,10882;514,10906;528,10976;558,11039;600,11093;654,11136;717,11166;787,11180;812,11181;821,11181;838,11180;838,11088;818,11088;797,11087;738,11075;684,11046;640,11002;612,10943;607,10926;774,10925;774,10834;606,10834;612,10812;620,10791;656,10739;704,10702;762,10680;825,10674;838,10584;829,10583;820,10583" o:connectangles="0,0,0,0,0,0,0,0,0,0,0,0,0,0,0,0,0,0,0,0,0,0,0,0,0,0,0,0,0,0,0,0,0,0,0,0,0,0,0,0"/>
                  </v:shape>
                  <v:shape id="Freeform 169" o:spid="_x0000_s1035" style="position:absolute;left:724;top:10581;width:838;height:600;visibility:visible;mso-wrap-style:square;v-text-anchor:top" coordsize="83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" path="m838,505r-20,2l838,507r,-2xe" fillcolor="#58595b" stroked="f">
                    <v:path arrowok="t" o:connecttype="custom" o:connectlocs="838,11086;818,11088;838,11088;838,11086" o:connectangles="0,0,0,0"/>
                  </v:shape>
                </v:group>
                <v:group id="Group 166" o:spid="_x0000_s1036" style="position:absolute;left:2525;top:11094;width:41;height:82" coordorigin="2525,11094" coordsize="4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7" o:spid="_x0000_s1037" style="position:absolute;left:2525;top:11094;width:41;height:82;visibility:visible;mso-wrap-style:square;v-text-anchor:top" coordsize="4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" path="m37,l2,,,30,14,27r12,5l35,36r5,11l37,60,23,77,2,81e" filled="f" strokecolor="#58595b" strokeweight=".88pt">
                    <v:path arrowok="t" o:connecttype="custom" o:connectlocs="37,11094;2,11094;0,11124;14,11121;26,11126;35,11130;40,11141;37,11154;23,11171;2,11175" o:connectangles="0,0,0,0,0,0,0,0,0,0"/>
                  </v:shape>
                </v:group>
                <v:group id="Group 164" o:spid="_x0000_s1038" style="position:absolute;left:2604;top:11094;width:49;height:82" coordorigin="2604,11094" coordsize="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65" o:spid="_x0000_s1039" style="position:absolute;left:2604;top:11094;width:49;height:82;visibility:visible;mso-wrap-style:square;v-text-anchor:top" coordsize="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" path="m48,41r,-14l47,10,40,4,37,1,28,,23,,18,,9,1,7,4,,10,,27,,41,,54,,71r7,7l10,81r8,l23,81r5,l37,81r3,-3l47,71,48,54r,-13e" filled="f" strokecolor="#58595b" strokeweight=".88pt">
                    <v:path arrowok="t" o:connecttype="custom" o:connectlocs="48,11135;48,11121;47,11104;40,11098;37,11095;28,11094;23,11094;18,11094;9,11095;7,11098;0,11104;0,11121;0,11135;0,11148;0,11165;7,11172;10,11175;18,11175;23,11175;28,11175;37,11175;40,11172;47,11165;48,11148;48,11135" o:connectangles="0,0,0,0,0,0,0,0,0,0,0,0,0,0,0,0,0,0,0,0,0,0,0,0,0"/>
                  </v:shape>
                </v:group>
                <v:group id="Group 162" o:spid="_x0000_s1040" style="position:absolute;left:2689;top:11094;width:48;height:61" coordorigin="2689,11094" coordsize="4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63" o:spid="_x0000_s1041" style="position:absolute;left:2689;top:11094;width:48;height:61;visibility:visible;mso-wrap-style:square;v-text-anchor:top" coordsize="4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" path="m26,l,55r,5l48,60e" filled="f" strokecolor="#58595b" strokeweight=".88pt">
                    <v:path arrowok="t" o:connecttype="custom" o:connectlocs="26,11094;0,11149;0,11154;48,11154" o:connectangles="0,0,0,0"/>
                  </v:shape>
                </v:group>
                <v:group id="Group 160" o:spid="_x0000_s1042" style="position:absolute;left:2776;top:11092;width:45;height:84" coordorigin="2776,11092" coordsize="4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61" o:spid="_x0000_s1043" style="position:absolute;left:2776;top:11092;width:45;height:84;visibility:visible;mso-wrap-style:square;v-text-anchor:top" coordsize="4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" path="m,8l13,,24,2,35,3r8,6l44,19r1,10l40,35,27,44,15,51,6,58,3,68,1,76r1,7l44,83e" filled="f" strokecolor="#58595b" strokeweight=".88pt">
                    <v:path arrowok="t" o:connecttype="custom" o:connectlocs="0,11100;13,11092;24,11094;35,11095;43,11101;44,11111;45,11121;40,11127;27,11136;15,11143;6,11150;3,11160;1,11168;2,11175;44,11175" o:connectangles="0,0,0,0,0,0,0,0,0,0,0,0,0,0,0"/>
                  </v:shape>
                </v:group>
                <v:group id="Group 158" o:spid="_x0000_s1044" style="position:absolute;left:2859;top:11094;width:49;height:82" coordorigin="2859,11094" coordsize="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59" o:spid="_x0000_s1045" style="position:absolute;left:2859;top:11094;width:49;height:82;visibility:visible;mso-wrap-style:square;v-text-anchor:top" coordsize="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" path="m48,41r,-14l47,10,41,4,37,1,29,,24,,19,,10,1,7,4,1,10,,27,,41,,54,1,71r6,7l11,81r8,l24,81r5,l37,81r4,-3l47,71,48,54r,-13e" filled="f" strokecolor="#58595b" strokeweight=".88pt">
                    <v:path arrowok="t" o:connecttype="custom" o:connectlocs="48,11135;48,11121;47,11104;41,11098;37,11095;29,11094;24,11094;19,11094;10,11095;7,11098;1,11104;0,11121;0,11135;0,11148;1,11165;7,11172;11,11175;19,11175;24,11175;29,11175;37,11175;41,11172;47,11165;48,11148;48,11135" o:connectangles="0,0,0,0,0,0,0,0,0,0,0,0,0,0,0,0,0,0,0,0,0,0,0,0,0"/>
                  </v:shape>
                </v:group>
                <v:group id="Group 156" o:spid="_x0000_s1046" style="position:absolute;left:2944;top:11094;width:49;height:82" coordorigin="2944,11094" coordsize="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57" o:spid="_x0000_s1047" style="position:absolute;left:2944;top:11094;width:49;height:82;visibility:visible;mso-wrap-style:square;v-text-anchor:top" coordsize="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" path="m24,82r9,l48,78r,-17l48,44,24,36,44,28r,-13l44,,25,,24,,23,,4,r,15l4,28r20,8l,44,,61,,78r16,4l24,82e" filled="f" strokecolor="#58595b" strokeweight=".88pt">
                    <v:path arrowok="t" o:connecttype="custom" o:connectlocs="24,11176;33,11176;48,11172;48,11155;48,11138;24,11130;44,11122;44,11109;44,11094;25,11094;24,11094;23,11094;4,11094;4,11109;4,11122;24,11130;0,11138;0,11155;0,11172;16,11176;24,11176" o:connectangles="0,0,0,0,0,0,0,0,0,0,0,0,0,0,0,0,0,0,0,0,0"/>
                  </v:shape>
                </v:group>
                <v:group id="Group 154" o:spid="_x0000_s1048" style="position:absolute;left:3029;top:11094;width:49;height:82" coordorigin="3029,11094" coordsize="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55" o:spid="_x0000_s1049" style="position:absolute;left:3029;top:11094;width:49;height:82;visibility:visible;mso-wrap-style:square;v-text-anchor:top" coordsize="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" path="m,l48,r1,8l46,12,36,24,22,43,14,70r1,12e" filled="f" strokecolor="#58595b" strokeweight=".88pt">
                    <v:path arrowok="t" o:connecttype="custom" o:connectlocs="0,11094;48,11094;49,11102;46,11106;36,11118;22,11137;14,11164;15,11176" o:connectangles="0,0,0,0,0,0,0,0"/>
                  </v:shape>
                </v:group>
                <v:group id="Group 152" o:spid="_x0000_s1050" style="position:absolute;left:3115;top:11094;width:48;height:61" coordorigin="3115,11094" coordsize="4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53" o:spid="_x0000_s1051" style="position:absolute;left:3115;top:11094;width:48;height:61;visibility:visible;mso-wrap-style:square;v-text-anchor:top" coordsize="4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" path="m25,l,55r,5l47,60e" filled="f" strokecolor="#58595b" strokeweight=".88pt">
                    <v:path arrowok="t" o:connecttype="custom" o:connectlocs="25,11094;0,11149;0,11154;47,11154" o:connectangles="0,0,0,0"/>
                  </v:shape>
                </v:group>
                <v:group id="Group 150" o:spid="_x0000_s1052" style="position:absolute;left:711;top:9173;width:587;height:587" coordorigin="711,9173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51" o:spid="_x0000_s1053" style="position:absolute;left:711;top:9173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" path="m,587r587,l587,,,,,587xe" stroked="f">
                    <v:path arrowok="t" o:connecttype="custom" o:connectlocs="0,9760;587,9760;587,9173;0,9173;0,9760" o:connectangles="0,0,0,0,0"/>
                  </v:shape>
                </v:group>
                <v:group id="Group 148" o:spid="_x0000_s1054" style="position:absolute;left:717;top:9207;width:274;height:2" coordorigin="717,9207" coordsize="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49" o:spid="_x0000_s1055" style="position:absolute;left:717;top:9207;width:274;height:2;visibility:visible;mso-wrap-style:square;v-text-anchor:top" coordsize="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" path="m,l273,e" filled="f" strokecolor="#010202" strokeweight=".99942mm">
                    <v:path arrowok="t" o:connecttype="custom" o:connectlocs="0,0;273,0" o:connectangles="0,0"/>
                  </v:shape>
                </v:group>
                <v:group id="Group 146" o:spid="_x0000_s1056" style="position:absolute;left:1045;top:9207;width:28;height:2" coordorigin="1045,9207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47" o:spid="_x0000_s1057" style="position:absolute;left:1045;top:920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" path="m,l27,e" filled="f" strokecolor="#010202" strokeweight=".99906mm">
                    <v:path arrowok="t" o:connecttype="custom" o:connectlocs="0,0;27,0" o:connectangles="0,0"/>
                  </v:shape>
                </v:group>
                <v:group id="Group 144" o:spid="_x0000_s1058" style="position:absolute;left:1100;top:9194;width:192;height:2" coordorigin="1100,9194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45" o:spid="_x0000_s1059" style="position:absolute;left:1100;top:9194;width:192;height:2;visibility:visible;mso-wrap-style:square;v-text-anchor:top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" path="m,l191,e" filled="f" strokecolor="#010202" strokeweight=".51753mm">
                    <v:path arrowok="t" o:connecttype="custom" o:connectlocs="0,0;191,0" o:connectangles="0,0"/>
                  </v:shape>
                </v:group>
                <v:group id="Group 142" o:spid="_x0000_s1060" style="position:absolute;left:881;top:9206;width:28;height:57" coordorigin="881,9206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43" o:spid="_x0000_s1061" style="position:absolute;left:881;top:9206;width:28;height:57;visibility:visible;mso-wrap-style:square;v-text-anchor:top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" path="m,57r27,l27,,,,,57xe" fillcolor="#010202" stroked="f">
                    <v:path arrowok="t" o:connecttype="custom" o:connectlocs="0,9263;27,9263;27,9206;0,9206;0,9263" o:connectangles="0,0,0,0,0"/>
                  </v:shape>
                </v:group>
                <v:group id="Group 140" o:spid="_x0000_s1062" style="position:absolute;left:936;top:9235;width:55;height:2" coordorigin="936,9235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41" o:spid="_x0000_s1063" style="position:absolute;left:936;top:9235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" path="m,l54,e" filled="f" strokecolor="#010202" strokeweight=".99942mm">
                    <v:path arrowok="t" o:connecttype="custom" o:connectlocs="0,0;54,0" o:connectangles="0,0"/>
                  </v:shape>
                </v:group>
                <v:group id="Group 138" o:spid="_x0000_s1064" style="position:absolute;left:1100;top:9235;width:28;height:2" coordorigin="1100,923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39" o:spid="_x0000_s1065" style="position:absolute;left:1100;top:923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" path="m,l27,e" filled="f" strokecolor="#010202" strokeweight=".99942mm">
                    <v:path arrowok="t" o:connecttype="custom" o:connectlocs="0,0;27,0" o:connectangles="0,0"/>
                  </v:shape>
                </v:group>
                <v:group id="Group 136" o:spid="_x0000_s1066" style="position:absolute;left:1264;top:9206;width:28;height:57" coordorigin="1264,9206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37" o:spid="_x0000_s1067" style="position:absolute;left:1264;top:9206;width:28;height:57;visibility:visible;mso-wrap-style:square;v-text-anchor:top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" path="m,57r27,l27,,,,,57xe" fillcolor="#010202" stroked="f">
                    <v:path arrowok="t" o:connecttype="custom" o:connectlocs="0,9263;27,9263;27,9206;0,9206;0,9263" o:connectangles="0,0,0,0,0"/>
                  </v:shape>
                </v:group>
                <v:group id="Group 134" o:spid="_x0000_s1068" style="position:absolute;left:717;top:9234;width:28;height:57" coordorigin="717,9234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35" o:spid="_x0000_s1069" style="position:absolute;left:717;top:9234;width:28;height:57;visibility:visible;mso-wrap-style:square;v-text-anchor:top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" path="m,56r28,l28,,,,,56xe" fillcolor="#010202" stroked="f">
                    <v:path arrowok="t" o:connecttype="custom" o:connectlocs="0,9290;28,9290;28,9234;0,9234;0,9290" o:connectangles="0,0,0,0,0"/>
                  </v:shape>
                </v:group>
                <v:group id="Group 132" o:spid="_x0000_s1070" style="position:absolute;left:772;top:9234;width:82;height:57" coordorigin="772,9234" coordsize="8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33" o:spid="_x0000_s1071" style="position:absolute;left:772;top:9234;width:82;height:57;visibility:visible;mso-wrap-style:square;v-text-anchor:top" coordsize="8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" path="m,56r82,l82,,,,,56xe" fillcolor="#010202" stroked="f">
                    <v:path arrowok="t" o:connecttype="custom" o:connectlocs="0,9290;82,9290;82,9234;0,9234;0,9290" o:connectangles="0,0,0,0,0"/>
                  </v:shape>
                </v:group>
                <v:group id="Group 130" o:spid="_x0000_s1072" style="position:absolute;left:990;top:9262;width:246;height:2" coordorigin="990,9262" coordsize="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31" o:spid="_x0000_s1073" style="position:absolute;left:990;top:9262;width:246;height:2;visibility:visible;mso-wrap-style:square;v-text-anchor:top" coordsize="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" path="m,l246,e" filled="f" strokecolor="#010202" strokeweight=".99906mm">
                    <v:path arrowok="t" o:connecttype="custom" o:connectlocs="0,0;246,0" o:connectangles="0,0"/>
                  </v:shape>
                </v:group>
                <v:group id="Group 128" o:spid="_x0000_s1074" style="position:absolute;left:772;top:9261;width:82;height:57" coordorigin="772,9261" coordsize="8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29" o:spid="_x0000_s1075" style="position:absolute;left:772;top:9261;width:82;height:57;visibility:visible;mso-wrap-style:square;v-text-anchor:top" coordsize="8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" path="m,56r82,l82,,,,,56xe" fillcolor="#010202" stroked="f">
                    <v:path arrowok="t" o:connecttype="custom" o:connectlocs="0,9317;82,9317;82,9261;0,9261;0,9317" o:connectangles="0,0,0,0,0"/>
                  </v:shape>
                </v:group>
                <v:group id="Group 126" o:spid="_x0000_s1076" style="position:absolute;left:881;top:9261;width:28;height:57" coordorigin="881,9261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27" o:spid="_x0000_s1077" style="position:absolute;left:881;top:9261;width:28;height:57;visibility:visible;mso-wrap-style:square;v-text-anchor:top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" path="m,56r27,l27,,,,,56xe" fillcolor="#010202" stroked="f">
                    <v:path arrowok="t" o:connecttype="custom" o:connectlocs="0,9317;27,9317;27,9261;0,9261;0,9317" o:connectangles="0,0,0,0,0"/>
                  </v:shape>
                </v:group>
                <v:group id="Group 124" o:spid="_x0000_s1078" style="position:absolute;left:936;top:9289;width:28;height:2" coordorigin="936,9289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25" o:spid="_x0000_s1079" style="position:absolute;left:936;top:928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" path="m,l27,e" filled="f" strokecolor="#010202" strokeweight=".99906mm">
                    <v:path arrowok="t" o:connecttype="custom" o:connectlocs="0,0;27,0" o:connectangles="0,0"/>
                  </v:shape>
                </v:group>
                <v:group id="Group 122" o:spid="_x0000_s1080" style="position:absolute;left:1154;top:9289;width:82;height:2" coordorigin="1154,9289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23" o:spid="_x0000_s1081" style="position:absolute;left:1154;top:9289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" path="m,l82,e" filled="f" strokecolor="#010202" strokeweight=".99906mm">
                    <v:path arrowok="t" o:connecttype="custom" o:connectlocs="0,0;82,0" o:connectangles="0,0"/>
                  </v:shape>
                </v:group>
                <v:group id="Group 120" o:spid="_x0000_s1082" style="position:absolute;left:1264;top:9261;width:28;height:57" coordorigin="1264,9261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21" o:spid="_x0000_s1083" style="position:absolute;left:1264;top:9261;width:28;height:57;visibility:visible;mso-wrap-style:square;v-text-anchor:top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" path="m,56r27,l27,,,,,56xe" fillcolor="#010202" stroked="f">
                    <v:path arrowok="t" o:connecttype="custom" o:connectlocs="0,9317;27,9317;27,9261;0,9261;0,9317" o:connectangles="0,0,0,0,0"/>
                  </v:shape>
                </v:group>
                <v:group id="Group 118" o:spid="_x0000_s1084" style="position:absolute;left:717;top:9288;width:28;height:57" coordorigin="717,9288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19" o:spid="_x0000_s1085" style="position:absolute;left:717;top:9288;width:28;height:57;visibility:visible;mso-wrap-style:square;v-text-anchor:top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" path="m,57r28,l28,,,,,57xe" fillcolor="#010202" stroked="f">
                    <v:path arrowok="t" o:connecttype="custom" o:connectlocs="0,9345;28,9345;28,9288;0,9288;0,9345" o:connectangles="0,0,0,0,0"/>
                  </v:shape>
                </v:group>
                <v:group id="Group 116" o:spid="_x0000_s1086" style="position:absolute;left:799;top:9316;width:110;height:2" coordorigin="799,9316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17" o:spid="_x0000_s1087" style="position:absolute;left:799;top:9316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" path="m,l109,e" filled="f" strokecolor="#010202" strokeweight=".99906mm">
                    <v:path arrowok="t" o:connecttype="custom" o:connectlocs="0,0;109,0" o:connectangles="0,0"/>
                  </v:shape>
                </v:group>
                <v:group id="Group 114" o:spid="_x0000_s1088" style="position:absolute;left:963;top:9303;width:55;height:2" coordorigin="963,9303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15" o:spid="_x0000_s1089" style="position:absolute;left:963;top:9303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" path="m,l55,e" filled="f" strokecolor="#010202" strokeweight=".51717mm">
                    <v:path arrowok="t" o:connecttype="custom" o:connectlocs="0,0;55,0" o:connectangles="0,0"/>
                  </v:shape>
                </v:group>
                <v:group id="Group 112" o:spid="_x0000_s1090" style="position:absolute;left:1100;top:9316;width:28;height:2" coordorigin="1100,9316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13" o:spid="_x0000_s1091" style="position:absolute;left:1100;top:931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" path="m,l27,e" filled="f" strokecolor="#010202" strokeweight=".99906mm">
                    <v:path arrowok="t" o:connecttype="custom" o:connectlocs="0,0;27,0" o:connectangles="0,0"/>
                  </v:shape>
                </v:group>
                <v:group id="Group 110" o:spid="_x0000_s1092" style="position:absolute;left:1154;top:9303;width:55;height:2" coordorigin="1154,9303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11" o:spid="_x0000_s1093" style="position:absolute;left:1154;top:9303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" path="m,l55,e" filled="f" strokecolor="#010202" strokeweight=".51717mm">
                    <v:path arrowok="t" o:connecttype="custom" o:connectlocs="0,0;55,0" o:connectangles="0,0"/>
                  </v:shape>
                </v:group>
                <v:group id="Group 108" o:spid="_x0000_s1094" style="position:absolute;left:717;top:9336;width:574;height:2" coordorigin="717,9336" coordsize="5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09" o:spid="_x0000_s1095" style="position:absolute;left:717;top:9336;width:574;height:2;visibility:visible;mso-wrap-style:square;v-text-anchor:top" coordsize="5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" path="m,l574,e" filled="f" strokecolor="#010202" strokeweight=".74047mm">
                    <v:path arrowok="t" o:connecttype="custom" o:connectlocs="0,0;574,0" o:connectangles="0,0"/>
                  </v:shape>
                </v:group>
                <v:group id="Group 106" o:spid="_x0000_s1096" style="position:absolute;left:1264;top:9344;width:28;height:28" coordorigin="1264,9344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07" o:spid="_x0000_s1097" style="position:absolute;left:1264;top:934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" path="m,13r27,e" filled="f" strokecolor="#010202" strokeweight=".51717mm">
                    <v:path arrowok="t" o:connecttype="custom" o:connectlocs="0,9357;27,9357" o:connectangles="0,0"/>
                  </v:shape>
                </v:group>
                <v:group id="Group 104" o:spid="_x0000_s1098" style="position:absolute;left:936;top:9398;width:82;height:2" coordorigin="936,9398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05" o:spid="_x0000_s1099" style="position:absolute;left:936;top:9398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" path="m,l82,e" filled="f" strokecolor="#010202" strokeweight=".99906mm">
                    <v:path arrowok="t" o:connecttype="custom" o:connectlocs="0,0;82,0" o:connectangles="0,0"/>
                  </v:shape>
                </v:group>
                <v:group id="Group 102" o:spid="_x0000_s1100" style="position:absolute;left:717;top:9412;width:110;height:2" coordorigin="717,9412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03" o:spid="_x0000_s1101" style="position:absolute;left:717;top:9412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" path="m,l110,e" filled="f" strokecolor="#010202" strokeweight=".51717mm">
                    <v:path arrowok="t" o:connecttype="custom" o:connectlocs="0,0;110,0" o:connectangles="0,0"/>
                  </v:shape>
                </v:group>
                <v:group id="Group 100" o:spid="_x0000_s1102" style="position:absolute;left:881;top:9398;width:28;height:28" coordorigin="881,9398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01" o:spid="_x0000_s1103" style="position:absolute;left:881;top:939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" path="m,14r27,e" filled="f" strokecolor="#010202" strokeweight=".51717mm">
                    <v:path arrowok="t" o:connecttype="custom" o:connectlocs="0,9412;27,9412" o:connectangles="0,0"/>
                  </v:shape>
                </v:group>
                <v:group id="Group 98" o:spid="_x0000_s1104" style="position:absolute;left:990;top:9398;width:28;height:28" coordorigin="990,9398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99" o:spid="_x0000_s1105" style="position:absolute;left:990;top:939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" path="m,14r28,e" filled="f" strokecolor="#010202" strokeweight=".51717mm">
                    <v:path arrowok="t" o:connecttype="custom" o:connectlocs="0,9412;28,9412" o:connectangles="0,0"/>
                  </v:shape>
                </v:group>
                <v:group id="Group 96" o:spid="_x0000_s1106" style="position:absolute;left:1045;top:9426;width:55;height:2" coordorigin="1045,9426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97" o:spid="_x0000_s1107" style="position:absolute;left:1045;top:9426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" path="m,l55,e" filled="f" strokecolor="#010202" strokeweight=".99942mm">
                    <v:path arrowok="t" o:connecttype="custom" o:connectlocs="0,0;55,0" o:connectangles="0,0"/>
                  </v:shape>
                </v:group>
                <v:group id="Group 94" o:spid="_x0000_s1108" style="position:absolute;left:1127;top:9426;width:110;height:2" coordorigin="1127,9426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95" o:spid="_x0000_s1109" style="position:absolute;left:1127;top:9426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" path="m,l109,e" filled="f" strokecolor="#010202" strokeweight=".99942mm">
                    <v:path arrowok="t" o:connecttype="custom" o:connectlocs="0,0;109,0" o:connectangles="0,0"/>
                  </v:shape>
                </v:group>
                <v:group id="Group 92" o:spid="_x0000_s1110" style="position:absolute;left:717;top:9453;width:82;height:2" coordorigin="717,9453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93" o:spid="_x0000_s1111" style="position:absolute;left:717;top:9453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" path="m,l82,e" filled="f" strokecolor="#010202" strokeweight=".99942mm">
                    <v:path arrowok="t" o:connecttype="custom" o:connectlocs="0,0;82,0" o:connectangles="0,0"/>
                  </v:shape>
                </v:group>
                <v:group id="Group 90" o:spid="_x0000_s1112" style="position:absolute;left:936;top:9426;width:28;height:28" coordorigin="936,9426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1" o:spid="_x0000_s1113" style="position:absolute;left:936;top:942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" path="m,13r27,e" filled="f" strokecolor="#010202" strokeweight=".51717mm">
                    <v:path arrowok="t" o:connecttype="custom" o:connectlocs="0,9439;27,9439" o:connectangles="0,0"/>
                  </v:shape>
                </v:group>
                <v:group id="Group 88" o:spid="_x0000_s1114" style="position:absolute;left:1209;top:9439;width:82;height:2" coordorigin="1209,9439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89" o:spid="_x0000_s1115" style="position:absolute;left:1209;top:9439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" path="m,l82,e" filled="f" strokecolor="#010202" strokeweight=".51717mm">
                    <v:path arrowok="t" o:connecttype="custom" o:connectlocs="0,0;82,0" o:connectangles="0,0"/>
                  </v:shape>
                </v:group>
                <v:group id="Group 86" o:spid="_x0000_s1116" style="position:absolute;left:745;top:9480;width:246;height:2" coordorigin="745,9480" coordsize="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7" o:spid="_x0000_s1117" style="position:absolute;left:745;top:9480;width:246;height:2;visibility:visible;mso-wrap-style:square;v-text-anchor:top" coordsize="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" path="m,l245,e" filled="f" strokecolor="#010202" strokeweight=".99906mm">
                    <v:path arrowok="t" o:connecttype="custom" o:connectlocs="0,0;245,0" o:connectangles="0,0"/>
                  </v:shape>
                </v:group>
                <v:group id="Group 84" o:spid="_x0000_s1118" style="position:absolute;left:1045;top:9480;width:137;height:2" coordorigin="1045,9480" coordsize="1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5" o:spid="_x0000_s1119" style="position:absolute;left:1045;top:9480;width:137;height:2;visibility:visible;mso-wrap-style:square;v-text-anchor:top" coordsize="1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" path="m,l137,e" filled="f" strokecolor="#010202" strokeweight=".99906mm">
                    <v:path arrowok="t" o:connecttype="custom" o:connectlocs="0,0;137,0" o:connectangles="0,0"/>
                  </v:shape>
                </v:group>
                <v:group id="Group 82" o:spid="_x0000_s1120" style="position:absolute;left:1182;top:9480;width:55;height:2" coordorigin="1182,9480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83" o:spid="_x0000_s1121" style="position:absolute;left:1182;top:9480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" path="m,l54,e" filled="f" strokecolor="#010202" strokeweight=".99906mm">
                    <v:path arrowok="t" o:connecttype="custom" o:connectlocs="0,0;54,0" o:connectangles="0,0"/>
                  </v:shape>
                </v:group>
                <v:group id="Group 80" o:spid="_x0000_s1122" style="position:absolute;left:772;top:9508;width:82;height:2" coordorigin="772,9508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81" o:spid="_x0000_s1123" style="position:absolute;left:772;top:9508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" path="m,l82,e" filled="f" strokecolor="#010202" strokeweight=".99906mm">
                    <v:path arrowok="t" o:connecttype="custom" o:connectlocs="0,0;82,0" o:connectangles="0,0"/>
                  </v:shape>
                </v:group>
                <v:group id="Group 78" o:spid="_x0000_s1124" style="position:absolute;left:881;top:9508;width:55;height:2" coordorigin="881,9508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79" o:spid="_x0000_s1125" style="position:absolute;left:881;top:9508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" path="m,l55,e" filled="f" strokecolor="#010202" strokeweight=".99906mm">
                    <v:path arrowok="t" o:connecttype="custom" o:connectlocs="0,0;55,0" o:connectangles="0,0"/>
                  </v:shape>
                </v:group>
                <v:group id="Group 76" o:spid="_x0000_s1126" style="position:absolute;left:963;top:9508;width:28;height:2" coordorigin="963,9508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77" o:spid="_x0000_s1127" style="position:absolute;left:963;top:950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" path="m,l27,e" filled="f" strokecolor="#010202" strokeweight=".99906mm">
                    <v:path arrowok="t" o:connecttype="custom" o:connectlocs="0,0;27,0" o:connectangles="0,0"/>
                  </v:shape>
                </v:group>
                <v:group id="Group 74" o:spid="_x0000_s1128" style="position:absolute;left:1072;top:9479;width:28;height:57" coordorigin="1072,9479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75" o:spid="_x0000_s1129" style="position:absolute;left:1072;top:9479;width:28;height:57;visibility:visible;mso-wrap-style:square;v-text-anchor:top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" path="m,57r28,l28,,,,,57xe" fillcolor="#010202" stroked="f">
                    <v:path arrowok="t" o:connecttype="custom" o:connectlocs="0,9536;28,9536;28,9479;0,9479;0,9536" o:connectangles="0,0,0,0,0"/>
                  </v:shape>
                </v:group>
                <v:group id="Group 72" o:spid="_x0000_s1130" style="position:absolute;left:1209;top:9494;width:82;height:2" coordorigin="1209,9494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73" o:spid="_x0000_s1131" style="position:absolute;left:1209;top:9494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" path="m,l82,e" filled="f" strokecolor="#010202" strokeweight=".51717mm">
                    <v:path arrowok="t" o:connecttype="custom" o:connectlocs="0,0;82,0" o:connectangles="0,0"/>
                  </v:shape>
                </v:group>
                <v:group id="Group 70" o:spid="_x0000_s1132" style="position:absolute;left:799;top:9508;width:28;height:28" coordorigin="799,9508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71" o:spid="_x0000_s1133" style="position:absolute;left:799;top:950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" path="m,13r28,e" filled="f" strokecolor="#010202" strokeweight=".51717mm">
                    <v:path arrowok="t" o:connecttype="custom" o:connectlocs="0,9521;28,9521" o:connectangles="0,0"/>
                  </v:shape>
                </v:group>
                <v:group id="Group 68" o:spid="_x0000_s1134" style="position:absolute;left:909;top:9535;width:55;height:2" coordorigin="909,9535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69" o:spid="_x0000_s1135" style="position:absolute;left:909;top:9535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" path="m,l54,e" filled="f" strokecolor="#010202" strokeweight=".99942mm">
                    <v:path arrowok="t" o:connecttype="custom" o:connectlocs="0,0;54,0" o:connectangles="0,0"/>
                  </v:shape>
                </v:group>
                <v:group id="Group 66" o:spid="_x0000_s1136" style="position:absolute;left:990;top:9521;width:55;height:2" coordorigin="990,9521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67" o:spid="_x0000_s1137" style="position:absolute;left:990;top:9521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" path="m,l55,e" filled="f" strokecolor="#010202" strokeweight=".51717mm">
                    <v:path arrowok="t" o:connecttype="custom" o:connectlocs="0,0;55,0" o:connectangles="0,0"/>
                  </v:shape>
                </v:group>
                <v:group id="Group 64" o:spid="_x0000_s1138" style="position:absolute;left:1127;top:9535;width:55;height:2" coordorigin="1127,9535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65" o:spid="_x0000_s1139" style="position:absolute;left:1127;top:9535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" path="m,l55,e" filled="f" strokecolor="#010202" strokeweight=".99942mm">
                    <v:path arrowok="t" o:connecttype="custom" o:connectlocs="0,0;55,0" o:connectangles="0,0"/>
                  </v:shape>
                </v:group>
                <v:group id="Group 62" o:spid="_x0000_s1140" style="position:absolute;left:1209;top:9528;width:82;height:2" coordorigin="1209,9528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63" o:spid="_x0000_s1141" style="position:absolute;left:1209;top:9528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" path="m,l82,e" filled="f" strokecolor="#010202" strokeweight=".74047mm">
                    <v:path arrowok="t" o:connecttype="custom" o:connectlocs="0,0;82,0" o:connectangles="0,0"/>
                  </v:shape>
                </v:group>
                <v:group id="Group 60" o:spid="_x0000_s1142" style="position:absolute;left:963;top:9562;width:55;height:2" coordorigin="963,9562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61" o:spid="_x0000_s1143" style="position:absolute;left:963;top:9562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" path="m,l55,e" filled="f" strokecolor="#010202" strokeweight=".99906mm">
                    <v:path arrowok="t" o:connecttype="custom" o:connectlocs="0,0;55,0" o:connectangles="0,0"/>
                  </v:shape>
                </v:group>
                <v:group id="Group 58" o:spid="_x0000_s1144" style="position:absolute;left:1072;top:9534;width:28;height:57" coordorigin="1072,9534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59" o:spid="_x0000_s1145" style="position:absolute;left:1072;top:9534;width:28;height:57;visibility:visible;mso-wrap-style:square;v-text-anchor:top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" path="m,57r28,l28,,,,,57xe" fillcolor="#010202" stroked="f">
                    <v:path arrowok="t" o:connecttype="custom" o:connectlocs="0,9591;28,9591;28,9534;0,9534;0,9591" o:connectangles="0,0,0,0,0"/>
                  </v:shape>
                </v:group>
                <v:group id="Group 56" o:spid="_x0000_s1146" style="position:absolute;left:1236;top:9562;width:55;height:2" coordorigin="1236,9562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57" o:spid="_x0000_s1147" style="position:absolute;left:1236;top:9562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" path="m,l55,e" filled="f" strokecolor="#010202" strokeweight=".99906mm">
                    <v:path arrowok="t" o:connecttype="custom" o:connectlocs="0,0;55,0" o:connectangles="0,0"/>
                  </v:shape>
                </v:group>
                <v:group id="Group 54" o:spid="_x0000_s1148" style="position:absolute;left:717;top:9590;width:192;height:2" coordorigin="717,9590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55" o:spid="_x0000_s1149" style="position:absolute;left:717;top:9590;width:192;height:2;visibility:visible;mso-wrap-style:square;v-text-anchor:top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" path="m,l192,e" filled="f" strokecolor="#010202" strokeweight=".99942mm">
                    <v:path arrowok="t" o:connecttype="custom" o:connectlocs="0,0;192,0" o:connectangles="0,0"/>
                  </v:shape>
                </v:group>
                <v:group id="Group 52" o:spid="_x0000_s1150" style="position:absolute;left:1100;top:9590;width:110;height:2" coordorigin="1100,9590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53" o:spid="_x0000_s1151" style="position:absolute;left:1100;top:9590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" path="m,l109,e" filled="f" strokecolor="#010202" strokeweight=".99906mm">
                    <v:path arrowok="t" o:connecttype="custom" o:connectlocs="0,0;109,0" o:connectangles="0,0"/>
                  </v:shape>
                </v:group>
                <v:group id="Group 50" o:spid="_x0000_s1152" style="position:absolute;left:881;top:9617;width:28;height:2" coordorigin="881,9617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51" o:spid="_x0000_s1153" style="position:absolute;left:881;top:961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" path="m,l27,e" filled="f" strokecolor="#010202" strokeweight=".99942mm">
                    <v:path arrowok="t" o:connecttype="custom" o:connectlocs="0,0;27,0" o:connectangles="0,0"/>
                  </v:shape>
                </v:group>
                <v:group id="Group 48" o:spid="_x0000_s1154" style="position:absolute;left:990;top:9603;width:137;height:2" coordorigin="990,9603" coordsize="1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49" o:spid="_x0000_s1155" style="position:absolute;left:990;top:9603;width:137;height:2;visibility:visible;mso-wrap-style:square;v-text-anchor:top" coordsize="1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" path="m,l137,e" filled="f" strokecolor="#010202" strokeweight=".51717mm">
                    <v:path arrowok="t" o:connecttype="custom" o:connectlocs="0,0;137,0" o:connectangles="0,0"/>
                  </v:shape>
                </v:group>
                <v:group id="Group 46" o:spid="_x0000_s1156" style="position:absolute;left:1182;top:9617;width:55;height:2" coordorigin="1182,9617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47" o:spid="_x0000_s1157" style="position:absolute;left:1182;top:9617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" path="m,l54,e" filled="f" strokecolor="#010202" strokeweight=".99942mm">
                    <v:path arrowok="t" o:connecttype="custom" o:connectlocs="0,0;54,0" o:connectangles="0,0"/>
                  </v:shape>
                </v:group>
                <v:group id="Group 44" o:spid="_x0000_s1158" style="position:absolute;left:1264;top:9617;width:28;height:2" coordorigin="1264,9617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45" o:spid="_x0000_s1159" style="position:absolute;left:1264;top:961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" path="m,l27,e" filled="f" strokecolor="#010202" strokeweight=".99906mm">
                    <v:path arrowok="t" o:connecttype="custom" o:connectlocs="0,0;27,0" o:connectangles="0,0"/>
                  </v:shape>
                </v:group>
                <v:group id="Group 42" o:spid="_x0000_s1160" style="position:absolute;left:717;top:9616;width:28;height:57" coordorigin="717,9616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43" o:spid="_x0000_s1161" style="position:absolute;left:717;top:9616;width:28;height:57;visibility:visible;mso-wrap-style:square;v-text-anchor:top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" path="m,57r28,l28,,,,,57xe" fillcolor="#010202" stroked="f">
                    <v:path arrowok="t" o:connecttype="custom" o:connectlocs="0,9673;28,9673;28,9616;0,9616;0,9673" o:connectangles="0,0,0,0,0"/>
                  </v:shape>
                </v:group>
                <v:group id="Group 40" o:spid="_x0000_s1162" style="position:absolute;left:772;top:9644;width:82;height:2" coordorigin="772,9644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41" o:spid="_x0000_s1163" style="position:absolute;left:772;top:9644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" path="m,l82,e" filled="f" strokecolor="#010202" strokeweight=".99906mm">
                    <v:path arrowok="t" o:connecttype="custom" o:connectlocs="0,0;82,0" o:connectangles="0,0"/>
                  </v:shape>
                </v:group>
                <v:group id="Group 38" o:spid="_x0000_s1164" style="position:absolute;left:799;top:9637;width:246;height:2" coordorigin="799,9637" coordsize="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39" o:spid="_x0000_s1165" style="position:absolute;left:799;top:9637;width:246;height:2;visibility:visible;mso-wrap-style:square;v-text-anchor:top" coordsize="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" path="m,l246,e" filled="f" strokecolor="#010202" strokeweight=".74047mm">
                    <v:path arrowok="t" o:connecttype="custom" o:connectlocs="0,0;246,0" o:connectangles="0,0"/>
                  </v:shape>
                </v:group>
                <v:group id="Group 36" o:spid="_x0000_s1166" style="position:absolute;left:1072;top:9644;width:55;height:2" coordorigin="1072,9644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37" o:spid="_x0000_s1167" style="position:absolute;left:1072;top:9644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" path="m,l55,e" filled="f" strokecolor="#010202" strokeweight=".99906mm">
                    <v:path arrowok="t" o:connecttype="custom" o:connectlocs="0,0;55,0" o:connectangles="0,0"/>
                  </v:shape>
                </v:group>
                <v:group id="Group 34" o:spid="_x0000_s1168" style="position:absolute;left:1209;top:9644;width:28;height:2" coordorigin="1209,9644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35" o:spid="_x0000_s1169" style="position:absolute;left:1209;top:964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" path="m,l27,e" filled="f" strokecolor="#010202" strokeweight=".99906mm">
                    <v:path arrowok="t" o:connecttype="custom" o:connectlocs="0,0;27,0" o:connectangles="0,0"/>
                  </v:shape>
                </v:group>
                <v:group id="Group 32" o:spid="_x0000_s1170" style="position:absolute;left:1154;top:9672;width:28;height:2" coordorigin="1154,967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33" o:spid="_x0000_s1171" style="position:absolute;left:1154;top:967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" path="m,l28,e" filled="f" strokecolor="#010202" strokeweight=".99906mm">
                    <v:path arrowok="t" o:connecttype="custom" o:connectlocs="0,0;28,0" o:connectangles="0,0"/>
                  </v:shape>
                </v:group>
                <v:group id="Group 30" o:spid="_x0000_s1172" style="position:absolute;left:1209;top:9672;width:55;height:2" coordorigin="1209,9672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31" o:spid="_x0000_s1173" style="position:absolute;left:1209;top:9672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" path="m,l55,e" filled="f" strokecolor="#010202" strokeweight=".99906mm">
                    <v:path arrowok="t" o:connecttype="custom" o:connectlocs="0,0;55,0" o:connectangles="0,0"/>
                  </v:shape>
                </v:group>
                <v:group id="Group 28" o:spid="_x0000_s1174" style="position:absolute;left:717;top:9671;width:28;height:57" coordorigin="717,9671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29" o:spid="_x0000_s1175" style="position:absolute;left:717;top:9671;width:28;height:57;visibility:visible;mso-wrap-style:square;v-text-anchor:top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" path="m,56r28,l28,,,,,56xe" fillcolor="#010202" stroked="f">
                    <v:path arrowok="t" o:connecttype="custom" o:connectlocs="0,9727;28,9727;28,9671;0,9671;0,9727" o:connectangles="0,0,0,0,0"/>
                  </v:shape>
                </v:group>
                <v:group id="Group 26" o:spid="_x0000_s1176" style="position:absolute;left:772;top:9699;width:137;height:2" coordorigin="772,9699" coordsize="1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27" o:spid="_x0000_s1177" style="position:absolute;left:772;top:9699;width:137;height:2;visibility:visible;mso-wrap-style:square;v-text-anchor:top" coordsize="1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" path="m,l137,e" filled="f" strokecolor="#010202" strokeweight=".99906mm">
                    <v:path arrowok="t" o:connecttype="custom" o:connectlocs="0,0;137,0" o:connectangles="0,0"/>
                  </v:shape>
                </v:group>
                <v:group id="Group 24" o:spid="_x0000_s1178" style="position:absolute;left:881;top:9672;width:28;height:28" coordorigin="881,9672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25" o:spid="_x0000_s1179" style="position:absolute;left:881;top:967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" path="m,13r27,e" filled="f" strokecolor="#010202" strokeweight=".51717mm">
                    <v:path arrowok="t" o:connecttype="custom" o:connectlocs="0,9685;27,9685" o:connectangles="0,0"/>
                  </v:shape>
                </v:group>
                <v:group id="Group 22" o:spid="_x0000_s1180" style="position:absolute;left:936;top:9699;width:192;height:2" coordorigin="936,9699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23" o:spid="_x0000_s1181" style="position:absolute;left:936;top:9699;width:192;height:2;visibility:visible;mso-wrap-style:square;v-text-anchor:top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" path="m,l191,e" filled="f" strokecolor="#010202" strokeweight=".99906mm">
                    <v:path arrowok="t" o:connecttype="custom" o:connectlocs="0,0;191,0" o:connectangles="0,0"/>
                  </v:shape>
                </v:group>
                <v:group id="Group 20" o:spid="_x0000_s1182" style="position:absolute;left:717;top:9719;width:274;height:2" coordorigin="717,9719" coordsize="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21" o:spid="_x0000_s1183" style="position:absolute;left:717;top:9719;width:274;height:2;visibility:visible;mso-wrap-style:square;v-text-anchor:top" coordsize="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" path="m,l273,e" filled="f" strokecolor="#010202" strokeweight="2.1pt">
                    <v:path arrowok="t" o:connecttype="custom" o:connectlocs="0,0;273,0" o:connectangles="0,0"/>
                  </v:shape>
                </v:group>
                <v:group id="Group 18" o:spid="_x0000_s1184" style="position:absolute;left:1018;top:9726;width:28;height:2" coordorigin="1018,9726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9" o:spid="_x0000_s1185" style="position:absolute;left:1018;top:972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" path="m,l27,e" filled="f" strokecolor="#010202" strokeweight=".99942mm">
                    <v:path arrowok="t" o:connecttype="custom" o:connectlocs="0,0;27,0" o:connectangles="0,0"/>
                  </v:shape>
                </v:group>
                <v:group id="Group 16" o:spid="_x0000_s1186" style="position:absolute;left:1127;top:9726;width:82;height:2" coordorigin="1127,9726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7" o:spid="_x0000_s1187" style="position:absolute;left:1127;top:972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" path="m,l82,e" filled="f" strokecolor="#010202" strokeweight=".99942mm">
                    <v:path arrowok="t" o:connecttype="custom" o:connectlocs="0,0;82,0" o:connectangles="0,0"/>
                  </v:shape>
                </v:group>
                <v:group id="Group 14" o:spid="_x0000_s1188" style="position:absolute;left:1236;top:9713;width:55;height:2" coordorigin="1236,9713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" o:spid="_x0000_s1189" style="position:absolute;left:1236;top:9713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" path="m,l55,e" filled="f" strokecolor="#010202" strokeweight=".51717mm">
                    <v:path arrowok="t" o:connecttype="custom" o:connectlocs="0,0;55,0" o:connectangles="0,0"/>
                  </v:shape>
                </v:group>
                <v:group id="Group 12" o:spid="_x0000_s1190" style="position:absolute;left:936;top:9726;width:28;height:28" coordorigin="936,9726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3" o:spid="_x0000_s1191" style="position:absolute;left:936;top:972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" path="m,14r27,e" filled="f" strokecolor="#010202" strokeweight=".51717mm">
                    <v:path arrowok="t" o:connecttype="custom" o:connectlocs="0,9740;27,9740" o:connectangles="0,0"/>
                  </v:shape>
                </v:group>
                <v:group id="Group 10" o:spid="_x0000_s1192" style="position:absolute;left:1045;top:9726;width:28;height:28" coordorigin="1045,9726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1" o:spid="_x0000_s1193" style="position:absolute;left:1045;top:972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" path="m,14r27,e" filled="f" strokecolor="#010202" strokeweight=".51717mm">
                    <v:path arrowok="t" o:connecttype="custom" o:connectlocs="0,9740;27,9740" o:connectangles="0,0"/>
                  </v:shape>
                </v:group>
                <v:group id="Group 8" o:spid="_x0000_s1194" style="position:absolute;left:1236;top:9726;width:28;height:28" coordorigin="1236,9726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9" o:spid="_x0000_s1195" style="position:absolute;left:1236;top:972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" path="m,14r28,e" filled="f" strokecolor="#010202" strokeweight=".51717mm">
                    <v:path arrowok="t" o:connecttype="custom" o:connectlocs="0,9740;28,9740" o:connectangles="0,0"/>
                  </v:shape>
                </v:group>
                <v:group id="Group 6" o:spid="_x0000_s1196" style="position:absolute;left:4419;top:10403;width:3252;height:2" coordorigin="4419,10403" coordsize="32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7" o:spid="_x0000_s1197" style="position:absolute;left:4419;top:10403;width:3252;height:2;visibility:visible;mso-wrap-style:square;v-text-anchor:top" coordsize="32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" path="m,l3252,e" filled="f" strokeweight=".25pt">
                    <v:path arrowok="t" o:connecttype="custom" o:connectlocs="0,0;3252,0" o:connectangles="0,0"/>
                  </v:shape>
                </v:group>
                <v:group id="Group 3" o:spid="_x0000_s1198" style="position:absolute;left:1803;top:10401;width:2234;height:1114" coordorigin="1803,10401" coordsize="2234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5" o:spid="_x0000_s1199" style="position:absolute;left:1803;top:10401;width:2234;height:1114;visibility:visible;mso-wrap-style:square;v-text-anchor:top" coordsize="2234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" path="m,1113r2234,l2234,,,,,1113xe" stroked="f">
                    <v:path arrowok="t" o:connecttype="custom" o:connectlocs="0,11514;2234,11514;2234,10401;0,10401;0,11514" o:connectangles="0,0,0,0,0"/>
                  </v:shape>
                  <v:shape id="Picture 4" o:spid="_x0000_s1200" type="#_x0000_t75" style="position:absolute;left:2042;top:10577;width:734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">
                    <v:imagedata r:id="rId34" o:title=""/>
                  </v:shape>
                </v:group>
                <w10:wrap anchorx="margin" anchory="page"/>
              </v:group>
            </w:pict>
          </mc:Fallback>
        </mc:AlternateContent>
      </w:r>
      <w:r>
        <w:br w:type="page"/>
      </w:r>
    </w:p>
    <w:p w14:paraId="675F2E4B" w14:textId="287B2AE8" w:rsidR="0033761A" w:rsidRPr="0033761A" w:rsidRDefault="0033761A" w:rsidP="00227ACB">
      <w:pPr>
        <w:pStyle w:val="head2"/>
        <w:jc w:val="left"/>
      </w:pPr>
      <w:bookmarkStart w:id="171" w:name="_Toc88636263"/>
      <w:r w:rsidRPr="0033761A">
        <w:lastRenderedPageBreak/>
        <w:t>How to contact RNIB</w:t>
      </w:r>
      <w:bookmarkEnd w:id="169"/>
      <w:bookmarkEnd w:id="170"/>
      <w:bookmarkEnd w:id="171"/>
    </w:p>
    <w:p w14:paraId="737E90B7" w14:textId="77777777" w:rsidR="0033761A" w:rsidRPr="00CF496D" w:rsidRDefault="00CB4B3F" w:rsidP="0033761A">
      <w:pPr>
        <w:rPr>
          <w:sz w:val="32"/>
          <w:szCs w:val="32"/>
        </w:rPr>
      </w:pPr>
      <w:r w:rsidRPr="00CF496D">
        <w:rPr>
          <w:sz w:val="32"/>
          <w:szCs w:val="32"/>
        </w:rPr>
        <w:t>Phone: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0303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123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9999</w:t>
      </w:r>
    </w:p>
    <w:p w14:paraId="6BC31691" w14:textId="77777777" w:rsidR="0033761A" w:rsidRPr="00CF496D" w:rsidRDefault="00CB4B3F" w:rsidP="0033761A">
      <w:pPr>
        <w:rPr>
          <w:sz w:val="32"/>
          <w:szCs w:val="32"/>
        </w:rPr>
      </w:pPr>
      <w:r w:rsidRPr="00CF496D">
        <w:rPr>
          <w:sz w:val="32"/>
          <w:szCs w:val="32"/>
        </w:rPr>
        <w:t>Email: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shop@rnib.org.uk</w:t>
      </w:r>
    </w:p>
    <w:p w14:paraId="4F0F6186" w14:textId="77777777" w:rsidR="0033761A" w:rsidRPr="00CF496D" w:rsidRDefault="00CB4B3F" w:rsidP="0033761A">
      <w:pPr>
        <w:rPr>
          <w:sz w:val="32"/>
          <w:szCs w:val="32"/>
        </w:rPr>
      </w:pPr>
      <w:r w:rsidRPr="00CF496D">
        <w:rPr>
          <w:sz w:val="32"/>
          <w:szCs w:val="32"/>
        </w:rPr>
        <w:t>Address: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RNIB,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Northminster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House,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Northminster,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Peterborough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PE1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1YN</w:t>
      </w:r>
    </w:p>
    <w:p w14:paraId="52835D9F" w14:textId="77777777" w:rsidR="0033761A" w:rsidRPr="00CF496D" w:rsidRDefault="00CB4B3F" w:rsidP="0033761A">
      <w:pPr>
        <w:rPr>
          <w:sz w:val="32"/>
          <w:szCs w:val="32"/>
        </w:rPr>
      </w:pPr>
      <w:r w:rsidRPr="00CF496D">
        <w:rPr>
          <w:sz w:val="32"/>
          <w:szCs w:val="32"/>
        </w:rPr>
        <w:t>Online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Shop: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shop.rnib.org.uk</w:t>
      </w:r>
    </w:p>
    <w:p w14:paraId="78388116" w14:textId="77777777" w:rsidR="0033761A" w:rsidRPr="00CF496D" w:rsidRDefault="00CB4B3F" w:rsidP="0033761A">
      <w:pPr>
        <w:rPr>
          <w:sz w:val="32"/>
          <w:szCs w:val="32"/>
        </w:rPr>
      </w:pPr>
      <w:r w:rsidRPr="00CF496D">
        <w:rPr>
          <w:sz w:val="32"/>
          <w:szCs w:val="32"/>
        </w:rPr>
        <w:t>Email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for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international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customers: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exports@rnib.org.uk</w:t>
      </w:r>
    </w:p>
    <w:p w14:paraId="66208CE2" w14:textId="77777777" w:rsidR="0033761A" w:rsidRPr="00CF496D" w:rsidRDefault="0033761A" w:rsidP="0033761A">
      <w:pPr>
        <w:rPr>
          <w:sz w:val="32"/>
          <w:szCs w:val="32"/>
        </w:rPr>
      </w:pPr>
    </w:p>
    <w:p w14:paraId="57966F45" w14:textId="77777777" w:rsidR="0033761A" w:rsidRPr="00CF496D" w:rsidRDefault="00CB4B3F" w:rsidP="0033761A">
      <w:pPr>
        <w:rPr>
          <w:sz w:val="32"/>
          <w:szCs w:val="32"/>
        </w:rPr>
      </w:pPr>
      <w:r w:rsidRPr="00CF496D">
        <w:rPr>
          <w:sz w:val="32"/>
          <w:szCs w:val="32"/>
        </w:rPr>
        <w:t>RNIB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Technology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Team:</w:t>
      </w:r>
    </w:p>
    <w:p w14:paraId="3E03F783" w14:textId="77777777" w:rsidR="0033761A" w:rsidRPr="00CF496D" w:rsidRDefault="0033761A" w:rsidP="0033761A">
      <w:pPr>
        <w:rPr>
          <w:sz w:val="32"/>
          <w:szCs w:val="32"/>
        </w:rPr>
      </w:pPr>
    </w:p>
    <w:p w14:paraId="117099B0" w14:textId="77777777" w:rsidR="0033761A" w:rsidRPr="00CF496D" w:rsidRDefault="00CB4B3F" w:rsidP="0033761A">
      <w:pPr>
        <w:rPr>
          <w:sz w:val="32"/>
          <w:szCs w:val="32"/>
        </w:rPr>
      </w:pPr>
      <w:r w:rsidRPr="00CF496D">
        <w:rPr>
          <w:sz w:val="32"/>
          <w:szCs w:val="32"/>
        </w:rPr>
        <w:t>Telephone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0207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391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2280</w:t>
      </w:r>
    </w:p>
    <w:p w14:paraId="644E1B59" w14:textId="77777777" w:rsidR="0033761A" w:rsidRPr="00CF496D" w:rsidRDefault="00CB4B3F" w:rsidP="0033761A">
      <w:pPr>
        <w:rPr>
          <w:rFonts w:cs="Arial"/>
          <w:sz w:val="32"/>
          <w:szCs w:val="32"/>
        </w:rPr>
      </w:pPr>
      <w:r w:rsidRPr="00CF496D">
        <w:rPr>
          <w:rFonts w:cs="Arial"/>
          <w:sz w:val="32"/>
          <w:szCs w:val="32"/>
        </w:rPr>
        <w:t>Email</w:t>
      </w:r>
      <w:r w:rsidR="0033761A" w:rsidRPr="00CF496D">
        <w:rPr>
          <w:rFonts w:cs="Arial"/>
          <w:sz w:val="32"/>
          <w:szCs w:val="32"/>
        </w:rPr>
        <w:t xml:space="preserve"> </w:t>
      </w:r>
      <w:r w:rsidR="0033761A" w:rsidRPr="00F65D37">
        <w:rPr>
          <w:rFonts w:cs="Arial"/>
          <w:sz w:val="32"/>
          <w:szCs w:val="32"/>
        </w:rPr>
        <w:t>tfl@rnib.org.uk</w:t>
      </w:r>
    </w:p>
    <w:p w14:paraId="63A2A1B3" w14:textId="34E57449" w:rsidR="0033761A" w:rsidRPr="0033761A" w:rsidRDefault="0033761A" w:rsidP="00387F4A">
      <w:pPr>
        <w:pStyle w:val="head2"/>
        <w:jc w:val="left"/>
      </w:pPr>
      <w:bookmarkStart w:id="172" w:name="_Toc378689219"/>
      <w:bookmarkStart w:id="173" w:name="_Toc88547971"/>
      <w:bookmarkStart w:id="174" w:name="_Toc88636264"/>
      <w:r w:rsidRPr="0033761A">
        <w:t>Terms and conditions of sale</w:t>
      </w:r>
      <w:bookmarkEnd w:id="172"/>
      <w:bookmarkEnd w:id="173"/>
      <w:bookmarkEnd w:id="174"/>
    </w:p>
    <w:p w14:paraId="224A433E" w14:textId="77777777" w:rsidR="0033761A" w:rsidRPr="00CF496D" w:rsidRDefault="00CB4B3F" w:rsidP="0033761A">
      <w:pPr>
        <w:rPr>
          <w:sz w:val="32"/>
          <w:szCs w:val="32"/>
        </w:rPr>
      </w:pPr>
      <w:r w:rsidRPr="00CF496D">
        <w:rPr>
          <w:sz w:val="32"/>
          <w:szCs w:val="32"/>
        </w:rPr>
        <w:t>This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product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is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guaranteed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from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manufacturing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faults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for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12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months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from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the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date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of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purchase.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If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you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have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any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issues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with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the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product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and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you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did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not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purchase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directly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from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RNIB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then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please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contact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your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retailer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in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the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first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instance.</w:t>
      </w:r>
    </w:p>
    <w:p w14:paraId="7FFA6369" w14:textId="77777777" w:rsidR="0033761A" w:rsidRPr="00CF496D" w:rsidRDefault="0033761A" w:rsidP="0033761A">
      <w:pPr>
        <w:rPr>
          <w:sz w:val="32"/>
          <w:szCs w:val="32"/>
        </w:rPr>
      </w:pPr>
    </w:p>
    <w:p w14:paraId="2B4DB4DE" w14:textId="77777777" w:rsidR="0033761A" w:rsidRPr="00CF496D" w:rsidRDefault="00CB4B3F" w:rsidP="0033761A">
      <w:pPr>
        <w:rPr>
          <w:sz w:val="32"/>
          <w:szCs w:val="32"/>
        </w:rPr>
      </w:pPr>
      <w:r w:rsidRPr="00CF496D">
        <w:rPr>
          <w:sz w:val="32"/>
          <w:szCs w:val="32"/>
        </w:rPr>
        <w:t>For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all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returns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and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repairs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contact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RNIB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first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to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get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a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returns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authorisation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number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to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help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us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deal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efficiently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with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your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product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return.</w:t>
      </w:r>
    </w:p>
    <w:p w14:paraId="6694C431" w14:textId="77777777" w:rsidR="0033761A" w:rsidRPr="00CF496D" w:rsidRDefault="0033761A" w:rsidP="0033761A">
      <w:pPr>
        <w:rPr>
          <w:sz w:val="32"/>
          <w:szCs w:val="32"/>
        </w:rPr>
      </w:pPr>
    </w:p>
    <w:p w14:paraId="1AD25B9A" w14:textId="77777777" w:rsidR="0033761A" w:rsidRPr="00CF496D" w:rsidRDefault="00CB4B3F" w:rsidP="0033761A">
      <w:pPr>
        <w:rPr>
          <w:sz w:val="32"/>
          <w:szCs w:val="32"/>
        </w:rPr>
      </w:pPr>
      <w:r w:rsidRPr="00CF496D">
        <w:rPr>
          <w:sz w:val="32"/>
          <w:szCs w:val="32"/>
        </w:rPr>
        <w:t>You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can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request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full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terms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and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conditions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from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RNIB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or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view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them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online.</w:t>
      </w:r>
    </w:p>
    <w:p w14:paraId="30E5E717" w14:textId="77777777" w:rsidR="0033761A" w:rsidRPr="00CF496D" w:rsidRDefault="0033761A" w:rsidP="0033761A">
      <w:pPr>
        <w:rPr>
          <w:sz w:val="32"/>
          <w:szCs w:val="32"/>
        </w:rPr>
      </w:pPr>
    </w:p>
    <w:p w14:paraId="72F646B0" w14:textId="77777777" w:rsidR="0033761A" w:rsidRPr="00CF496D" w:rsidRDefault="00CB4B3F" w:rsidP="0033761A">
      <w:pPr>
        <w:rPr>
          <w:sz w:val="32"/>
          <w:szCs w:val="32"/>
        </w:rPr>
      </w:pPr>
      <w:r w:rsidRPr="00CF496D">
        <w:rPr>
          <w:sz w:val="32"/>
          <w:szCs w:val="32"/>
        </w:rPr>
        <w:t>RNIB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Enterprises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Limited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(with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registered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number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0887094)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is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a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wholly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owned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trading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subsidiary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of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the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Royal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National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Institute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of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Blind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People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("RNIB"),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a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charity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registered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in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England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and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Wales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(226227),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Scotland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(SC039316)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and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Isle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of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Man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(1226).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RNIB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Enterprises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Limited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covenants</w:t>
      </w:r>
      <w:r w:rsidR="0033761A" w:rsidRPr="00CF496D">
        <w:rPr>
          <w:sz w:val="32"/>
          <w:szCs w:val="32"/>
        </w:rPr>
        <w:t xml:space="preserve"> </w:t>
      </w:r>
      <w:proofErr w:type="gramStart"/>
      <w:r w:rsidRPr="00CF496D">
        <w:rPr>
          <w:sz w:val="32"/>
          <w:szCs w:val="32"/>
        </w:rPr>
        <w:t>all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of</w:t>
      </w:r>
      <w:proofErr w:type="gramEnd"/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its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taxable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profits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to</w:t>
      </w:r>
      <w:r w:rsidR="0033761A" w:rsidRPr="00CF496D">
        <w:rPr>
          <w:sz w:val="32"/>
          <w:szCs w:val="32"/>
        </w:rPr>
        <w:t xml:space="preserve"> </w:t>
      </w:r>
      <w:r w:rsidRPr="00CF496D">
        <w:rPr>
          <w:sz w:val="32"/>
          <w:szCs w:val="32"/>
        </w:rPr>
        <w:t>RNIB.</w:t>
      </w:r>
    </w:p>
    <w:p w14:paraId="54CAE465" w14:textId="77777777" w:rsidR="0033761A" w:rsidRPr="00CF496D" w:rsidRDefault="0033761A" w:rsidP="0033761A">
      <w:pPr>
        <w:rPr>
          <w:sz w:val="32"/>
          <w:szCs w:val="32"/>
        </w:rPr>
      </w:pPr>
    </w:p>
    <w:p w14:paraId="6B58822E" w14:textId="0AC97DD7" w:rsidR="0033761A" w:rsidRPr="005D706F" w:rsidRDefault="00CB4B3F" w:rsidP="0033761A">
      <w:pPr>
        <w:rPr>
          <w:sz w:val="32"/>
          <w:szCs w:val="32"/>
        </w:rPr>
      </w:pPr>
      <w:r w:rsidRPr="005D706F">
        <w:rPr>
          <w:noProof/>
          <w:sz w:val="32"/>
          <w:szCs w:val="32"/>
        </w:rPr>
        <w:drawing>
          <wp:inline distT="0" distB="0" distL="0" distR="0" wp14:anchorId="4B94E3E0" wp14:editId="29F6F1CD">
            <wp:extent cx="476250" cy="371475"/>
            <wp:effectExtent l="0" t="0" r="0" b="0"/>
            <wp:docPr id="230" name="Picture 230" descr="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61A" w:rsidRPr="005D706F">
        <w:rPr>
          <w:sz w:val="32"/>
          <w:szCs w:val="32"/>
        </w:rPr>
        <w:t xml:space="preserve"> </w:t>
      </w:r>
    </w:p>
    <w:p w14:paraId="42931903" w14:textId="77777777" w:rsidR="0033761A" w:rsidRPr="005D706F" w:rsidRDefault="0033761A" w:rsidP="0033761A">
      <w:pPr>
        <w:rPr>
          <w:sz w:val="32"/>
          <w:szCs w:val="32"/>
        </w:rPr>
      </w:pPr>
    </w:p>
    <w:p w14:paraId="7A00E611" w14:textId="77777777" w:rsidR="0033761A" w:rsidRPr="005D706F" w:rsidRDefault="00CB4B3F" w:rsidP="0033761A">
      <w:pPr>
        <w:rPr>
          <w:sz w:val="32"/>
          <w:szCs w:val="32"/>
        </w:rPr>
      </w:pPr>
      <w:r w:rsidRPr="005D706F">
        <w:rPr>
          <w:sz w:val="32"/>
          <w:szCs w:val="32"/>
        </w:rPr>
        <w:lastRenderedPageBreak/>
        <w:t>This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product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is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CE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marked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and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fully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complies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with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all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applicable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EU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legislation.</w:t>
      </w:r>
    </w:p>
    <w:p w14:paraId="0F9C0BF5" w14:textId="77777777" w:rsidR="0033761A" w:rsidRPr="005D706F" w:rsidRDefault="0033761A" w:rsidP="0033761A">
      <w:pPr>
        <w:rPr>
          <w:sz w:val="32"/>
          <w:szCs w:val="32"/>
        </w:rPr>
      </w:pPr>
    </w:p>
    <w:p w14:paraId="0C62A60B" w14:textId="117BF0C6" w:rsidR="0033761A" w:rsidRPr="0033761A" w:rsidRDefault="00CB4B3F" w:rsidP="0033761A">
      <w:r w:rsidRPr="0033761A">
        <w:rPr>
          <w:noProof/>
        </w:rPr>
        <w:drawing>
          <wp:inline distT="0" distB="0" distL="0" distR="0" wp14:anchorId="3E10C8DA" wp14:editId="24F626DA">
            <wp:extent cx="657225" cy="885825"/>
            <wp:effectExtent l="0" t="0" r="0" b="0"/>
            <wp:docPr id="231" name="Picture 231" descr="weee-symbol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61A" w:rsidRPr="0033761A">
        <w:t xml:space="preserve"> </w:t>
      </w:r>
    </w:p>
    <w:p w14:paraId="446D1436" w14:textId="77777777" w:rsidR="0033761A" w:rsidRPr="005D706F" w:rsidRDefault="0033761A" w:rsidP="0033761A">
      <w:pPr>
        <w:rPr>
          <w:sz w:val="32"/>
          <w:szCs w:val="32"/>
        </w:rPr>
      </w:pPr>
    </w:p>
    <w:p w14:paraId="75D526C6" w14:textId="77777777" w:rsidR="0033761A" w:rsidRPr="005D706F" w:rsidRDefault="00CB4B3F" w:rsidP="0033761A">
      <w:pPr>
        <w:rPr>
          <w:sz w:val="32"/>
          <w:szCs w:val="32"/>
        </w:rPr>
      </w:pPr>
      <w:r w:rsidRPr="005D706F">
        <w:rPr>
          <w:sz w:val="32"/>
          <w:szCs w:val="32"/>
        </w:rPr>
        <w:t>Please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do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not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throw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items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marked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with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this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symbol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in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your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bin.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Recycle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your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electricals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and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electronic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devices</w:t>
      </w:r>
      <w:r w:rsidR="0033761A" w:rsidRPr="005D706F">
        <w:rPr>
          <w:sz w:val="32"/>
          <w:szCs w:val="32"/>
        </w:rPr>
        <w:t xml:space="preserve"> </w:t>
      </w:r>
      <w:r w:rsidR="0033761A" w:rsidRPr="005D706F">
        <w:rPr>
          <w:b/>
          <w:sz w:val="32"/>
          <w:szCs w:val="32"/>
        </w:rPr>
        <w:t xml:space="preserve">free </w:t>
      </w:r>
      <w:r w:rsidRPr="005D706F">
        <w:rPr>
          <w:sz w:val="32"/>
          <w:szCs w:val="32"/>
        </w:rPr>
        <w:t>at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your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local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recycling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centre.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Search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for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your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nearest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recycling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centre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by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visiting</w:t>
      </w:r>
      <w:r w:rsidR="0033761A" w:rsidRPr="005D706F">
        <w:rPr>
          <w:sz w:val="32"/>
          <w:szCs w:val="32"/>
        </w:rPr>
        <w:t xml:space="preserve"> www.recyclenow.com</w:t>
      </w:r>
      <w:r w:rsidRPr="005D706F">
        <w:rPr>
          <w:sz w:val="32"/>
          <w:szCs w:val="32"/>
        </w:rPr>
        <w:t>.</w:t>
      </w:r>
    </w:p>
    <w:p w14:paraId="1544A190" w14:textId="77777777" w:rsidR="0033761A" w:rsidRPr="0033761A" w:rsidRDefault="0033761A" w:rsidP="00387F4A">
      <w:pPr>
        <w:pStyle w:val="head2"/>
        <w:jc w:val="left"/>
      </w:pPr>
      <w:bookmarkStart w:id="175" w:name="_Toc88547972"/>
      <w:bookmarkStart w:id="176" w:name="_Toc88636265"/>
      <w:r w:rsidRPr="0033761A">
        <w:t>Why recycle?</w:t>
      </w:r>
      <w:bookmarkEnd w:id="175"/>
      <w:bookmarkEnd w:id="176"/>
    </w:p>
    <w:p w14:paraId="1F0D8671" w14:textId="77777777" w:rsidR="0033761A" w:rsidRPr="005D706F" w:rsidRDefault="00CB4B3F" w:rsidP="0033761A">
      <w:pPr>
        <w:rPr>
          <w:sz w:val="32"/>
          <w:szCs w:val="32"/>
        </w:rPr>
      </w:pPr>
      <w:r w:rsidRPr="005D706F">
        <w:rPr>
          <w:sz w:val="32"/>
          <w:szCs w:val="32"/>
        </w:rPr>
        <w:t>Unwanted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electrical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equipment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is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the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UK’s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fastest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growing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type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of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waste.</w:t>
      </w:r>
    </w:p>
    <w:p w14:paraId="0A1AC6BF" w14:textId="77777777" w:rsidR="0033761A" w:rsidRPr="005D706F" w:rsidRDefault="0033761A" w:rsidP="0033761A">
      <w:pPr>
        <w:rPr>
          <w:sz w:val="32"/>
          <w:szCs w:val="32"/>
        </w:rPr>
      </w:pPr>
    </w:p>
    <w:p w14:paraId="4FEE043B" w14:textId="77777777" w:rsidR="0033761A" w:rsidRPr="005D706F" w:rsidRDefault="00CB4B3F" w:rsidP="0033761A">
      <w:pPr>
        <w:rPr>
          <w:sz w:val="32"/>
          <w:szCs w:val="32"/>
        </w:rPr>
      </w:pPr>
      <w:r w:rsidRPr="005D706F">
        <w:rPr>
          <w:sz w:val="32"/>
          <w:szCs w:val="32"/>
        </w:rPr>
        <w:t>Many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electrical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items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can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be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repaired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or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recycled,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saving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natural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resources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and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the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environment.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If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you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do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not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recycle,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electrical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equipment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will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end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up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in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landfill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where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hazardous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substances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will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leak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out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and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cause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soil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and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water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contamination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–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harming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wildlife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and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human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health.</w:t>
      </w:r>
    </w:p>
    <w:p w14:paraId="0808D2CC" w14:textId="77777777" w:rsidR="0033761A" w:rsidRPr="005D706F" w:rsidRDefault="0033761A" w:rsidP="0033761A">
      <w:pPr>
        <w:rPr>
          <w:sz w:val="32"/>
          <w:szCs w:val="32"/>
        </w:rPr>
      </w:pPr>
    </w:p>
    <w:p w14:paraId="749B2A23" w14:textId="77777777" w:rsidR="0033761A" w:rsidRPr="005D706F" w:rsidRDefault="00CB4B3F" w:rsidP="0033761A">
      <w:pPr>
        <w:rPr>
          <w:sz w:val="32"/>
          <w:szCs w:val="32"/>
        </w:rPr>
      </w:pPr>
      <w:r w:rsidRPr="005D706F">
        <w:rPr>
          <w:sz w:val="32"/>
          <w:szCs w:val="32"/>
        </w:rPr>
        <w:t>RNIB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are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proud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to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support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your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local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authority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in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providing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local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recycling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facilities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for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electrical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equipment.</w:t>
      </w:r>
    </w:p>
    <w:p w14:paraId="7D4FEE2C" w14:textId="77777777" w:rsidR="0033761A" w:rsidRPr="005D706F" w:rsidRDefault="0033761A" w:rsidP="0033761A">
      <w:pPr>
        <w:rPr>
          <w:b/>
          <w:sz w:val="32"/>
          <w:szCs w:val="32"/>
        </w:rPr>
      </w:pPr>
    </w:p>
    <w:p w14:paraId="50D3AD36" w14:textId="77777777" w:rsidR="0033761A" w:rsidRPr="005D706F" w:rsidRDefault="00CB4B3F" w:rsidP="0033761A">
      <w:pPr>
        <w:rPr>
          <w:rFonts w:eastAsia="Calibri"/>
          <w:sz w:val="32"/>
          <w:szCs w:val="32"/>
        </w:rPr>
      </w:pPr>
      <w:r w:rsidRPr="005D706F">
        <w:rPr>
          <w:rFonts w:eastAsia="Calibri"/>
          <w:sz w:val="32"/>
          <w:szCs w:val="32"/>
        </w:rPr>
        <w:t>To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remind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you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that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old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electrical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equipment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can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be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recycled,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it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is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now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marked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with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crossed-out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wheeled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bin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symbol.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Please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do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not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throw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any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electrical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equipment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(including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those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marked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with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this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symbol)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in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your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bin.</w:t>
      </w:r>
    </w:p>
    <w:p w14:paraId="7B3E4C53" w14:textId="77777777" w:rsidR="0033761A" w:rsidRPr="0033761A" w:rsidRDefault="0033761A" w:rsidP="005D706F">
      <w:pPr>
        <w:pStyle w:val="head3"/>
      </w:pPr>
      <w:r w:rsidRPr="0033761A">
        <w:t>What is WEEE?</w:t>
      </w:r>
    </w:p>
    <w:p w14:paraId="68936333" w14:textId="77777777" w:rsidR="0033761A" w:rsidRPr="005D706F" w:rsidRDefault="00CB4B3F" w:rsidP="0033761A">
      <w:pPr>
        <w:rPr>
          <w:rFonts w:eastAsia="Calibri"/>
          <w:sz w:val="32"/>
          <w:szCs w:val="32"/>
        </w:rPr>
      </w:pPr>
      <w:r w:rsidRPr="005D706F">
        <w:rPr>
          <w:rFonts w:eastAsia="Calibri"/>
          <w:sz w:val="32"/>
          <w:szCs w:val="32"/>
        </w:rPr>
        <w:t>The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Waste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Electrical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or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Electronic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Equipment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(WEEE)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Directive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requires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countries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to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maximise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separate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collection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and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environmentally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friendly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processing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of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these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items.</w:t>
      </w:r>
    </w:p>
    <w:p w14:paraId="2D14B596" w14:textId="77777777" w:rsidR="0033761A" w:rsidRPr="0033761A" w:rsidRDefault="0033761A" w:rsidP="0033761A">
      <w:pPr>
        <w:pStyle w:val="head3"/>
      </w:pPr>
      <w:r w:rsidRPr="0033761A">
        <w:lastRenderedPageBreak/>
        <w:t>How are we helping?</w:t>
      </w:r>
    </w:p>
    <w:p w14:paraId="2CC47601" w14:textId="77777777" w:rsidR="0033761A" w:rsidRPr="005D706F" w:rsidRDefault="00CB4B3F" w:rsidP="0033761A">
      <w:pPr>
        <w:rPr>
          <w:sz w:val="32"/>
          <w:szCs w:val="32"/>
        </w:rPr>
      </w:pPr>
      <w:r w:rsidRPr="005D706F">
        <w:rPr>
          <w:rFonts w:eastAsia="Calibri"/>
          <w:sz w:val="32"/>
          <w:szCs w:val="32"/>
        </w:rPr>
        <w:t>In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UK,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distributors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including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retailers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must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provide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a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system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which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allows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all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customers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buying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new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electrical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equipment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opportunity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to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recycle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their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old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items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free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of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charge.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As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a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responsible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retailer,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we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have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met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requirements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placed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on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us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by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financially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supporting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national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network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of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WEEE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recycling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centres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established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by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local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authorities.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This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is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achieved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through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membership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of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the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national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Distributor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Take-back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scheme</w:t>
      </w:r>
      <w:r w:rsidR="0033761A" w:rsidRPr="005D706F">
        <w:rPr>
          <w:rFonts w:eastAsia="Calibri"/>
          <w:sz w:val="32"/>
          <w:szCs w:val="32"/>
        </w:rPr>
        <w:t xml:space="preserve"> </w:t>
      </w:r>
      <w:r w:rsidRPr="005D706F">
        <w:rPr>
          <w:rFonts w:eastAsia="Calibri"/>
          <w:sz w:val="32"/>
          <w:szCs w:val="32"/>
        </w:rPr>
        <w:t>(DTS).</w:t>
      </w:r>
    </w:p>
    <w:p w14:paraId="7B146B36" w14:textId="77777777" w:rsidR="0033761A" w:rsidRPr="005D706F" w:rsidRDefault="0033761A" w:rsidP="0033761A">
      <w:pPr>
        <w:rPr>
          <w:sz w:val="32"/>
          <w:szCs w:val="32"/>
        </w:rPr>
      </w:pPr>
    </w:p>
    <w:p w14:paraId="520717C7" w14:textId="77777777" w:rsidR="0033761A" w:rsidRPr="005D706F" w:rsidRDefault="00CB4B3F" w:rsidP="0033761A">
      <w:pPr>
        <w:rPr>
          <w:sz w:val="32"/>
          <w:szCs w:val="32"/>
        </w:rPr>
      </w:pPr>
      <w:r w:rsidRPr="005D706F">
        <w:rPr>
          <w:sz w:val="32"/>
          <w:szCs w:val="32"/>
        </w:rPr>
        <w:t>Date: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September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2020.</w:t>
      </w:r>
    </w:p>
    <w:p w14:paraId="4862E3A7" w14:textId="77777777" w:rsidR="0033761A" w:rsidRPr="005D706F" w:rsidRDefault="0033761A" w:rsidP="0033761A">
      <w:pPr>
        <w:rPr>
          <w:sz w:val="32"/>
          <w:szCs w:val="32"/>
        </w:rPr>
      </w:pPr>
    </w:p>
    <w:p w14:paraId="6857F9DB" w14:textId="77777777" w:rsidR="0033761A" w:rsidRPr="005D706F" w:rsidRDefault="00CB4B3F" w:rsidP="0033761A">
      <w:pPr>
        <w:rPr>
          <w:sz w:val="32"/>
          <w:szCs w:val="32"/>
        </w:rPr>
      </w:pPr>
      <w:r w:rsidRPr="005D706F">
        <w:rPr>
          <w:sz w:val="32"/>
          <w:szCs w:val="32"/>
        </w:rPr>
        <w:t>©</w:t>
      </w:r>
      <w:r w:rsidR="0033761A" w:rsidRPr="005D706F">
        <w:rPr>
          <w:sz w:val="32"/>
          <w:szCs w:val="32"/>
        </w:rPr>
        <w:t xml:space="preserve"> </w:t>
      </w:r>
      <w:r w:rsidRPr="005D706F">
        <w:rPr>
          <w:sz w:val="32"/>
          <w:szCs w:val="32"/>
        </w:rPr>
        <w:t>RNIB</w:t>
      </w:r>
    </w:p>
    <w:p w14:paraId="6365E479" w14:textId="57BEF240" w:rsidR="002D5BF0" w:rsidRDefault="002D5BF0">
      <w:pPr>
        <w:widowControl w:val="0"/>
      </w:pPr>
    </w:p>
    <w:p w14:paraId="11625813" w14:textId="77777777" w:rsidR="0033761A" w:rsidRPr="0033761A" w:rsidRDefault="0033761A" w:rsidP="0033761A">
      <w:pPr>
        <w:rPr>
          <w:rFonts w:eastAsia="Arial Black"/>
        </w:rPr>
      </w:pPr>
    </w:p>
    <w:p w14:paraId="04D99D55" w14:textId="7EEE7FE7" w:rsidR="0033761A" w:rsidRPr="0033761A" w:rsidRDefault="0033761A" w:rsidP="0033761A">
      <w:pPr>
        <w:rPr>
          <w:rFonts w:eastAsia="Arial Black"/>
        </w:rPr>
      </w:pPr>
    </w:p>
    <w:p w14:paraId="78FDBC8E" w14:textId="77777777" w:rsidR="0033761A" w:rsidRPr="0033761A" w:rsidRDefault="0033761A" w:rsidP="0033761A">
      <w:pPr>
        <w:rPr>
          <w:rFonts w:eastAsia="Arial Black"/>
        </w:rPr>
      </w:pPr>
    </w:p>
    <w:sectPr w:rsidR="0033761A" w:rsidRPr="0033761A" w:rsidSect="005C728A">
      <w:pgSz w:w="11906" w:h="16838" w:code="9"/>
      <w:pgMar w:top="1440" w:right="1440" w:bottom="1440" w:left="1440" w:header="720" w:footer="720" w:gutter="0"/>
      <w:cols w:space="1544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346EC" w14:textId="77777777" w:rsidR="00423654" w:rsidRDefault="00423654" w:rsidP="00FE0DF5">
      <w:r>
        <w:separator/>
      </w:r>
    </w:p>
  </w:endnote>
  <w:endnote w:type="continuationSeparator" w:id="0">
    <w:p w14:paraId="38F66475" w14:textId="77777777" w:rsidR="00423654" w:rsidRDefault="00423654" w:rsidP="00FE0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06BC63" w14:textId="77777777" w:rsidR="00423654" w:rsidRDefault="00423654" w:rsidP="00FE0DF5">
      <w:r>
        <w:separator/>
      </w:r>
    </w:p>
  </w:footnote>
  <w:footnote w:type="continuationSeparator" w:id="0">
    <w:p w14:paraId="7F656DA4" w14:textId="77777777" w:rsidR="00423654" w:rsidRDefault="00423654" w:rsidP="00FE0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7667B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446B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0685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54A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64CF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9886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5AEB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7455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8828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3E7D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D48BE"/>
    <w:multiLevelType w:val="hybridMultilevel"/>
    <w:tmpl w:val="B5E46E2A"/>
    <w:lvl w:ilvl="0" w:tplc="08090001">
      <w:start w:val="1"/>
      <w:numFmt w:val="bullet"/>
      <w:lvlText w:val=""/>
      <w:lvlJc w:val="left"/>
      <w:pPr>
        <w:ind w:left="720" w:hanging="152"/>
      </w:pPr>
      <w:rPr>
        <w:rFonts w:ascii="Symbol" w:hAnsi="Symbol" w:hint="default"/>
        <w:w w:val="81"/>
        <w:sz w:val="16"/>
        <w:szCs w:val="16"/>
      </w:rPr>
    </w:lvl>
    <w:lvl w:ilvl="1" w:tplc="6C4AF094">
      <w:start w:val="1"/>
      <w:numFmt w:val="bullet"/>
      <w:lvlText w:val="•"/>
      <w:lvlJc w:val="left"/>
      <w:pPr>
        <w:ind w:left="1461" w:hanging="152"/>
      </w:pPr>
      <w:rPr>
        <w:rFonts w:hint="default"/>
      </w:rPr>
    </w:lvl>
    <w:lvl w:ilvl="2" w:tplc="E788F818">
      <w:start w:val="1"/>
      <w:numFmt w:val="bullet"/>
      <w:lvlText w:val="•"/>
      <w:lvlJc w:val="left"/>
      <w:pPr>
        <w:ind w:left="2202" w:hanging="152"/>
      </w:pPr>
      <w:rPr>
        <w:rFonts w:hint="default"/>
      </w:rPr>
    </w:lvl>
    <w:lvl w:ilvl="3" w:tplc="52F0554C">
      <w:start w:val="1"/>
      <w:numFmt w:val="bullet"/>
      <w:lvlText w:val="•"/>
      <w:lvlJc w:val="left"/>
      <w:pPr>
        <w:ind w:left="2943" w:hanging="152"/>
      </w:pPr>
      <w:rPr>
        <w:rFonts w:hint="default"/>
      </w:rPr>
    </w:lvl>
    <w:lvl w:ilvl="4" w:tplc="C386741C">
      <w:start w:val="1"/>
      <w:numFmt w:val="bullet"/>
      <w:lvlText w:val="•"/>
      <w:lvlJc w:val="left"/>
      <w:pPr>
        <w:ind w:left="3684" w:hanging="152"/>
      </w:pPr>
      <w:rPr>
        <w:rFonts w:hint="default"/>
      </w:rPr>
    </w:lvl>
    <w:lvl w:ilvl="5" w:tplc="E162E87A">
      <w:start w:val="1"/>
      <w:numFmt w:val="bullet"/>
      <w:lvlText w:val="•"/>
      <w:lvlJc w:val="left"/>
      <w:pPr>
        <w:ind w:left="4425" w:hanging="152"/>
      </w:pPr>
      <w:rPr>
        <w:rFonts w:hint="default"/>
      </w:rPr>
    </w:lvl>
    <w:lvl w:ilvl="6" w:tplc="33C20C22">
      <w:start w:val="1"/>
      <w:numFmt w:val="bullet"/>
      <w:lvlText w:val="•"/>
      <w:lvlJc w:val="left"/>
      <w:pPr>
        <w:ind w:left="5166" w:hanging="152"/>
      </w:pPr>
      <w:rPr>
        <w:rFonts w:hint="default"/>
      </w:rPr>
    </w:lvl>
    <w:lvl w:ilvl="7" w:tplc="F30EF922">
      <w:start w:val="1"/>
      <w:numFmt w:val="bullet"/>
      <w:lvlText w:val="•"/>
      <w:lvlJc w:val="left"/>
      <w:pPr>
        <w:ind w:left="5907" w:hanging="152"/>
      </w:pPr>
      <w:rPr>
        <w:rFonts w:hint="default"/>
      </w:rPr>
    </w:lvl>
    <w:lvl w:ilvl="8" w:tplc="506A725E">
      <w:start w:val="1"/>
      <w:numFmt w:val="bullet"/>
      <w:lvlText w:val="•"/>
      <w:lvlJc w:val="left"/>
      <w:pPr>
        <w:ind w:left="6648" w:hanging="152"/>
      </w:pPr>
      <w:rPr>
        <w:rFonts w:hint="default"/>
      </w:rPr>
    </w:lvl>
  </w:abstractNum>
  <w:abstractNum w:abstractNumId="11" w15:restartNumberingAfterBreak="0">
    <w:nsid w:val="076F544E"/>
    <w:multiLevelType w:val="hybridMultilevel"/>
    <w:tmpl w:val="089215A2"/>
    <w:lvl w:ilvl="0" w:tplc="4866CEDA">
      <w:start w:val="1"/>
      <w:numFmt w:val="lowerLetter"/>
      <w:lvlText w:val="%1."/>
      <w:lvlJc w:val="left"/>
      <w:pPr>
        <w:ind w:left="100" w:hanging="325"/>
      </w:pPr>
      <w:rPr>
        <w:rFonts w:ascii="Arial Unicode MS" w:eastAsia="Arial Unicode MS" w:hAnsi="Arial Unicode MS" w:hint="default"/>
        <w:w w:val="106"/>
        <w:sz w:val="16"/>
        <w:szCs w:val="16"/>
      </w:rPr>
    </w:lvl>
    <w:lvl w:ilvl="1" w:tplc="04F47AB2">
      <w:start w:val="1"/>
      <w:numFmt w:val="bullet"/>
      <w:lvlText w:val="•"/>
      <w:lvlJc w:val="left"/>
      <w:pPr>
        <w:ind w:left="807" w:hanging="325"/>
      </w:pPr>
      <w:rPr>
        <w:rFonts w:hint="default"/>
      </w:rPr>
    </w:lvl>
    <w:lvl w:ilvl="2" w:tplc="8D6CF450">
      <w:start w:val="1"/>
      <w:numFmt w:val="bullet"/>
      <w:lvlText w:val="•"/>
      <w:lvlJc w:val="left"/>
      <w:pPr>
        <w:ind w:left="1514" w:hanging="325"/>
      </w:pPr>
      <w:rPr>
        <w:rFonts w:hint="default"/>
      </w:rPr>
    </w:lvl>
    <w:lvl w:ilvl="3" w:tplc="3ACC0D76">
      <w:start w:val="1"/>
      <w:numFmt w:val="bullet"/>
      <w:lvlText w:val="•"/>
      <w:lvlJc w:val="left"/>
      <w:pPr>
        <w:ind w:left="2221" w:hanging="325"/>
      </w:pPr>
      <w:rPr>
        <w:rFonts w:hint="default"/>
      </w:rPr>
    </w:lvl>
    <w:lvl w:ilvl="4" w:tplc="DE8E7A6C">
      <w:start w:val="1"/>
      <w:numFmt w:val="bullet"/>
      <w:lvlText w:val="•"/>
      <w:lvlJc w:val="left"/>
      <w:pPr>
        <w:ind w:left="2928" w:hanging="325"/>
      </w:pPr>
      <w:rPr>
        <w:rFonts w:hint="default"/>
      </w:rPr>
    </w:lvl>
    <w:lvl w:ilvl="5" w:tplc="02C8F57C">
      <w:start w:val="1"/>
      <w:numFmt w:val="bullet"/>
      <w:lvlText w:val="•"/>
      <w:lvlJc w:val="left"/>
      <w:pPr>
        <w:ind w:left="3635" w:hanging="325"/>
      </w:pPr>
      <w:rPr>
        <w:rFonts w:hint="default"/>
      </w:rPr>
    </w:lvl>
    <w:lvl w:ilvl="6" w:tplc="23968452">
      <w:start w:val="1"/>
      <w:numFmt w:val="bullet"/>
      <w:lvlText w:val="•"/>
      <w:lvlJc w:val="left"/>
      <w:pPr>
        <w:ind w:left="4342" w:hanging="325"/>
      </w:pPr>
      <w:rPr>
        <w:rFonts w:hint="default"/>
      </w:rPr>
    </w:lvl>
    <w:lvl w:ilvl="7" w:tplc="CDD4B5B2">
      <w:start w:val="1"/>
      <w:numFmt w:val="bullet"/>
      <w:lvlText w:val="•"/>
      <w:lvlJc w:val="left"/>
      <w:pPr>
        <w:ind w:left="5049" w:hanging="325"/>
      </w:pPr>
      <w:rPr>
        <w:rFonts w:hint="default"/>
      </w:rPr>
    </w:lvl>
    <w:lvl w:ilvl="8" w:tplc="E550E17A">
      <w:start w:val="1"/>
      <w:numFmt w:val="bullet"/>
      <w:lvlText w:val="•"/>
      <w:lvlJc w:val="left"/>
      <w:pPr>
        <w:ind w:left="5756" w:hanging="325"/>
      </w:pPr>
      <w:rPr>
        <w:rFonts w:hint="default"/>
      </w:rPr>
    </w:lvl>
  </w:abstractNum>
  <w:abstractNum w:abstractNumId="12" w15:restartNumberingAfterBreak="0">
    <w:nsid w:val="0AAA49FA"/>
    <w:multiLevelType w:val="singleLevel"/>
    <w:tmpl w:val="F2100048"/>
    <w:lvl w:ilvl="0">
      <w:start w:val="1"/>
      <w:numFmt w:val="bullet"/>
      <w:pStyle w:val="p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B8E01BE"/>
    <w:multiLevelType w:val="hybridMultilevel"/>
    <w:tmpl w:val="E38AC83C"/>
    <w:lvl w:ilvl="0" w:tplc="08090001">
      <w:start w:val="1"/>
      <w:numFmt w:val="bullet"/>
      <w:lvlText w:val=""/>
      <w:lvlJc w:val="left"/>
      <w:pPr>
        <w:ind w:left="720" w:hanging="152"/>
      </w:pPr>
      <w:rPr>
        <w:rFonts w:ascii="Symbol" w:hAnsi="Symbol" w:hint="default"/>
        <w:w w:val="81"/>
        <w:sz w:val="16"/>
        <w:szCs w:val="16"/>
      </w:rPr>
    </w:lvl>
    <w:lvl w:ilvl="1" w:tplc="6C4AF094">
      <w:start w:val="1"/>
      <w:numFmt w:val="bullet"/>
      <w:lvlText w:val="•"/>
      <w:lvlJc w:val="left"/>
      <w:pPr>
        <w:ind w:left="1461" w:hanging="152"/>
      </w:pPr>
      <w:rPr>
        <w:rFonts w:hint="default"/>
      </w:rPr>
    </w:lvl>
    <w:lvl w:ilvl="2" w:tplc="E788F818">
      <w:start w:val="1"/>
      <w:numFmt w:val="bullet"/>
      <w:lvlText w:val="•"/>
      <w:lvlJc w:val="left"/>
      <w:pPr>
        <w:ind w:left="2202" w:hanging="152"/>
      </w:pPr>
      <w:rPr>
        <w:rFonts w:hint="default"/>
      </w:rPr>
    </w:lvl>
    <w:lvl w:ilvl="3" w:tplc="52F0554C">
      <w:start w:val="1"/>
      <w:numFmt w:val="bullet"/>
      <w:lvlText w:val="•"/>
      <w:lvlJc w:val="left"/>
      <w:pPr>
        <w:ind w:left="2943" w:hanging="152"/>
      </w:pPr>
      <w:rPr>
        <w:rFonts w:hint="default"/>
      </w:rPr>
    </w:lvl>
    <w:lvl w:ilvl="4" w:tplc="C386741C">
      <w:start w:val="1"/>
      <w:numFmt w:val="bullet"/>
      <w:lvlText w:val="•"/>
      <w:lvlJc w:val="left"/>
      <w:pPr>
        <w:ind w:left="3684" w:hanging="152"/>
      </w:pPr>
      <w:rPr>
        <w:rFonts w:hint="default"/>
      </w:rPr>
    </w:lvl>
    <w:lvl w:ilvl="5" w:tplc="E162E87A">
      <w:start w:val="1"/>
      <w:numFmt w:val="bullet"/>
      <w:lvlText w:val="•"/>
      <w:lvlJc w:val="left"/>
      <w:pPr>
        <w:ind w:left="4425" w:hanging="152"/>
      </w:pPr>
      <w:rPr>
        <w:rFonts w:hint="default"/>
      </w:rPr>
    </w:lvl>
    <w:lvl w:ilvl="6" w:tplc="33C20C22">
      <w:start w:val="1"/>
      <w:numFmt w:val="bullet"/>
      <w:lvlText w:val="•"/>
      <w:lvlJc w:val="left"/>
      <w:pPr>
        <w:ind w:left="5166" w:hanging="152"/>
      </w:pPr>
      <w:rPr>
        <w:rFonts w:hint="default"/>
      </w:rPr>
    </w:lvl>
    <w:lvl w:ilvl="7" w:tplc="F30EF922">
      <w:start w:val="1"/>
      <w:numFmt w:val="bullet"/>
      <w:lvlText w:val="•"/>
      <w:lvlJc w:val="left"/>
      <w:pPr>
        <w:ind w:left="5907" w:hanging="152"/>
      </w:pPr>
      <w:rPr>
        <w:rFonts w:hint="default"/>
      </w:rPr>
    </w:lvl>
    <w:lvl w:ilvl="8" w:tplc="506A725E">
      <w:start w:val="1"/>
      <w:numFmt w:val="bullet"/>
      <w:lvlText w:val="•"/>
      <w:lvlJc w:val="left"/>
      <w:pPr>
        <w:ind w:left="6648" w:hanging="152"/>
      </w:pPr>
      <w:rPr>
        <w:rFonts w:hint="default"/>
      </w:rPr>
    </w:lvl>
  </w:abstractNum>
  <w:abstractNum w:abstractNumId="14" w15:restartNumberingAfterBreak="0">
    <w:nsid w:val="1ACC2EFD"/>
    <w:multiLevelType w:val="hybridMultilevel"/>
    <w:tmpl w:val="9668BECC"/>
    <w:lvl w:ilvl="0" w:tplc="08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5" w15:restartNumberingAfterBreak="0">
    <w:nsid w:val="1D5173C3"/>
    <w:multiLevelType w:val="hybridMultilevel"/>
    <w:tmpl w:val="B95C8E34"/>
    <w:lvl w:ilvl="0" w:tplc="C784C192">
      <w:start w:val="1"/>
      <w:numFmt w:val="decimal"/>
      <w:lvlText w:val="%1."/>
      <w:lvlJc w:val="left"/>
      <w:pPr>
        <w:ind w:left="359" w:hanging="236"/>
      </w:pPr>
      <w:rPr>
        <w:rFonts w:ascii="Arial Unicode MS" w:eastAsia="Arial Unicode MS" w:hAnsi="Arial Unicode MS" w:hint="default"/>
        <w:w w:val="81"/>
        <w:sz w:val="16"/>
        <w:szCs w:val="16"/>
      </w:rPr>
    </w:lvl>
    <w:lvl w:ilvl="1" w:tplc="8A0C6F60">
      <w:start w:val="1"/>
      <w:numFmt w:val="bullet"/>
      <w:lvlText w:val="•"/>
      <w:lvlJc w:val="left"/>
      <w:pPr>
        <w:ind w:left="1040" w:hanging="236"/>
      </w:pPr>
      <w:rPr>
        <w:rFonts w:hint="default"/>
      </w:rPr>
    </w:lvl>
    <w:lvl w:ilvl="2" w:tplc="395012AA">
      <w:start w:val="1"/>
      <w:numFmt w:val="bullet"/>
      <w:lvlText w:val="•"/>
      <w:lvlJc w:val="left"/>
      <w:pPr>
        <w:ind w:left="1721" w:hanging="236"/>
      </w:pPr>
      <w:rPr>
        <w:rFonts w:hint="default"/>
      </w:rPr>
    </w:lvl>
    <w:lvl w:ilvl="3" w:tplc="7F38EE62">
      <w:start w:val="1"/>
      <w:numFmt w:val="bullet"/>
      <w:lvlText w:val="•"/>
      <w:lvlJc w:val="left"/>
      <w:pPr>
        <w:ind w:left="2402" w:hanging="236"/>
      </w:pPr>
      <w:rPr>
        <w:rFonts w:hint="default"/>
      </w:rPr>
    </w:lvl>
    <w:lvl w:ilvl="4" w:tplc="E1FC39A2">
      <w:start w:val="1"/>
      <w:numFmt w:val="bullet"/>
      <w:lvlText w:val="•"/>
      <w:lvlJc w:val="left"/>
      <w:pPr>
        <w:ind w:left="3083" w:hanging="236"/>
      </w:pPr>
      <w:rPr>
        <w:rFonts w:hint="default"/>
      </w:rPr>
    </w:lvl>
    <w:lvl w:ilvl="5" w:tplc="6292FC78">
      <w:start w:val="1"/>
      <w:numFmt w:val="bullet"/>
      <w:lvlText w:val="•"/>
      <w:lvlJc w:val="left"/>
      <w:pPr>
        <w:ind w:left="3764" w:hanging="236"/>
      </w:pPr>
      <w:rPr>
        <w:rFonts w:hint="default"/>
      </w:rPr>
    </w:lvl>
    <w:lvl w:ilvl="6" w:tplc="0E343424">
      <w:start w:val="1"/>
      <w:numFmt w:val="bullet"/>
      <w:lvlText w:val="•"/>
      <w:lvlJc w:val="left"/>
      <w:pPr>
        <w:ind w:left="4446" w:hanging="236"/>
      </w:pPr>
      <w:rPr>
        <w:rFonts w:hint="default"/>
      </w:rPr>
    </w:lvl>
    <w:lvl w:ilvl="7" w:tplc="982AE852">
      <w:start w:val="1"/>
      <w:numFmt w:val="bullet"/>
      <w:lvlText w:val="•"/>
      <w:lvlJc w:val="left"/>
      <w:pPr>
        <w:ind w:left="5127" w:hanging="236"/>
      </w:pPr>
      <w:rPr>
        <w:rFonts w:hint="default"/>
      </w:rPr>
    </w:lvl>
    <w:lvl w:ilvl="8" w:tplc="4A2E345C">
      <w:start w:val="1"/>
      <w:numFmt w:val="bullet"/>
      <w:lvlText w:val="•"/>
      <w:lvlJc w:val="left"/>
      <w:pPr>
        <w:ind w:left="5808" w:hanging="236"/>
      </w:pPr>
      <w:rPr>
        <w:rFonts w:hint="default"/>
      </w:rPr>
    </w:lvl>
  </w:abstractNum>
  <w:abstractNum w:abstractNumId="16" w15:restartNumberingAfterBreak="0">
    <w:nsid w:val="1E24070A"/>
    <w:multiLevelType w:val="hybridMultilevel"/>
    <w:tmpl w:val="70B406CE"/>
    <w:lvl w:ilvl="0" w:tplc="4872D5BE">
      <w:start w:val="1"/>
      <w:numFmt w:val="decimal"/>
      <w:pStyle w:val="litem"/>
      <w:lvlText w:val="%1."/>
      <w:lvlJc w:val="left"/>
      <w:pPr>
        <w:ind w:left="720" w:hanging="152"/>
      </w:pPr>
      <w:rPr>
        <w:rFonts w:ascii="Arial Unicode MS" w:eastAsia="Arial Unicode MS" w:hAnsi="Arial Unicode MS" w:hint="default"/>
        <w:w w:val="81"/>
        <w:sz w:val="16"/>
        <w:szCs w:val="16"/>
      </w:rPr>
    </w:lvl>
    <w:lvl w:ilvl="1" w:tplc="6C4AF094">
      <w:start w:val="1"/>
      <w:numFmt w:val="bullet"/>
      <w:lvlText w:val="•"/>
      <w:lvlJc w:val="left"/>
      <w:pPr>
        <w:ind w:left="1461" w:hanging="152"/>
      </w:pPr>
      <w:rPr>
        <w:rFonts w:hint="default"/>
      </w:rPr>
    </w:lvl>
    <w:lvl w:ilvl="2" w:tplc="E788F818">
      <w:start w:val="1"/>
      <w:numFmt w:val="bullet"/>
      <w:lvlText w:val="•"/>
      <w:lvlJc w:val="left"/>
      <w:pPr>
        <w:ind w:left="2202" w:hanging="152"/>
      </w:pPr>
      <w:rPr>
        <w:rFonts w:hint="default"/>
      </w:rPr>
    </w:lvl>
    <w:lvl w:ilvl="3" w:tplc="52F0554C">
      <w:start w:val="1"/>
      <w:numFmt w:val="bullet"/>
      <w:lvlText w:val="•"/>
      <w:lvlJc w:val="left"/>
      <w:pPr>
        <w:ind w:left="2943" w:hanging="152"/>
      </w:pPr>
      <w:rPr>
        <w:rFonts w:hint="default"/>
      </w:rPr>
    </w:lvl>
    <w:lvl w:ilvl="4" w:tplc="C386741C">
      <w:start w:val="1"/>
      <w:numFmt w:val="bullet"/>
      <w:lvlText w:val="•"/>
      <w:lvlJc w:val="left"/>
      <w:pPr>
        <w:ind w:left="3684" w:hanging="152"/>
      </w:pPr>
      <w:rPr>
        <w:rFonts w:hint="default"/>
      </w:rPr>
    </w:lvl>
    <w:lvl w:ilvl="5" w:tplc="E162E87A">
      <w:start w:val="1"/>
      <w:numFmt w:val="bullet"/>
      <w:lvlText w:val="•"/>
      <w:lvlJc w:val="left"/>
      <w:pPr>
        <w:ind w:left="4425" w:hanging="152"/>
      </w:pPr>
      <w:rPr>
        <w:rFonts w:hint="default"/>
      </w:rPr>
    </w:lvl>
    <w:lvl w:ilvl="6" w:tplc="33C20C22">
      <w:start w:val="1"/>
      <w:numFmt w:val="bullet"/>
      <w:lvlText w:val="•"/>
      <w:lvlJc w:val="left"/>
      <w:pPr>
        <w:ind w:left="5166" w:hanging="152"/>
      </w:pPr>
      <w:rPr>
        <w:rFonts w:hint="default"/>
      </w:rPr>
    </w:lvl>
    <w:lvl w:ilvl="7" w:tplc="F30EF922">
      <w:start w:val="1"/>
      <w:numFmt w:val="bullet"/>
      <w:lvlText w:val="•"/>
      <w:lvlJc w:val="left"/>
      <w:pPr>
        <w:ind w:left="5907" w:hanging="152"/>
      </w:pPr>
      <w:rPr>
        <w:rFonts w:hint="default"/>
      </w:rPr>
    </w:lvl>
    <w:lvl w:ilvl="8" w:tplc="506A725E">
      <w:start w:val="1"/>
      <w:numFmt w:val="bullet"/>
      <w:lvlText w:val="•"/>
      <w:lvlJc w:val="left"/>
      <w:pPr>
        <w:ind w:left="6648" w:hanging="152"/>
      </w:pPr>
      <w:rPr>
        <w:rFonts w:hint="default"/>
      </w:rPr>
    </w:lvl>
  </w:abstractNum>
  <w:abstractNum w:abstractNumId="17" w15:restartNumberingAfterBreak="0">
    <w:nsid w:val="3A8C4C60"/>
    <w:multiLevelType w:val="hybridMultilevel"/>
    <w:tmpl w:val="861A18D8"/>
    <w:lvl w:ilvl="0" w:tplc="08090001">
      <w:start w:val="1"/>
      <w:numFmt w:val="bullet"/>
      <w:lvlText w:val=""/>
      <w:lvlJc w:val="left"/>
      <w:pPr>
        <w:ind w:left="720" w:hanging="152"/>
      </w:pPr>
      <w:rPr>
        <w:rFonts w:ascii="Symbol" w:hAnsi="Symbol" w:hint="default"/>
        <w:w w:val="81"/>
        <w:sz w:val="16"/>
        <w:szCs w:val="16"/>
      </w:rPr>
    </w:lvl>
    <w:lvl w:ilvl="1" w:tplc="6C4AF094">
      <w:start w:val="1"/>
      <w:numFmt w:val="bullet"/>
      <w:lvlText w:val="•"/>
      <w:lvlJc w:val="left"/>
      <w:pPr>
        <w:ind w:left="1461" w:hanging="152"/>
      </w:pPr>
      <w:rPr>
        <w:rFonts w:hint="default"/>
      </w:rPr>
    </w:lvl>
    <w:lvl w:ilvl="2" w:tplc="E788F818">
      <w:start w:val="1"/>
      <w:numFmt w:val="bullet"/>
      <w:lvlText w:val="•"/>
      <w:lvlJc w:val="left"/>
      <w:pPr>
        <w:ind w:left="2202" w:hanging="152"/>
      </w:pPr>
      <w:rPr>
        <w:rFonts w:hint="default"/>
      </w:rPr>
    </w:lvl>
    <w:lvl w:ilvl="3" w:tplc="52F0554C">
      <w:start w:val="1"/>
      <w:numFmt w:val="bullet"/>
      <w:lvlText w:val="•"/>
      <w:lvlJc w:val="left"/>
      <w:pPr>
        <w:ind w:left="2943" w:hanging="152"/>
      </w:pPr>
      <w:rPr>
        <w:rFonts w:hint="default"/>
      </w:rPr>
    </w:lvl>
    <w:lvl w:ilvl="4" w:tplc="C386741C">
      <w:start w:val="1"/>
      <w:numFmt w:val="bullet"/>
      <w:lvlText w:val="•"/>
      <w:lvlJc w:val="left"/>
      <w:pPr>
        <w:ind w:left="3684" w:hanging="152"/>
      </w:pPr>
      <w:rPr>
        <w:rFonts w:hint="default"/>
      </w:rPr>
    </w:lvl>
    <w:lvl w:ilvl="5" w:tplc="E162E87A">
      <w:start w:val="1"/>
      <w:numFmt w:val="bullet"/>
      <w:lvlText w:val="•"/>
      <w:lvlJc w:val="left"/>
      <w:pPr>
        <w:ind w:left="4425" w:hanging="152"/>
      </w:pPr>
      <w:rPr>
        <w:rFonts w:hint="default"/>
      </w:rPr>
    </w:lvl>
    <w:lvl w:ilvl="6" w:tplc="33C20C22">
      <w:start w:val="1"/>
      <w:numFmt w:val="bullet"/>
      <w:lvlText w:val="•"/>
      <w:lvlJc w:val="left"/>
      <w:pPr>
        <w:ind w:left="5166" w:hanging="152"/>
      </w:pPr>
      <w:rPr>
        <w:rFonts w:hint="default"/>
      </w:rPr>
    </w:lvl>
    <w:lvl w:ilvl="7" w:tplc="F30EF922">
      <w:start w:val="1"/>
      <w:numFmt w:val="bullet"/>
      <w:lvlText w:val="•"/>
      <w:lvlJc w:val="left"/>
      <w:pPr>
        <w:ind w:left="5907" w:hanging="152"/>
      </w:pPr>
      <w:rPr>
        <w:rFonts w:hint="default"/>
      </w:rPr>
    </w:lvl>
    <w:lvl w:ilvl="8" w:tplc="506A725E">
      <w:start w:val="1"/>
      <w:numFmt w:val="bullet"/>
      <w:lvlText w:val="•"/>
      <w:lvlJc w:val="left"/>
      <w:pPr>
        <w:ind w:left="6648" w:hanging="152"/>
      </w:pPr>
      <w:rPr>
        <w:rFonts w:hint="default"/>
      </w:rPr>
    </w:lvl>
  </w:abstractNum>
  <w:abstractNum w:abstractNumId="18" w15:restartNumberingAfterBreak="0">
    <w:nsid w:val="477057D4"/>
    <w:multiLevelType w:val="hybridMultilevel"/>
    <w:tmpl w:val="2EF6D9F0"/>
    <w:lvl w:ilvl="0" w:tplc="56DCA0BE">
      <w:start w:val="1"/>
      <w:numFmt w:val="decimal"/>
      <w:lvlText w:val="%1."/>
      <w:lvlJc w:val="left"/>
      <w:pPr>
        <w:ind w:left="720" w:hanging="189"/>
      </w:pPr>
      <w:rPr>
        <w:rFonts w:ascii="Arial Black" w:eastAsia="Arial Black" w:hAnsi="Arial Black" w:hint="default"/>
        <w:b/>
        <w:bCs/>
        <w:spacing w:val="-1"/>
        <w:w w:val="68"/>
        <w:sz w:val="16"/>
        <w:szCs w:val="16"/>
      </w:rPr>
    </w:lvl>
    <w:lvl w:ilvl="1" w:tplc="1DFA7506">
      <w:start w:val="1"/>
      <w:numFmt w:val="bullet"/>
      <w:lvlText w:val="•"/>
      <w:lvlJc w:val="left"/>
      <w:pPr>
        <w:ind w:left="1427" w:hanging="189"/>
      </w:pPr>
      <w:rPr>
        <w:rFonts w:hint="default"/>
      </w:rPr>
    </w:lvl>
    <w:lvl w:ilvl="2" w:tplc="04AA3122">
      <w:start w:val="1"/>
      <w:numFmt w:val="bullet"/>
      <w:lvlText w:val="•"/>
      <w:lvlJc w:val="left"/>
      <w:pPr>
        <w:ind w:left="2134" w:hanging="189"/>
      </w:pPr>
      <w:rPr>
        <w:rFonts w:hint="default"/>
      </w:rPr>
    </w:lvl>
    <w:lvl w:ilvl="3" w:tplc="48F66B44">
      <w:start w:val="1"/>
      <w:numFmt w:val="bullet"/>
      <w:lvlText w:val="•"/>
      <w:lvlJc w:val="left"/>
      <w:pPr>
        <w:ind w:left="2841" w:hanging="189"/>
      </w:pPr>
      <w:rPr>
        <w:rFonts w:hint="default"/>
      </w:rPr>
    </w:lvl>
    <w:lvl w:ilvl="4" w:tplc="857455EC">
      <w:start w:val="1"/>
      <w:numFmt w:val="bullet"/>
      <w:lvlText w:val="•"/>
      <w:lvlJc w:val="left"/>
      <w:pPr>
        <w:ind w:left="3548" w:hanging="189"/>
      </w:pPr>
      <w:rPr>
        <w:rFonts w:hint="default"/>
      </w:rPr>
    </w:lvl>
    <w:lvl w:ilvl="5" w:tplc="99FA94E2">
      <w:start w:val="1"/>
      <w:numFmt w:val="bullet"/>
      <w:lvlText w:val="•"/>
      <w:lvlJc w:val="left"/>
      <w:pPr>
        <w:ind w:left="4255" w:hanging="189"/>
      </w:pPr>
      <w:rPr>
        <w:rFonts w:hint="default"/>
      </w:rPr>
    </w:lvl>
    <w:lvl w:ilvl="6" w:tplc="2DBAA5E0">
      <w:start w:val="1"/>
      <w:numFmt w:val="bullet"/>
      <w:lvlText w:val="•"/>
      <w:lvlJc w:val="left"/>
      <w:pPr>
        <w:ind w:left="4962" w:hanging="189"/>
      </w:pPr>
      <w:rPr>
        <w:rFonts w:hint="default"/>
      </w:rPr>
    </w:lvl>
    <w:lvl w:ilvl="7" w:tplc="23E6864A">
      <w:start w:val="1"/>
      <w:numFmt w:val="bullet"/>
      <w:lvlText w:val="•"/>
      <w:lvlJc w:val="left"/>
      <w:pPr>
        <w:ind w:left="5669" w:hanging="189"/>
      </w:pPr>
      <w:rPr>
        <w:rFonts w:hint="default"/>
      </w:rPr>
    </w:lvl>
    <w:lvl w:ilvl="8" w:tplc="2E6EAEB0">
      <w:start w:val="1"/>
      <w:numFmt w:val="bullet"/>
      <w:lvlText w:val="•"/>
      <w:lvlJc w:val="left"/>
      <w:pPr>
        <w:ind w:left="6376" w:hanging="189"/>
      </w:pPr>
      <w:rPr>
        <w:rFonts w:hint="default"/>
      </w:rPr>
    </w:lvl>
  </w:abstractNum>
  <w:abstractNum w:abstractNumId="19" w15:restartNumberingAfterBreak="0">
    <w:nsid w:val="50BA3F8C"/>
    <w:multiLevelType w:val="hybridMultilevel"/>
    <w:tmpl w:val="2EE4320C"/>
    <w:lvl w:ilvl="0" w:tplc="08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0" w15:restartNumberingAfterBreak="0">
    <w:nsid w:val="528E480F"/>
    <w:multiLevelType w:val="hybridMultilevel"/>
    <w:tmpl w:val="48928A5E"/>
    <w:lvl w:ilvl="0" w:tplc="D0FCCF4A">
      <w:start w:val="1"/>
      <w:numFmt w:val="decimal"/>
      <w:lvlText w:val="%1."/>
      <w:lvlJc w:val="left"/>
      <w:pPr>
        <w:ind w:left="840" w:hanging="720"/>
      </w:pPr>
      <w:rPr>
        <w:rFonts w:ascii="Arial Unicode MS" w:eastAsia="Arial Unicode MS" w:hAnsi="Arial Unicode MS" w:hint="default"/>
        <w:w w:val="81"/>
        <w:sz w:val="16"/>
        <w:szCs w:val="16"/>
      </w:rPr>
    </w:lvl>
    <w:lvl w:ilvl="1" w:tplc="D98A0230">
      <w:start w:val="1"/>
      <w:numFmt w:val="bullet"/>
      <w:lvlText w:val="•"/>
      <w:lvlJc w:val="left"/>
      <w:pPr>
        <w:ind w:left="1421" w:hanging="720"/>
      </w:pPr>
      <w:rPr>
        <w:rFonts w:hint="default"/>
      </w:rPr>
    </w:lvl>
    <w:lvl w:ilvl="2" w:tplc="659CB052">
      <w:start w:val="1"/>
      <w:numFmt w:val="bullet"/>
      <w:lvlText w:val="•"/>
      <w:lvlJc w:val="left"/>
      <w:pPr>
        <w:ind w:left="2002" w:hanging="720"/>
      </w:pPr>
      <w:rPr>
        <w:rFonts w:hint="default"/>
      </w:rPr>
    </w:lvl>
    <w:lvl w:ilvl="3" w:tplc="C92AF9D2">
      <w:start w:val="1"/>
      <w:numFmt w:val="bullet"/>
      <w:lvlText w:val="•"/>
      <w:lvlJc w:val="left"/>
      <w:pPr>
        <w:ind w:left="2583" w:hanging="720"/>
      </w:pPr>
      <w:rPr>
        <w:rFonts w:hint="default"/>
      </w:rPr>
    </w:lvl>
    <w:lvl w:ilvl="4" w:tplc="A06820E0">
      <w:start w:val="1"/>
      <w:numFmt w:val="bullet"/>
      <w:lvlText w:val="•"/>
      <w:lvlJc w:val="left"/>
      <w:pPr>
        <w:ind w:left="3164" w:hanging="720"/>
      </w:pPr>
      <w:rPr>
        <w:rFonts w:hint="default"/>
      </w:rPr>
    </w:lvl>
    <w:lvl w:ilvl="5" w:tplc="91340DBA">
      <w:start w:val="1"/>
      <w:numFmt w:val="bullet"/>
      <w:lvlText w:val="•"/>
      <w:lvlJc w:val="left"/>
      <w:pPr>
        <w:ind w:left="3745" w:hanging="720"/>
      </w:pPr>
      <w:rPr>
        <w:rFonts w:hint="default"/>
      </w:rPr>
    </w:lvl>
    <w:lvl w:ilvl="6" w:tplc="F858D0D2">
      <w:start w:val="1"/>
      <w:numFmt w:val="bullet"/>
      <w:lvlText w:val="•"/>
      <w:lvlJc w:val="left"/>
      <w:pPr>
        <w:ind w:left="4326" w:hanging="720"/>
      </w:pPr>
      <w:rPr>
        <w:rFonts w:hint="default"/>
      </w:rPr>
    </w:lvl>
    <w:lvl w:ilvl="7" w:tplc="BE4AC58E">
      <w:start w:val="1"/>
      <w:numFmt w:val="bullet"/>
      <w:lvlText w:val="•"/>
      <w:lvlJc w:val="left"/>
      <w:pPr>
        <w:ind w:left="4907" w:hanging="720"/>
      </w:pPr>
      <w:rPr>
        <w:rFonts w:hint="default"/>
      </w:rPr>
    </w:lvl>
    <w:lvl w:ilvl="8" w:tplc="962CBCC0">
      <w:start w:val="1"/>
      <w:numFmt w:val="bullet"/>
      <w:lvlText w:val="•"/>
      <w:lvlJc w:val="left"/>
      <w:pPr>
        <w:ind w:left="5488" w:hanging="720"/>
      </w:pPr>
      <w:rPr>
        <w:rFonts w:hint="default"/>
      </w:rPr>
    </w:lvl>
  </w:abstractNum>
  <w:abstractNum w:abstractNumId="21" w15:restartNumberingAfterBreak="0">
    <w:nsid w:val="58477410"/>
    <w:multiLevelType w:val="hybridMultilevel"/>
    <w:tmpl w:val="B79432B8"/>
    <w:lvl w:ilvl="0" w:tplc="36908D8A">
      <w:start w:val="1"/>
      <w:numFmt w:val="decimal"/>
      <w:lvlText w:val="%1."/>
      <w:lvlJc w:val="left"/>
      <w:pPr>
        <w:ind w:left="120" w:hanging="239"/>
      </w:pPr>
      <w:rPr>
        <w:rFonts w:ascii="Arial Unicode MS" w:eastAsia="Arial Unicode MS" w:hAnsi="Arial Unicode MS" w:hint="default"/>
        <w:w w:val="81"/>
        <w:sz w:val="16"/>
        <w:szCs w:val="16"/>
      </w:rPr>
    </w:lvl>
    <w:lvl w:ilvl="1" w:tplc="89A40152">
      <w:start w:val="1"/>
      <w:numFmt w:val="bullet"/>
      <w:lvlText w:val="●"/>
      <w:lvlJc w:val="left"/>
      <w:pPr>
        <w:ind w:left="720" w:hanging="218"/>
      </w:pPr>
      <w:rPr>
        <w:rFonts w:ascii="Arial Unicode MS" w:eastAsia="Arial Unicode MS" w:hAnsi="Arial Unicode MS" w:hint="default"/>
        <w:w w:val="150"/>
        <w:sz w:val="10"/>
        <w:szCs w:val="10"/>
      </w:rPr>
    </w:lvl>
    <w:lvl w:ilvl="2" w:tplc="29726142">
      <w:start w:val="1"/>
      <w:numFmt w:val="bullet"/>
      <w:lvlText w:val="•"/>
      <w:lvlJc w:val="left"/>
      <w:pPr>
        <w:ind w:left="1439" w:hanging="218"/>
      </w:pPr>
      <w:rPr>
        <w:rFonts w:hint="default"/>
      </w:rPr>
    </w:lvl>
    <w:lvl w:ilvl="3" w:tplc="AC7A4748">
      <w:start w:val="1"/>
      <w:numFmt w:val="bullet"/>
      <w:lvlText w:val="•"/>
      <w:lvlJc w:val="left"/>
      <w:pPr>
        <w:ind w:left="2157" w:hanging="218"/>
      </w:pPr>
      <w:rPr>
        <w:rFonts w:hint="default"/>
      </w:rPr>
    </w:lvl>
    <w:lvl w:ilvl="4" w:tplc="023ACEF8">
      <w:start w:val="1"/>
      <w:numFmt w:val="bullet"/>
      <w:lvlText w:val="•"/>
      <w:lvlJc w:val="left"/>
      <w:pPr>
        <w:ind w:left="2876" w:hanging="218"/>
      </w:pPr>
      <w:rPr>
        <w:rFonts w:hint="default"/>
      </w:rPr>
    </w:lvl>
    <w:lvl w:ilvl="5" w:tplc="77C07856">
      <w:start w:val="1"/>
      <w:numFmt w:val="bullet"/>
      <w:lvlText w:val="•"/>
      <w:lvlJc w:val="left"/>
      <w:pPr>
        <w:ind w:left="3595" w:hanging="218"/>
      </w:pPr>
      <w:rPr>
        <w:rFonts w:hint="default"/>
      </w:rPr>
    </w:lvl>
    <w:lvl w:ilvl="6" w:tplc="D660D2A4">
      <w:start w:val="1"/>
      <w:numFmt w:val="bullet"/>
      <w:lvlText w:val="•"/>
      <w:lvlJc w:val="left"/>
      <w:pPr>
        <w:ind w:left="4314" w:hanging="218"/>
      </w:pPr>
      <w:rPr>
        <w:rFonts w:hint="default"/>
      </w:rPr>
    </w:lvl>
    <w:lvl w:ilvl="7" w:tplc="55E49F68">
      <w:start w:val="1"/>
      <w:numFmt w:val="bullet"/>
      <w:lvlText w:val="•"/>
      <w:lvlJc w:val="left"/>
      <w:pPr>
        <w:ind w:left="5033" w:hanging="218"/>
      </w:pPr>
      <w:rPr>
        <w:rFonts w:hint="default"/>
      </w:rPr>
    </w:lvl>
    <w:lvl w:ilvl="8" w:tplc="C48E247E">
      <w:start w:val="1"/>
      <w:numFmt w:val="bullet"/>
      <w:lvlText w:val="•"/>
      <w:lvlJc w:val="left"/>
      <w:pPr>
        <w:ind w:left="5752" w:hanging="218"/>
      </w:pPr>
      <w:rPr>
        <w:rFonts w:hint="default"/>
      </w:rPr>
    </w:lvl>
  </w:abstractNum>
  <w:abstractNum w:abstractNumId="22" w15:restartNumberingAfterBreak="0">
    <w:nsid w:val="5A635FAD"/>
    <w:multiLevelType w:val="hybridMultilevel"/>
    <w:tmpl w:val="8E06E636"/>
    <w:lvl w:ilvl="0" w:tplc="08090001">
      <w:start w:val="1"/>
      <w:numFmt w:val="bullet"/>
      <w:lvlText w:val=""/>
      <w:lvlJc w:val="left"/>
      <w:pPr>
        <w:ind w:left="720" w:hanging="152"/>
      </w:pPr>
      <w:rPr>
        <w:rFonts w:ascii="Symbol" w:hAnsi="Symbol" w:hint="default"/>
        <w:w w:val="81"/>
        <w:sz w:val="16"/>
        <w:szCs w:val="16"/>
      </w:rPr>
    </w:lvl>
    <w:lvl w:ilvl="1" w:tplc="6C4AF094">
      <w:start w:val="1"/>
      <w:numFmt w:val="bullet"/>
      <w:lvlText w:val="•"/>
      <w:lvlJc w:val="left"/>
      <w:pPr>
        <w:ind w:left="1461" w:hanging="152"/>
      </w:pPr>
      <w:rPr>
        <w:rFonts w:hint="default"/>
      </w:rPr>
    </w:lvl>
    <w:lvl w:ilvl="2" w:tplc="E788F818">
      <w:start w:val="1"/>
      <w:numFmt w:val="bullet"/>
      <w:lvlText w:val="•"/>
      <w:lvlJc w:val="left"/>
      <w:pPr>
        <w:ind w:left="2202" w:hanging="152"/>
      </w:pPr>
      <w:rPr>
        <w:rFonts w:hint="default"/>
      </w:rPr>
    </w:lvl>
    <w:lvl w:ilvl="3" w:tplc="52F0554C">
      <w:start w:val="1"/>
      <w:numFmt w:val="bullet"/>
      <w:lvlText w:val="•"/>
      <w:lvlJc w:val="left"/>
      <w:pPr>
        <w:ind w:left="2943" w:hanging="152"/>
      </w:pPr>
      <w:rPr>
        <w:rFonts w:hint="default"/>
      </w:rPr>
    </w:lvl>
    <w:lvl w:ilvl="4" w:tplc="C386741C">
      <w:start w:val="1"/>
      <w:numFmt w:val="bullet"/>
      <w:lvlText w:val="•"/>
      <w:lvlJc w:val="left"/>
      <w:pPr>
        <w:ind w:left="3684" w:hanging="152"/>
      </w:pPr>
      <w:rPr>
        <w:rFonts w:hint="default"/>
      </w:rPr>
    </w:lvl>
    <w:lvl w:ilvl="5" w:tplc="E162E87A">
      <w:start w:val="1"/>
      <w:numFmt w:val="bullet"/>
      <w:lvlText w:val="•"/>
      <w:lvlJc w:val="left"/>
      <w:pPr>
        <w:ind w:left="4425" w:hanging="152"/>
      </w:pPr>
      <w:rPr>
        <w:rFonts w:hint="default"/>
      </w:rPr>
    </w:lvl>
    <w:lvl w:ilvl="6" w:tplc="33C20C22">
      <w:start w:val="1"/>
      <w:numFmt w:val="bullet"/>
      <w:lvlText w:val="•"/>
      <w:lvlJc w:val="left"/>
      <w:pPr>
        <w:ind w:left="5166" w:hanging="152"/>
      </w:pPr>
      <w:rPr>
        <w:rFonts w:hint="default"/>
      </w:rPr>
    </w:lvl>
    <w:lvl w:ilvl="7" w:tplc="F30EF922">
      <w:start w:val="1"/>
      <w:numFmt w:val="bullet"/>
      <w:lvlText w:val="•"/>
      <w:lvlJc w:val="left"/>
      <w:pPr>
        <w:ind w:left="5907" w:hanging="152"/>
      </w:pPr>
      <w:rPr>
        <w:rFonts w:hint="default"/>
      </w:rPr>
    </w:lvl>
    <w:lvl w:ilvl="8" w:tplc="506A725E">
      <w:start w:val="1"/>
      <w:numFmt w:val="bullet"/>
      <w:lvlText w:val="•"/>
      <w:lvlJc w:val="left"/>
      <w:pPr>
        <w:ind w:left="6648" w:hanging="152"/>
      </w:pPr>
      <w:rPr>
        <w:rFonts w:hint="default"/>
      </w:rPr>
    </w:lvl>
  </w:abstractNum>
  <w:abstractNum w:abstractNumId="23" w15:restartNumberingAfterBreak="0">
    <w:nsid w:val="5AEA12D6"/>
    <w:multiLevelType w:val="hybridMultilevel"/>
    <w:tmpl w:val="8DB87280"/>
    <w:lvl w:ilvl="0" w:tplc="08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4" w15:restartNumberingAfterBreak="0">
    <w:nsid w:val="61F84034"/>
    <w:multiLevelType w:val="hybridMultilevel"/>
    <w:tmpl w:val="B7107974"/>
    <w:lvl w:ilvl="0" w:tplc="DFA8EEAC">
      <w:start w:val="1"/>
      <w:numFmt w:val="bullet"/>
      <w:lvlText w:val="●"/>
      <w:lvlJc w:val="left"/>
      <w:pPr>
        <w:ind w:left="1440" w:hanging="721"/>
      </w:pPr>
      <w:rPr>
        <w:rFonts w:ascii="Arial Unicode MS" w:eastAsia="Arial Unicode MS" w:hAnsi="Arial Unicode MS" w:hint="default"/>
        <w:w w:val="150"/>
        <w:sz w:val="10"/>
        <w:szCs w:val="10"/>
      </w:rPr>
    </w:lvl>
    <w:lvl w:ilvl="1" w:tplc="46E65BD2">
      <w:start w:val="1"/>
      <w:numFmt w:val="bullet"/>
      <w:lvlText w:val="•"/>
      <w:lvlJc w:val="left"/>
      <w:pPr>
        <w:ind w:left="2075" w:hanging="721"/>
      </w:pPr>
      <w:rPr>
        <w:rFonts w:hint="default"/>
      </w:rPr>
    </w:lvl>
    <w:lvl w:ilvl="2" w:tplc="F72A8FDE">
      <w:start w:val="1"/>
      <w:numFmt w:val="bullet"/>
      <w:lvlText w:val="•"/>
      <w:lvlJc w:val="left"/>
      <w:pPr>
        <w:ind w:left="2710" w:hanging="721"/>
      </w:pPr>
      <w:rPr>
        <w:rFonts w:hint="default"/>
      </w:rPr>
    </w:lvl>
    <w:lvl w:ilvl="3" w:tplc="E0BC0E2E">
      <w:start w:val="1"/>
      <w:numFmt w:val="bullet"/>
      <w:lvlText w:val="•"/>
      <w:lvlJc w:val="left"/>
      <w:pPr>
        <w:ind w:left="3345" w:hanging="721"/>
      </w:pPr>
      <w:rPr>
        <w:rFonts w:hint="default"/>
      </w:rPr>
    </w:lvl>
    <w:lvl w:ilvl="4" w:tplc="6734ADFC">
      <w:start w:val="1"/>
      <w:numFmt w:val="bullet"/>
      <w:lvlText w:val="•"/>
      <w:lvlJc w:val="left"/>
      <w:pPr>
        <w:ind w:left="3980" w:hanging="721"/>
      </w:pPr>
      <w:rPr>
        <w:rFonts w:hint="default"/>
      </w:rPr>
    </w:lvl>
    <w:lvl w:ilvl="5" w:tplc="327416A4">
      <w:start w:val="1"/>
      <w:numFmt w:val="bullet"/>
      <w:lvlText w:val="•"/>
      <w:lvlJc w:val="left"/>
      <w:pPr>
        <w:ind w:left="4615" w:hanging="721"/>
      </w:pPr>
      <w:rPr>
        <w:rFonts w:hint="default"/>
      </w:rPr>
    </w:lvl>
    <w:lvl w:ilvl="6" w:tplc="1AD008A0">
      <w:start w:val="1"/>
      <w:numFmt w:val="bullet"/>
      <w:lvlText w:val="•"/>
      <w:lvlJc w:val="left"/>
      <w:pPr>
        <w:ind w:left="5250" w:hanging="721"/>
      </w:pPr>
      <w:rPr>
        <w:rFonts w:hint="default"/>
      </w:rPr>
    </w:lvl>
    <w:lvl w:ilvl="7" w:tplc="204EAF64">
      <w:start w:val="1"/>
      <w:numFmt w:val="bullet"/>
      <w:lvlText w:val="•"/>
      <w:lvlJc w:val="left"/>
      <w:pPr>
        <w:ind w:left="5885" w:hanging="721"/>
      </w:pPr>
      <w:rPr>
        <w:rFonts w:hint="default"/>
      </w:rPr>
    </w:lvl>
    <w:lvl w:ilvl="8" w:tplc="FFEA3730">
      <w:start w:val="1"/>
      <w:numFmt w:val="bullet"/>
      <w:lvlText w:val="•"/>
      <w:lvlJc w:val="left"/>
      <w:pPr>
        <w:ind w:left="6520" w:hanging="721"/>
      </w:pPr>
      <w:rPr>
        <w:rFonts w:hint="default"/>
      </w:rPr>
    </w:lvl>
  </w:abstractNum>
  <w:abstractNum w:abstractNumId="25" w15:restartNumberingAfterBreak="0">
    <w:nsid w:val="63726B01"/>
    <w:multiLevelType w:val="hybridMultilevel"/>
    <w:tmpl w:val="8280E5AC"/>
    <w:lvl w:ilvl="0" w:tplc="8786B29E">
      <w:start w:val="1"/>
      <w:numFmt w:val="decimal"/>
      <w:lvlText w:val="%1."/>
      <w:lvlJc w:val="left"/>
      <w:pPr>
        <w:ind w:left="264" w:hanging="165"/>
      </w:pPr>
      <w:rPr>
        <w:rFonts w:ascii="Arial Black" w:eastAsia="Arial Black" w:hAnsi="Arial Black" w:hint="default"/>
        <w:b/>
        <w:bCs/>
        <w:w w:val="60"/>
        <w:sz w:val="18"/>
        <w:szCs w:val="18"/>
      </w:rPr>
    </w:lvl>
    <w:lvl w:ilvl="1" w:tplc="FFF292D8">
      <w:start w:val="1"/>
      <w:numFmt w:val="bullet"/>
      <w:lvlText w:val="•"/>
      <w:lvlJc w:val="left"/>
      <w:pPr>
        <w:ind w:left="954" w:hanging="165"/>
      </w:pPr>
      <w:rPr>
        <w:rFonts w:hint="default"/>
      </w:rPr>
    </w:lvl>
    <w:lvl w:ilvl="2" w:tplc="E9E23C32">
      <w:start w:val="1"/>
      <w:numFmt w:val="bullet"/>
      <w:lvlText w:val="•"/>
      <w:lvlJc w:val="left"/>
      <w:pPr>
        <w:ind w:left="1645" w:hanging="165"/>
      </w:pPr>
      <w:rPr>
        <w:rFonts w:hint="default"/>
      </w:rPr>
    </w:lvl>
    <w:lvl w:ilvl="3" w:tplc="BF4407BA">
      <w:start w:val="1"/>
      <w:numFmt w:val="bullet"/>
      <w:lvlText w:val="•"/>
      <w:lvlJc w:val="left"/>
      <w:pPr>
        <w:ind w:left="2336" w:hanging="165"/>
      </w:pPr>
      <w:rPr>
        <w:rFonts w:hint="default"/>
      </w:rPr>
    </w:lvl>
    <w:lvl w:ilvl="4" w:tplc="B7327B62">
      <w:start w:val="1"/>
      <w:numFmt w:val="bullet"/>
      <w:lvlText w:val="•"/>
      <w:lvlJc w:val="left"/>
      <w:pPr>
        <w:ind w:left="3026" w:hanging="165"/>
      </w:pPr>
      <w:rPr>
        <w:rFonts w:hint="default"/>
      </w:rPr>
    </w:lvl>
    <w:lvl w:ilvl="5" w:tplc="E98C328C">
      <w:start w:val="1"/>
      <w:numFmt w:val="bullet"/>
      <w:lvlText w:val="•"/>
      <w:lvlJc w:val="left"/>
      <w:pPr>
        <w:ind w:left="3717" w:hanging="165"/>
      </w:pPr>
      <w:rPr>
        <w:rFonts w:hint="default"/>
      </w:rPr>
    </w:lvl>
    <w:lvl w:ilvl="6" w:tplc="6BE82CC0">
      <w:start w:val="1"/>
      <w:numFmt w:val="bullet"/>
      <w:lvlText w:val="•"/>
      <w:lvlJc w:val="left"/>
      <w:pPr>
        <w:ind w:left="4407" w:hanging="165"/>
      </w:pPr>
      <w:rPr>
        <w:rFonts w:hint="default"/>
      </w:rPr>
    </w:lvl>
    <w:lvl w:ilvl="7" w:tplc="22520E8E">
      <w:start w:val="1"/>
      <w:numFmt w:val="bullet"/>
      <w:lvlText w:val="•"/>
      <w:lvlJc w:val="left"/>
      <w:pPr>
        <w:ind w:left="5098" w:hanging="165"/>
      </w:pPr>
      <w:rPr>
        <w:rFonts w:hint="default"/>
      </w:rPr>
    </w:lvl>
    <w:lvl w:ilvl="8" w:tplc="A08A6538">
      <w:start w:val="1"/>
      <w:numFmt w:val="bullet"/>
      <w:lvlText w:val="•"/>
      <w:lvlJc w:val="left"/>
      <w:pPr>
        <w:ind w:left="5789" w:hanging="165"/>
      </w:pPr>
      <w:rPr>
        <w:rFonts w:hint="default"/>
      </w:rPr>
    </w:lvl>
  </w:abstractNum>
  <w:abstractNum w:abstractNumId="26" w15:restartNumberingAfterBreak="0">
    <w:nsid w:val="71006B70"/>
    <w:multiLevelType w:val="hybridMultilevel"/>
    <w:tmpl w:val="C9288228"/>
    <w:lvl w:ilvl="0" w:tplc="C97ADC00">
      <w:start w:val="1"/>
      <w:numFmt w:val="decimal"/>
      <w:lvlText w:val="%1."/>
      <w:lvlJc w:val="left"/>
      <w:pPr>
        <w:ind w:left="100" w:hanging="169"/>
      </w:pPr>
      <w:rPr>
        <w:rFonts w:ascii="Arial Unicode MS" w:eastAsia="Arial Unicode MS" w:hAnsi="Arial Unicode MS" w:hint="default"/>
        <w:w w:val="81"/>
        <w:sz w:val="18"/>
        <w:szCs w:val="18"/>
      </w:rPr>
    </w:lvl>
    <w:lvl w:ilvl="1" w:tplc="8B547E4E">
      <w:start w:val="1"/>
      <w:numFmt w:val="decimal"/>
      <w:lvlText w:val="%2."/>
      <w:lvlJc w:val="left"/>
      <w:pPr>
        <w:ind w:left="720" w:hanging="150"/>
      </w:pPr>
      <w:rPr>
        <w:rFonts w:ascii="Arial Unicode MS" w:eastAsia="Arial Unicode MS" w:hAnsi="Arial Unicode MS" w:hint="default"/>
        <w:w w:val="81"/>
        <w:sz w:val="16"/>
        <w:szCs w:val="16"/>
      </w:rPr>
    </w:lvl>
    <w:lvl w:ilvl="2" w:tplc="191EE97A">
      <w:start w:val="1"/>
      <w:numFmt w:val="bullet"/>
      <w:lvlText w:val="•"/>
      <w:lvlJc w:val="left"/>
      <w:pPr>
        <w:ind w:left="1432" w:hanging="150"/>
      </w:pPr>
      <w:rPr>
        <w:rFonts w:hint="default"/>
      </w:rPr>
    </w:lvl>
    <w:lvl w:ilvl="3" w:tplc="A6848F76">
      <w:start w:val="1"/>
      <w:numFmt w:val="bullet"/>
      <w:lvlText w:val="•"/>
      <w:lvlJc w:val="left"/>
      <w:pPr>
        <w:ind w:left="2144" w:hanging="150"/>
      </w:pPr>
      <w:rPr>
        <w:rFonts w:hint="default"/>
      </w:rPr>
    </w:lvl>
    <w:lvl w:ilvl="4" w:tplc="130C07DC">
      <w:start w:val="1"/>
      <w:numFmt w:val="bullet"/>
      <w:lvlText w:val="•"/>
      <w:lvlJc w:val="left"/>
      <w:pPr>
        <w:ind w:left="2856" w:hanging="150"/>
      </w:pPr>
      <w:rPr>
        <w:rFonts w:hint="default"/>
      </w:rPr>
    </w:lvl>
    <w:lvl w:ilvl="5" w:tplc="E550D8AA">
      <w:start w:val="1"/>
      <w:numFmt w:val="bullet"/>
      <w:lvlText w:val="•"/>
      <w:lvlJc w:val="left"/>
      <w:pPr>
        <w:ind w:left="3569" w:hanging="150"/>
      </w:pPr>
      <w:rPr>
        <w:rFonts w:hint="default"/>
      </w:rPr>
    </w:lvl>
    <w:lvl w:ilvl="6" w:tplc="AA3E99EA">
      <w:start w:val="1"/>
      <w:numFmt w:val="bullet"/>
      <w:lvlText w:val="•"/>
      <w:lvlJc w:val="left"/>
      <w:pPr>
        <w:ind w:left="4281" w:hanging="150"/>
      </w:pPr>
      <w:rPr>
        <w:rFonts w:hint="default"/>
      </w:rPr>
    </w:lvl>
    <w:lvl w:ilvl="7" w:tplc="503A4070">
      <w:start w:val="1"/>
      <w:numFmt w:val="bullet"/>
      <w:lvlText w:val="•"/>
      <w:lvlJc w:val="left"/>
      <w:pPr>
        <w:ind w:left="4993" w:hanging="150"/>
      </w:pPr>
      <w:rPr>
        <w:rFonts w:hint="default"/>
      </w:rPr>
    </w:lvl>
    <w:lvl w:ilvl="8" w:tplc="6E72AD6C">
      <w:start w:val="1"/>
      <w:numFmt w:val="bullet"/>
      <w:lvlText w:val="•"/>
      <w:lvlJc w:val="left"/>
      <w:pPr>
        <w:ind w:left="5706" w:hanging="150"/>
      </w:pPr>
      <w:rPr>
        <w:rFonts w:hint="default"/>
      </w:rPr>
    </w:lvl>
  </w:abstractNum>
  <w:abstractNum w:abstractNumId="27" w15:restartNumberingAfterBreak="0">
    <w:nsid w:val="7B414881"/>
    <w:multiLevelType w:val="hybridMultilevel"/>
    <w:tmpl w:val="62224CFC"/>
    <w:lvl w:ilvl="0" w:tplc="08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8" w15:restartNumberingAfterBreak="0">
    <w:nsid w:val="7F165582"/>
    <w:multiLevelType w:val="hybridMultilevel"/>
    <w:tmpl w:val="693EF06A"/>
    <w:lvl w:ilvl="0" w:tplc="08090001">
      <w:start w:val="1"/>
      <w:numFmt w:val="bullet"/>
      <w:lvlText w:val=""/>
      <w:lvlJc w:val="left"/>
      <w:pPr>
        <w:ind w:left="720" w:hanging="152"/>
      </w:pPr>
      <w:rPr>
        <w:rFonts w:ascii="Symbol" w:hAnsi="Symbol" w:hint="default"/>
        <w:w w:val="81"/>
        <w:sz w:val="16"/>
        <w:szCs w:val="16"/>
      </w:rPr>
    </w:lvl>
    <w:lvl w:ilvl="1" w:tplc="6C4AF094">
      <w:start w:val="1"/>
      <w:numFmt w:val="bullet"/>
      <w:lvlText w:val="•"/>
      <w:lvlJc w:val="left"/>
      <w:pPr>
        <w:ind w:left="1461" w:hanging="152"/>
      </w:pPr>
      <w:rPr>
        <w:rFonts w:hint="default"/>
      </w:rPr>
    </w:lvl>
    <w:lvl w:ilvl="2" w:tplc="E788F818">
      <w:start w:val="1"/>
      <w:numFmt w:val="bullet"/>
      <w:lvlText w:val="•"/>
      <w:lvlJc w:val="left"/>
      <w:pPr>
        <w:ind w:left="2202" w:hanging="152"/>
      </w:pPr>
      <w:rPr>
        <w:rFonts w:hint="default"/>
      </w:rPr>
    </w:lvl>
    <w:lvl w:ilvl="3" w:tplc="52F0554C">
      <w:start w:val="1"/>
      <w:numFmt w:val="bullet"/>
      <w:lvlText w:val="•"/>
      <w:lvlJc w:val="left"/>
      <w:pPr>
        <w:ind w:left="2943" w:hanging="152"/>
      </w:pPr>
      <w:rPr>
        <w:rFonts w:hint="default"/>
      </w:rPr>
    </w:lvl>
    <w:lvl w:ilvl="4" w:tplc="C386741C">
      <w:start w:val="1"/>
      <w:numFmt w:val="bullet"/>
      <w:lvlText w:val="•"/>
      <w:lvlJc w:val="left"/>
      <w:pPr>
        <w:ind w:left="3684" w:hanging="152"/>
      </w:pPr>
      <w:rPr>
        <w:rFonts w:hint="default"/>
      </w:rPr>
    </w:lvl>
    <w:lvl w:ilvl="5" w:tplc="E162E87A">
      <w:start w:val="1"/>
      <w:numFmt w:val="bullet"/>
      <w:lvlText w:val="•"/>
      <w:lvlJc w:val="left"/>
      <w:pPr>
        <w:ind w:left="4425" w:hanging="152"/>
      </w:pPr>
      <w:rPr>
        <w:rFonts w:hint="default"/>
      </w:rPr>
    </w:lvl>
    <w:lvl w:ilvl="6" w:tplc="33C20C22">
      <w:start w:val="1"/>
      <w:numFmt w:val="bullet"/>
      <w:lvlText w:val="•"/>
      <w:lvlJc w:val="left"/>
      <w:pPr>
        <w:ind w:left="5166" w:hanging="152"/>
      </w:pPr>
      <w:rPr>
        <w:rFonts w:hint="default"/>
      </w:rPr>
    </w:lvl>
    <w:lvl w:ilvl="7" w:tplc="F30EF922">
      <w:start w:val="1"/>
      <w:numFmt w:val="bullet"/>
      <w:lvlText w:val="•"/>
      <w:lvlJc w:val="left"/>
      <w:pPr>
        <w:ind w:left="5907" w:hanging="152"/>
      </w:pPr>
      <w:rPr>
        <w:rFonts w:hint="default"/>
      </w:rPr>
    </w:lvl>
    <w:lvl w:ilvl="8" w:tplc="506A725E">
      <w:start w:val="1"/>
      <w:numFmt w:val="bullet"/>
      <w:lvlText w:val="•"/>
      <w:lvlJc w:val="left"/>
      <w:pPr>
        <w:ind w:left="6648" w:hanging="152"/>
      </w:pPr>
      <w:rPr>
        <w:rFonts w:hint="default"/>
      </w:rPr>
    </w:lvl>
  </w:abstractNum>
  <w:num w:numId="1">
    <w:abstractNumId w:val="16"/>
  </w:num>
  <w:num w:numId="2">
    <w:abstractNumId w:val="26"/>
  </w:num>
  <w:num w:numId="3">
    <w:abstractNumId w:val="21"/>
  </w:num>
  <w:num w:numId="4">
    <w:abstractNumId w:val="15"/>
  </w:num>
  <w:num w:numId="5">
    <w:abstractNumId w:val="11"/>
  </w:num>
  <w:num w:numId="6">
    <w:abstractNumId w:val="25"/>
  </w:num>
  <w:num w:numId="7">
    <w:abstractNumId w:val="20"/>
  </w:num>
  <w:num w:numId="8">
    <w:abstractNumId w:val="24"/>
  </w:num>
  <w:num w:numId="9">
    <w:abstractNumId w:val="18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  <w:num w:numId="21">
    <w:abstractNumId w:val="22"/>
  </w:num>
  <w:num w:numId="22">
    <w:abstractNumId w:val="10"/>
  </w:num>
  <w:num w:numId="23">
    <w:abstractNumId w:val="17"/>
  </w:num>
  <w:num w:numId="24">
    <w:abstractNumId w:val="13"/>
  </w:num>
  <w:num w:numId="25">
    <w:abstractNumId w:val="28"/>
  </w:num>
  <w:num w:numId="26">
    <w:abstractNumId w:val="14"/>
  </w:num>
  <w:num w:numId="27">
    <w:abstractNumId w:val="23"/>
  </w:num>
  <w:num w:numId="28">
    <w:abstractNumId w:val="19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D9F"/>
    <w:rsid w:val="00000064"/>
    <w:rsid w:val="00001FB8"/>
    <w:rsid w:val="00005FFB"/>
    <w:rsid w:val="00010A85"/>
    <w:rsid w:val="000116E0"/>
    <w:rsid w:val="00014934"/>
    <w:rsid w:val="0003519B"/>
    <w:rsid w:val="000468B1"/>
    <w:rsid w:val="0005441F"/>
    <w:rsid w:val="0006758F"/>
    <w:rsid w:val="000731FA"/>
    <w:rsid w:val="00083B09"/>
    <w:rsid w:val="0009301A"/>
    <w:rsid w:val="000C132E"/>
    <w:rsid w:val="000C1AE7"/>
    <w:rsid w:val="000D1268"/>
    <w:rsid w:val="000D267C"/>
    <w:rsid w:val="000E1F55"/>
    <w:rsid w:val="000E27A6"/>
    <w:rsid w:val="000F018B"/>
    <w:rsid w:val="000F30A9"/>
    <w:rsid w:val="00107921"/>
    <w:rsid w:val="0012596A"/>
    <w:rsid w:val="00132BB4"/>
    <w:rsid w:val="00152220"/>
    <w:rsid w:val="001663F0"/>
    <w:rsid w:val="00171C8A"/>
    <w:rsid w:val="001768F5"/>
    <w:rsid w:val="00195E5E"/>
    <w:rsid w:val="00196284"/>
    <w:rsid w:val="00197454"/>
    <w:rsid w:val="001B66B7"/>
    <w:rsid w:val="001C0FD5"/>
    <w:rsid w:val="001C2CC0"/>
    <w:rsid w:val="001F1B00"/>
    <w:rsid w:val="00205E2D"/>
    <w:rsid w:val="0020709C"/>
    <w:rsid w:val="00211DCE"/>
    <w:rsid w:val="002243FA"/>
    <w:rsid w:val="00227ACB"/>
    <w:rsid w:val="00253481"/>
    <w:rsid w:val="0027226C"/>
    <w:rsid w:val="002873C7"/>
    <w:rsid w:val="002937E3"/>
    <w:rsid w:val="002A5C47"/>
    <w:rsid w:val="002D5BF0"/>
    <w:rsid w:val="002F1E70"/>
    <w:rsid w:val="003046A9"/>
    <w:rsid w:val="003120BC"/>
    <w:rsid w:val="0033761A"/>
    <w:rsid w:val="003438A9"/>
    <w:rsid w:val="00345F24"/>
    <w:rsid w:val="00365F49"/>
    <w:rsid w:val="0037057A"/>
    <w:rsid w:val="003764BA"/>
    <w:rsid w:val="00387F4A"/>
    <w:rsid w:val="003971B3"/>
    <w:rsid w:val="003A6969"/>
    <w:rsid w:val="003B0D61"/>
    <w:rsid w:val="003B1139"/>
    <w:rsid w:val="003C4EE6"/>
    <w:rsid w:val="003D4240"/>
    <w:rsid w:val="003E33CD"/>
    <w:rsid w:val="003F6239"/>
    <w:rsid w:val="00402514"/>
    <w:rsid w:val="00423654"/>
    <w:rsid w:val="00431916"/>
    <w:rsid w:val="004369C2"/>
    <w:rsid w:val="004404D1"/>
    <w:rsid w:val="00455458"/>
    <w:rsid w:val="0046539D"/>
    <w:rsid w:val="004A1B32"/>
    <w:rsid w:val="004B712D"/>
    <w:rsid w:val="004C44E7"/>
    <w:rsid w:val="004D6500"/>
    <w:rsid w:val="004E1D00"/>
    <w:rsid w:val="004E3DAB"/>
    <w:rsid w:val="0050180A"/>
    <w:rsid w:val="005030AB"/>
    <w:rsid w:val="00515E1B"/>
    <w:rsid w:val="00537A82"/>
    <w:rsid w:val="005411EE"/>
    <w:rsid w:val="00552C58"/>
    <w:rsid w:val="00557D5F"/>
    <w:rsid w:val="00562FCF"/>
    <w:rsid w:val="00565562"/>
    <w:rsid w:val="00583EF7"/>
    <w:rsid w:val="005C5F7A"/>
    <w:rsid w:val="005C728A"/>
    <w:rsid w:val="005D706F"/>
    <w:rsid w:val="005F0428"/>
    <w:rsid w:val="005F3432"/>
    <w:rsid w:val="005F5932"/>
    <w:rsid w:val="006007E6"/>
    <w:rsid w:val="00607F25"/>
    <w:rsid w:val="00630D5B"/>
    <w:rsid w:val="006444EA"/>
    <w:rsid w:val="00652E4E"/>
    <w:rsid w:val="00653CC3"/>
    <w:rsid w:val="0065450A"/>
    <w:rsid w:val="00655E4E"/>
    <w:rsid w:val="006778D5"/>
    <w:rsid w:val="00684F2B"/>
    <w:rsid w:val="00686E54"/>
    <w:rsid w:val="0069612C"/>
    <w:rsid w:val="006A1922"/>
    <w:rsid w:val="006A7784"/>
    <w:rsid w:val="006C703B"/>
    <w:rsid w:val="007105EC"/>
    <w:rsid w:val="0071227D"/>
    <w:rsid w:val="007569BC"/>
    <w:rsid w:val="0076599E"/>
    <w:rsid w:val="007839AC"/>
    <w:rsid w:val="00786B67"/>
    <w:rsid w:val="007A6826"/>
    <w:rsid w:val="007C4706"/>
    <w:rsid w:val="007C6948"/>
    <w:rsid w:val="007D2119"/>
    <w:rsid w:val="007D4777"/>
    <w:rsid w:val="007E78A2"/>
    <w:rsid w:val="00817BE6"/>
    <w:rsid w:val="0083294D"/>
    <w:rsid w:val="00845B60"/>
    <w:rsid w:val="00847CCB"/>
    <w:rsid w:val="00852315"/>
    <w:rsid w:val="008551E5"/>
    <w:rsid w:val="00864E8A"/>
    <w:rsid w:val="008668EA"/>
    <w:rsid w:val="00867247"/>
    <w:rsid w:val="008C6779"/>
    <w:rsid w:val="008E7736"/>
    <w:rsid w:val="008F642E"/>
    <w:rsid w:val="008F7A7E"/>
    <w:rsid w:val="00905F99"/>
    <w:rsid w:val="009138A9"/>
    <w:rsid w:val="00926D96"/>
    <w:rsid w:val="00953E91"/>
    <w:rsid w:val="0098149C"/>
    <w:rsid w:val="00990A91"/>
    <w:rsid w:val="009B0D9F"/>
    <w:rsid w:val="009C00B7"/>
    <w:rsid w:val="009E702F"/>
    <w:rsid w:val="00A1354D"/>
    <w:rsid w:val="00A35890"/>
    <w:rsid w:val="00A62663"/>
    <w:rsid w:val="00A67AA9"/>
    <w:rsid w:val="00A801AC"/>
    <w:rsid w:val="00AE1F01"/>
    <w:rsid w:val="00AF0808"/>
    <w:rsid w:val="00AF2E2E"/>
    <w:rsid w:val="00B24428"/>
    <w:rsid w:val="00B27D59"/>
    <w:rsid w:val="00B46179"/>
    <w:rsid w:val="00B54282"/>
    <w:rsid w:val="00B61E3F"/>
    <w:rsid w:val="00B701E1"/>
    <w:rsid w:val="00B81558"/>
    <w:rsid w:val="00B865AD"/>
    <w:rsid w:val="00B87592"/>
    <w:rsid w:val="00B9282D"/>
    <w:rsid w:val="00B96BB4"/>
    <w:rsid w:val="00BB6AC0"/>
    <w:rsid w:val="00BC2334"/>
    <w:rsid w:val="00BC35D1"/>
    <w:rsid w:val="00BC3CFB"/>
    <w:rsid w:val="00BE1854"/>
    <w:rsid w:val="00C02548"/>
    <w:rsid w:val="00C109A5"/>
    <w:rsid w:val="00C22895"/>
    <w:rsid w:val="00C2653B"/>
    <w:rsid w:val="00C27E3E"/>
    <w:rsid w:val="00C3086A"/>
    <w:rsid w:val="00C42B0A"/>
    <w:rsid w:val="00C72ABF"/>
    <w:rsid w:val="00C77642"/>
    <w:rsid w:val="00C835A3"/>
    <w:rsid w:val="00C965B4"/>
    <w:rsid w:val="00CA16DA"/>
    <w:rsid w:val="00CA1772"/>
    <w:rsid w:val="00CA2500"/>
    <w:rsid w:val="00CB484D"/>
    <w:rsid w:val="00CB4B3F"/>
    <w:rsid w:val="00CC18CC"/>
    <w:rsid w:val="00CF142C"/>
    <w:rsid w:val="00CF295E"/>
    <w:rsid w:val="00CF496D"/>
    <w:rsid w:val="00D3558D"/>
    <w:rsid w:val="00D545FE"/>
    <w:rsid w:val="00D85475"/>
    <w:rsid w:val="00D86EDB"/>
    <w:rsid w:val="00DA0E85"/>
    <w:rsid w:val="00DC2D6F"/>
    <w:rsid w:val="00DC2E74"/>
    <w:rsid w:val="00DC50CC"/>
    <w:rsid w:val="00DD6DA2"/>
    <w:rsid w:val="00E3274D"/>
    <w:rsid w:val="00E33B3D"/>
    <w:rsid w:val="00E46798"/>
    <w:rsid w:val="00E60E6D"/>
    <w:rsid w:val="00E901CC"/>
    <w:rsid w:val="00EB1717"/>
    <w:rsid w:val="00EB41A4"/>
    <w:rsid w:val="00EB4C3E"/>
    <w:rsid w:val="00EC408E"/>
    <w:rsid w:val="00EC5C4F"/>
    <w:rsid w:val="00ED7054"/>
    <w:rsid w:val="00F133D8"/>
    <w:rsid w:val="00F4219A"/>
    <w:rsid w:val="00F44C74"/>
    <w:rsid w:val="00F65D37"/>
    <w:rsid w:val="00F70250"/>
    <w:rsid w:val="00F70423"/>
    <w:rsid w:val="00F843FB"/>
    <w:rsid w:val="00FB74A5"/>
    <w:rsid w:val="00FC5923"/>
    <w:rsid w:val="00FD6E08"/>
    <w:rsid w:val="00FE0DF5"/>
    <w:rsid w:val="00FE0EF1"/>
    <w:rsid w:val="00FF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30C1E"/>
  <w15:docId w15:val="{98E2F283-0906-456C-ACB4-37F50DC6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FB8"/>
    <w:pPr>
      <w:widowControl/>
    </w:pPr>
    <w:rPr>
      <w:rFonts w:ascii="Arial" w:eastAsia="Times New Roman" w:hAnsi="Arial" w:cs="Times New Roman"/>
      <w:sz w:val="28"/>
      <w:szCs w:val="20"/>
      <w:lang w:val="en-GB" w:eastAsia="en-GB"/>
    </w:rPr>
  </w:style>
  <w:style w:type="paragraph" w:styleId="Heading1">
    <w:name w:val="heading 1"/>
    <w:basedOn w:val="Normal"/>
    <w:uiPriority w:val="9"/>
    <w:qFormat/>
    <w:rsid w:val="00D86EDB"/>
    <w:pPr>
      <w:spacing w:before="20"/>
      <w:ind w:left="120"/>
      <w:outlineLvl w:val="0"/>
    </w:pPr>
    <w:rPr>
      <w:rFonts w:eastAsia="Arial Black"/>
      <w:b/>
      <w:bCs/>
      <w:spacing w:val="-1"/>
      <w:w w:val="95"/>
      <w:sz w:val="44"/>
      <w:szCs w:val="24"/>
    </w:rPr>
  </w:style>
  <w:style w:type="paragraph" w:styleId="Heading2">
    <w:name w:val="heading 2"/>
    <w:basedOn w:val="Normal"/>
    <w:autoRedefine/>
    <w:uiPriority w:val="9"/>
    <w:unhideWhenUsed/>
    <w:qFormat/>
    <w:rsid w:val="007D2119"/>
    <w:pPr>
      <w:tabs>
        <w:tab w:val="left" w:pos="720"/>
      </w:tabs>
      <w:spacing w:before="28"/>
      <w:outlineLvl w:val="1"/>
    </w:pPr>
    <w:rPr>
      <w:rFonts w:eastAsia="Arial Black"/>
      <w:b/>
      <w:bCs/>
      <w:spacing w:val="-3"/>
      <w:w w:val="90"/>
      <w:sz w:val="36"/>
    </w:rPr>
  </w:style>
  <w:style w:type="paragraph" w:styleId="Heading3">
    <w:name w:val="heading 3"/>
    <w:basedOn w:val="Normal"/>
    <w:uiPriority w:val="9"/>
    <w:unhideWhenUsed/>
    <w:qFormat/>
    <w:rsid w:val="00F4219A"/>
    <w:pPr>
      <w:tabs>
        <w:tab w:val="left" w:pos="265"/>
      </w:tabs>
      <w:spacing w:before="202" w:line="203" w:lineRule="exact"/>
      <w:ind w:left="264"/>
      <w:jc w:val="both"/>
      <w:outlineLvl w:val="2"/>
    </w:pPr>
    <w:rPr>
      <w:rFonts w:eastAsia="Arial Black"/>
      <w:b/>
      <w:bCs/>
      <w:w w:val="90"/>
      <w:szCs w:val="18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eastAsia="Arial"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7A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7AA9"/>
    <w:rPr>
      <w:color w:val="605E5C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583EF7"/>
    <w:pPr>
      <w:numPr>
        <w:numId w:val="15"/>
      </w:numPr>
      <w:tabs>
        <w:tab w:val="clear" w:pos="360"/>
        <w:tab w:val="left" w:pos="567"/>
      </w:tabs>
      <w:ind w:left="567" w:hanging="567"/>
      <w:contextualSpacing/>
    </w:pPr>
  </w:style>
  <w:style w:type="paragraph" w:customStyle="1" w:styleId="subhead">
    <w:name w:val="subhead"/>
    <w:basedOn w:val="head2"/>
    <w:next w:val="p"/>
    <w:rsid w:val="00001FB8"/>
    <w:pPr>
      <w:spacing w:before="240"/>
    </w:pPr>
  </w:style>
  <w:style w:type="paragraph" w:customStyle="1" w:styleId="head2">
    <w:name w:val="head2"/>
    <w:basedOn w:val="Normal"/>
    <w:next w:val="p"/>
    <w:rsid w:val="00001FB8"/>
    <w:pPr>
      <w:keepNext/>
      <w:keepLines/>
      <w:spacing w:before="480"/>
      <w:jc w:val="center"/>
      <w:outlineLvl w:val="1"/>
    </w:pPr>
    <w:rPr>
      <w:b/>
      <w:sz w:val="40"/>
    </w:rPr>
  </w:style>
  <w:style w:type="paragraph" w:customStyle="1" w:styleId="p">
    <w:name w:val="p"/>
    <w:basedOn w:val="Normal"/>
    <w:rsid w:val="00001FB8"/>
    <w:pPr>
      <w:spacing w:before="240"/>
    </w:pPr>
  </w:style>
  <w:style w:type="paragraph" w:customStyle="1" w:styleId="Title1">
    <w:name w:val="Title1"/>
    <w:basedOn w:val="Normal"/>
    <w:next w:val="head1"/>
    <w:rsid w:val="0033761A"/>
    <w:pPr>
      <w:keepNext/>
      <w:keepLines/>
      <w:spacing w:before="240"/>
      <w:jc w:val="center"/>
    </w:pPr>
    <w:rPr>
      <w:b/>
      <w:sz w:val="48"/>
    </w:rPr>
  </w:style>
  <w:style w:type="paragraph" w:customStyle="1" w:styleId="head1">
    <w:name w:val="head1"/>
    <w:basedOn w:val="Normal"/>
    <w:next w:val="p"/>
    <w:rsid w:val="00001FB8"/>
    <w:pPr>
      <w:keepNext/>
      <w:keepLines/>
      <w:spacing w:before="480"/>
      <w:jc w:val="center"/>
      <w:outlineLvl w:val="0"/>
    </w:pPr>
    <w:rPr>
      <w:b/>
      <w:sz w:val="48"/>
    </w:rPr>
  </w:style>
  <w:style w:type="paragraph" w:customStyle="1" w:styleId="head5">
    <w:name w:val="head5"/>
    <w:basedOn w:val="head4"/>
    <w:next w:val="p"/>
    <w:rsid w:val="00001FB8"/>
    <w:rPr>
      <w:sz w:val="32"/>
    </w:rPr>
  </w:style>
  <w:style w:type="paragraph" w:customStyle="1" w:styleId="head4">
    <w:name w:val="head4"/>
    <w:basedOn w:val="Normal"/>
    <w:next w:val="p"/>
    <w:rsid w:val="00001FB8"/>
    <w:pPr>
      <w:keepNext/>
      <w:keepLines/>
      <w:spacing w:before="480"/>
      <w:outlineLvl w:val="3"/>
    </w:pPr>
    <w:rPr>
      <w:b/>
      <w:sz w:val="36"/>
    </w:rPr>
  </w:style>
  <w:style w:type="paragraph" w:customStyle="1" w:styleId="contents2">
    <w:name w:val="contents2"/>
    <w:basedOn w:val="contents1"/>
    <w:rsid w:val="00001FB8"/>
    <w:pPr>
      <w:ind w:left="1174"/>
    </w:pPr>
  </w:style>
  <w:style w:type="paragraph" w:customStyle="1" w:styleId="contents1">
    <w:name w:val="contents1"/>
    <w:basedOn w:val="p"/>
    <w:rsid w:val="00001FB8"/>
    <w:pPr>
      <w:spacing w:before="0"/>
      <w:ind w:left="720" w:hanging="720"/>
    </w:pPr>
  </w:style>
  <w:style w:type="paragraph" w:customStyle="1" w:styleId="head3">
    <w:name w:val="head3"/>
    <w:basedOn w:val="Normal"/>
    <w:next w:val="p"/>
    <w:rsid w:val="00001FB8"/>
    <w:pPr>
      <w:keepNext/>
      <w:keepLines/>
      <w:spacing w:before="480"/>
      <w:outlineLvl w:val="2"/>
    </w:pPr>
    <w:rPr>
      <w:b/>
      <w:sz w:val="40"/>
    </w:rPr>
  </w:style>
  <w:style w:type="paragraph" w:customStyle="1" w:styleId="Subtitle1">
    <w:name w:val="Subtitle1"/>
    <w:basedOn w:val="Normal"/>
    <w:next w:val="head1"/>
    <w:rsid w:val="0033761A"/>
    <w:pPr>
      <w:keepNext/>
      <w:keepLines/>
      <w:spacing w:before="240"/>
      <w:jc w:val="center"/>
    </w:pPr>
    <w:rPr>
      <w:b/>
      <w:sz w:val="36"/>
    </w:rPr>
  </w:style>
  <w:style w:type="paragraph" w:customStyle="1" w:styleId="litem">
    <w:name w:val="litem"/>
    <w:basedOn w:val="Normal"/>
    <w:rsid w:val="00001FB8"/>
    <w:pPr>
      <w:numPr>
        <w:numId w:val="1"/>
      </w:numPr>
      <w:spacing w:before="240"/>
    </w:pPr>
  </w:style>
  <w:style w:type="character" w:customStyle="1" w:styleId="web">
    <w:name w:val="web"/>
    <w:basedOn w:val="DefaultParagraphFont"/>
    <w:rsid w:val="00001FB8"/>
    <w:rPr>
      <w:rFonts w:ascii="Courier" w:hAnsi="Courier"/>
      <w:b/>
      <w:color w:val="FF0000"/>
      <w:sz w:val="28"/>
      <w:u w:val="single"/>
    </w:rPr>
  </w:style>
  <w:style w:type="character" w:customStyle="1" w:styleId="email">
    <w:name w:val="email"/>
    <w:basedOn w:val="DefaultParagraphFont"/>
    <w:rsid w:val="00001FB8"/>
    <w:rPr>
      <w:rFonts w:ascii="Courier" w:hAnsi="Courier"/>
      <w:b/>
      <w:color w:val="0000FF"/>
      <w:sz w:val="28"/>
      <w:u w:val="single"/>
    </w:rPr>
  </w:style>
  <w:style w:type="character" w:customStyle="1" w:styleId="computer">
    <w:name w:val="computer"/>
    <w:basedOn w:val="DefaultParagraphFont"/>
    <w:rsid w:val="00001FB8"/>
    <w:rPr>
      <w:rFonts w:ascii="Courier" w:hAnsi="Courier"/>
      <w:b/>
      <w:color w:val="800080"/>
      <w:sz w:val="28"/>
      <w:u w:val="single"/>
    </w:rPr>
  </w:style>
  <w:style w:type="paragraph" w:customStyle="1" w:styleId="head6">
    <w:name w:val="head6"/>
    <w:basedOn w:val="head5"/>
    <w:next w:val="p"/>
    <w:rsid w:val="00001FB8"/>
    <w:rPr>
      <w:b w:val="0"/>
    </w:rPr>
  </w:style>
  <w:style w:type="paragraph" w:customStyle="1" w:styleId="p2">
    <w:name w:val="p2"/>
    <w:basedOn w:val="p"/>
    <w:rsid w:val="00001FB8"/>
    <w:pPr>
      <w:numPr>
        <w:numId w:val="20"/>
      </w:numPr>
      <w:tabs>
        <w:tab w:val="clear" w:pos="360"/>
      </w:tabs>
      <w:ind w:left="0" w:firstLine="720"/>
    </w:pPr>
  </w:style>
  <w:style w:type="paragraph" w:customStyle="1" w:styleId="p3">
    <w:name w:val="p3"/>
    <w:basedOn w:val="p"/>
    <w:rsid w:val="00001FB8"/>
    <w:pPr>
      <w:ind w:firstLine="1440"/>
    </w:pPr>
  </w:style>
  <w:style w:type="paragraph" w:customStyle="1" w:styleId="head">
    <w:name w:val="head"/>
    <w:basedOn w:val="p"/>
    <w:rsid w:val="00001FB8"/>
    <w:pPr>
      <w:spacing w:before="480"/>
      <w:jc w:val="center"/>
    </w:pPr>
    <w:rPr>
      <w:b/>
      <w:sz w:val="36"/>
    </w:rPr>
  </w:style>
  <w:style w:type="paragraph" w:customStyle="1" w:styleId="author">
    <w:name w:val="author"/>
    <w:basedOn w:val="p"/>
    <w:next w:val="head1"/>
    <w:rsid w:val="00001FB8"/>
    <w:pPr>
      <w:jc w:val="center"/>
    </w:pPr>
    <w:rPr>
      <w:sz w:val="32"/>
    </w:rPr>
  </w:style>
  <w:style w:type="paragraph" w:customStyle="1" w:styleId="subauthor">
    <w:name w:val="subauthor"/>
    <w:basedOn w:val="author"/>
    <w:next w:val="head1"/>
    <w:rsid w:val="00001FB8"/>
  </w:style>
  <w:style w:type="paragraph" w:customStyle="1" w:styleId="addline">
    <w:name w:val="addline"/>
    <w:basedOn w:val="p"/>
    <w:rsid w:val="00001FB8"/>
    <w:pPr>
      <w:spacing w:before="0"/>
      <w:ind w:firstLine="720"/>
    </w:pPr>
  </w:style>
  <w:style w:type="paragraph" w:customStyle="1" w:styleId="headc">
    <w:name w:val="headc"/>
    <w:basedOn w:val="head"/>
    <w:next w:val="contents1"/>
    <w:rsid w:val="00001FB8"/>
  </w:style>
  <w:style w:type="paragraph" w:customStyle="1" w:styleId="titledetails">
    <w:name w:val="titledetails"/>
    <w:basedOn w:val="p"/>
    <w:rsid w:val="00001FB8"/>
  </w:style>
  <w:style w:type="paragraph" w:customStyle="1" w:styleId="contents3">
    <w:name w:val="contents3"/>
    <w:basedOn w:val="contents1"/>
    <w:rsid w:val="00001FB8"/>
    <w:pPr>
      <w:ind w:left="1627"/>
    </w:pPr>
  </w:style>
  <w:style w:type="paragraph" w:customStyle="1" w:styleId="headi">
    <w:name w:val="headi"/>
    <w:basedOn w:val="head1"/>
    <w:next w:val="Normal"/>
    <w:rsid w:val="00001FB8"/>
  </w:style>
  <w:style w:type="paragraph" w:customStyle="1" w:styleId="headis">
    <w:name w:val="headis"/>
    <w:basedOn w:val="head2"/>
    <w:next w:val="Normal"/>
    <w:rsid w:val="00001FB8"/>
  </w:style>
  <w:style w:type="paragraph" w:customStyle="1" w:styleId="indx1">
    <w:name w:val="indx1"/>
    <w:basedOn w:val="contents1"/>
    <w:rsid w:val="00001FB8"/>
  </w:style>
  <w:style w:type="paragraph" w:customStyle="1" w:styleId="indx2">
    <w:name w:val="indx2"/>
    <w:basedOn w:val="contents2"/>
    <w:rsid w:val="00001FB8"/>
  </w:style>
  <w:style w:type="paragraph" w:customStyle="1" w:styleId="indx3">
    <w:name w:val="indx3"/>
    <w:basedOn w:val="contents3"/>
    <w:rsid w:val="00001FB8"/>
  </w:style>
  <w:style w:type="paragraph" w:customStyle="1" w:styleId="indx4">
    <w:name w:val="indx4"/>
    <w:basedOn w:val="indx3"/>
    <w:rsid w:val="00001FB8"/>
    <w:pPr>
      <w:ind w:left="2081"/>
    </w:pPr>
  </w:style>
  <w:style w:type="paragraph" w:customStyle="1" w:styleId="Title2">
    <w:name w:val="Title2"/>
    <w:basedOn w:val="Normal"/>
    <w:next w:val="head1"/>
    <w:rsid w:val="00D3558D"/>
    <w:pPr>
      <w:keepNext/>
      <w:keepLines/>
      <w:spacing w:before="240"/>
      <w:jc w:val="center"/>
    </w:pPr>
    <w:rPr>
      <w:b/>
      <w:sz w:val="48"/>
    </w:rPr>
  </w:style>
  <w:style w:type="paragraph" w:customStyle="1" w:styleId="Subtitle2">
    <w:name w:val="Subtitle2"/>
    <w:basedOn w:val="Normal"/>
    <w:next w:val="head1"/>
    <w:rsid w:val="00D3558D"/>
    <w:pPr>
      <w:keepNext/>
      <w:keepLines/>
      <w:spacing w:before="240"/>
      <w:jc w:val="center"/>
    </w:pPr>
    <w:rPr>
      <w:b/>
      <w:sz w:val="36"/>
    </w:rPr>
  </w:style>
  <w:style w:type="paragraph" w:styleId="TOC2">
    <w:name w:val="toc 2"/>
    <w:basedOn w:val="Normal"/>
    <w:next w:val="Normal"/>
    <w:autoRedefine/>
    <w:uiPriority w:val="39"/>
    <w:unhideWhenUsed/>
    <w:rsid w:val="000C132E"/>
    <w:pPr>
      <w:spacing w:after="100"/>
      <w:ind w:left="280"/>
    </w:pPr>
  </w:style>
  <w:style w:type="paragraph" w:styleId="TOC1">
    <w:name w:val="toc 1"/>
    <w:basedOn w:val="Normal"/>
    <w:next w:val="Normal"/>
    <w:autoRedefine/>
    <w:uiPriority w:val="39"/>
    <w:unhideWhenUsed/>
    <w:rsid w:val="000C132E"/>
    <w:pPr>
      <w:spacing w:after="100"/>
    </w:pPr>
  </w:style>
  <w:style w:type="table" w:styleId="TableGrid">
    <w:name w:val="Table Grid"/>
    <w:basedOn w:val="TableNormal"/>
    <w:uiPriority w:val="39"/>
    <w:rsid w:val="00BE1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0D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0DF5"/>
    <w:rPr>
      <w:rFonts w:ascii="Arial" w:eastAsia="Times New Roman" w:hAnsi="Arial" w:cs="Times New Roman"/>
      <w:sz w:val="28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FE0D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DF5"/>
    <w:rPr>
      <w:rFonts w:ascii="Arial" w:eastAsia="Times New Roman" w:hAnsi="Arial" w:cs="Times New Roman"/>
      <w:sz w:val="28"/>
      <w:szCs w:val="20"/>
      <w:lang w:val="en-GB" w:eastAsia="en-GB"/>
    </w:rPr>
  </w:style>
  <w:style w:type="paragraph" w:customStyle="1" w:styleId="Title3">
    <w:name w:val="Title3"/>
    <w:basedOn w:val="Normal"/>
    <w:next w:val="head1"/>
    <w:rsid w:val="000D1268"/>
    <w:pPr>
      <w:keepNext/>
      <w:keepLines/>
      <w:spacing w:before="240"/>
      <w:jc w:val="center"/>
    </w:pPr>
    <w:rPr>
      <w:b/>
      <w:sz w:val="48"/>
    </w:rPr>
  </w:style>
  <w:style w:type="paragraph" w:customStyle="1" w:styleId="Subtitle3">
    <w:name w:val="Subtitle3"/>
    <w:basedOn w:val="Normal"/>
    <w:next w:val="head1"/>
    <w:rsid w:val="000D1268"/>
    <w:pPr>
      <w:keepNext/>
      <w:keepLines/>
      <w:spacing w:before="240"/>
      <w:jc w:val="center"/>
    </w:pPr>
    <w:rPr>
      <w:b/>
      <w:sz w:val="36"/>
    </w:rPr>
  </w:style>
  <w:style w:type="paragraph" w:customStyle="1" w:styleId="Title4">
    <w:name w:val="Title4"/>
    <w:basedOn w:val="Normal"/>
    <w:next w:val="head1"/>
    <w:rsid w:val="00001FB8"/>
    <w:pPr>
      <w:keepNext/>
      <w:keepLines/>
      <w:spacing w:before="240"/>
      <w:jc w:val="center"/>
    </w:pPr>
    <w:rPr>
      <w:b/>
      <w:sz w:val="48"/>
    </w:rPr>
  </w:style>
  <w:style w:type="paragraph" w:customStyle="1" w:styleId="Subtitle4">
    <w:name w:val="Subtitle4"/>
    <w:basedOn w:val="Normal"/>
    <w:next w:val="head1"/>
    <w:rsid w:val="00001FB8"/>
    <w:pPr>
      <w:keepNext/>
      <w:keepLines/>
      <w:spacing w:before="240"/>
      <w:jc w:val="center"/>
    </w:pPr>
    <w:rPr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hyperlink" Target="mailto:support@wewalk.io" TargetMode="External"/><Relationship Id="rId35" Type="http://schemas.openxmlformats.org/officeDocument/2006/relationships/image" Target="media/image2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gmlutil\template\word\leafletx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03352C098BF4190591046E2C0A833" ma:contentTypeVersion="13" ma:contentTypeDescription="Create a new document." ma:contentTypeScope="" ma:versionID="8f04395db268d9d9962f69ccbbe241ac">
  <xsd:schema xmlns:xsd="http://www.w3.org/2001/XMLSchema" xmlns:xs="http://www.w3.org/2001/XMLSchema" xmlns:p="http://schemas.microsoft.com/office/2006/metadata/properties" xmlns:ns2="913c07ad-eca8-4818-a496-e59d0669541d" xmlns:ns3="47adb8bf-3911-4298-b006-c946defc8bf3" targetNamespace="http://schemas.microsoft.com/office/2006/metadata/properties" ma:root="true" ma:fieldsID="d831d630a271dde589d0c0eeb2cf26d4" ns2:_="" ns3:_="">
    <xsd:import namespace="913c07ad-eca8-4818-a496-e59d0669541d"/>
    <xsd:import namespace="47adb8bf-3911-4298-b006-c946defc8b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c07ad-eca8-4818-a496-e59d066954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db8bf-3911-4298-b006-c946defc8bf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80AA7D-1A7D-415D-8EE3-9EB0FD7EDC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3E4E23-8E33-481D-AF55-612354BD32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3c07ad-eca8-4818-a496-e59d0669541d"/>
    <ds:schemaRef ds:uri="47adb8bf-3911-4298-b006-c946defc8b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A19121-DB2B-4DF1-BA0E-2843301416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7446E1-AC0A-4D05-A7A4-9F0229ABAAF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leafletx</Template>
  <TotalTime>1</TotalTime>
  <Pages>32</Pages>
  <Words>5784</Words>
  <Characters>32973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18472</dc:creator>
  <cp:lastModifiedBy>Lynda Morrow</cp:lastModifiedBy>
  <cp:revision>2</cp:revision>
  <cp:lastPrinted>2021-11-24T08:59:00Z</cp:lastPrinted>
  <dcterms:created xsi:type="dcterms:W3CDTF">2021-11-29T12:22:00Z</dcterms:created>
  <dcterms:modified xsi:type="dcterms:W3CDTF">2021-11-29T12:22:00Z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2020-07-13T00:00:00Z</vt:filetime>
  </property>
  <property fmtid="{D5CDD505-2E9C-101B-9397-08002B2CF9AE}" pid="3" name="LastSaved">
    <vt:filetime>2021-03-19T00:00:00Z</vt:filetime>
  </property>
  <property fmtid="{D5CDD505-2E9C-101B-9397-08002B2CF9AE}" pid="4" name="ContentTypeId">
    <vt:lpwstr>0x010100B7803352C098BF4190591046E2C0A833</vt:lpwstr>
  </property>
</Properties>
</file>